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ECF50F" w14:textId="757A28F8" w:rsidR="007968FE" w:rsidRPr="00884E5D" w:rsidRDefault="005647BA" w:rsidP="00481A59">
      <w:pPr>
        <w:pStyle w:val="Title"/>
        <w:spacing w:after="960"/>
      </w:pPr>
      <w:r w:rsidRPr="00884E5D">
        <w:t>Horticulture Bushfire Toolkit</w:t>
      </w:r>
    </w:p>
    <w:p w14:paraId="37823065" w14:textId="77777777" w:rsidR="00A51AD4" w:rsidRPr="00884E5D" w:rsidRDefault="00A51AD4" w:rsidP="00FD65A4">
      <w:pPr>
        <w:pStyle w:val="TOAHeading"/>
      </w:pPr>
      <w:r w:rsidRPr="00884E5D">
        <w:t>Table of Contents</w:t>
      </w:r>
    </w:p>
    <w:p w14:paraId="121380DF" w14:textId="7D343041" w:rsidR="007A6796" w:rsidRDefault="00FD65A4">
      <w:pPr>
        <w:pStyle w:val="TOC1"/>
        <w:tabs>
          <w:tab w:val="right" w:leader="dot" w:pos="9628"/>
        </w:tabs>
        <w:rPr>
          <w:rFonts w:asciiTheme="minorHAnsi" w:hAnsiTheme="minorHAnsi" w:cstheme="minorBidi"/>
          <w:bCs w:val="0"/>
          <w:noProof/>
          <w:kern w:val="2"/>
          <w:lang w:eastAsia="en-GB"/>
          <w14:ligatures w14:val="standardContextual"/>
        </w:rPr>
      </w:pPr>
      <w:r w:rsidRPr="00884E5D">
        <w:rPr>
          <w:rFonts w:cstheme="majorHAnsi"/>
          <w:sz w:val="28"/>
        </w:rPr>
        <w:fldChar w:fldCharType="begin"/>
      </w:r>
      <w:r w:rsidRPr="00884E5D">
        <w:rPr>
          <w:rFonts w:cstheme="majorHAnsi"/>
          <w:sz w:val="28"/>
        </w:rPr>
        <w:instrText xml:space="preserve"> TOC \o "1-1" \h \z \u </w:instrText>
      </w:r>
      <w:r w:rsidRPr="00884E5D">
        <w:rPr>
          <w:rFonts w:cstheme="majorHAnsi"/>
          <w:sz w:val="28"/>
        </w:rPr>
        <w:fldChar w:fldCharType="separate"/>
      </w:r>
      <w:hyperlink w:anchor="_Toc242957964" w:history="1">
        <w:r w:rsidR="007A6796" w:rsidRPr="001818CB">
          <w:rPr>
            <w:rStyle w:val="Hyperlink"/>
            <w:noProof/>
          </w:rPr>
          <w:t>Fire planning for farmers</w:t>
        </w:r>
        <w:r w:rsidR="007A6796">
          <w:rPr>
            <w:noProof/>
            <w:webHidden/>
          </w:rPr>
          <w:tab/>
        </w:r>
        <w:r w:rsidR="007A6796">
          <w:rPr>
            <w:noProof/>
            <w:webHidden/>
          </w:rPr>
          <w:fldChar w:fldCharType="begin"/>
        </w:r>
        <w:r w:rsidR="007A6796">
          <w:rPr>
            <w:noProof/>
            <w:webHidden/>
          </w:rPr>
          <w:instrText xml:space="preserve"> PAGEREF _Toc242957964 \h </w:instrText>
        </w:r>
        <w:r w:rsidR="007A6796">
          <w:rPr>
            <w:noProof/>
            <w:webHidden/>
          </w:rPr>
        </w:r>
        <w:r w:rsidR="007A6796">
          <w:rPr>
            <w:noProof/>
            <w:webHidden/>
          </w:rPr>
          <w:fldChar w:fldCharType="separate"/>
        </w:r>
        <w:r w:rsidR="007A6796">
          <w:rPr>
            <w:noProof/>
            <w:webHidden/>
          </w:rPr>
          <w:t>2</w:t>
        </w:r>
        <w:r w:rsidR="007A6796">
          <w:rPr>
            <w:noProof/>
            <w:webHidden/>
          </w:rPr>
          <w:fldChar w:fldCharType="end"/>
        </w:r>
      </w:hyperlink>
    </w:p>
    <w:p w14:paraId="1143987F" w14:textId="77230577"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65" w:history="1">
        <w:r w:rsidRPr="001818CB">
          <w:rPr>
            <w:rStyle w:val="Hyperlink"/>
            <w:noProof/>
          </w:rPr>
          <w:t>Emergency contacts</w:t>
        </w:r>
        <w:r>
          <w:rPr>
            <w:noProof/>
            <w:webHidden/>
          </w:rPr>
          <w:tab/>
        </w:r>
        <w:r>
          <w:rPr>
            <w:noProof/>
            <w:webHidden/>
          </w:rPr>
          <w:fldChar w:fldCharType="begin"/>
        </w:r>
        <w:r>
          <w:rPr>
            <w:noProof/>
            <w:webHidden/>
          </w:rPr>
          <w:instrText xml:space="preserve"> PAGEREF _Toc242957965 \h </w:instrText>
        </w:r>
        <w:r>
          <w:rPr>
            <w:noProof/>
            <w:webHidden/>
          </w:rPr>
        </w:r>
        <w:r>
          <w:rPr>
            <w:noProof/>
            <w:webHidden/>
          </w:rPr>
          <w:fldChar w:fldCharType="separate"/>
        </w:r>
        <w:r>
          <w:rPr>
            <w:noProof/>
            <w:webHidden/>
          </w:rPr>
          <w:t>3</w:t>
        </w:r>
        <w:r>
          <w:rPr>
            <w:noProof/>
            <w:webHidden/>
          </w:rPr>
          <w:fldChar w:fldCharType="end"/>
        </w:r>
      </w:hyperlink>
    </w:p>
    <w:p w14:paraId="693DFD6D" w14:textId="261984C9"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66" w:history="1">
        <w:r w:rsidRPr="001818CB">
          <w:rPr>
            <w:rStyle w:val="Hyperlink"/>
            <w:noProof/>
          </w:rPr>
          <w:t>Know your fire danger ratings</w:t>
        </w:r>
        <w:r>
          <w:rPr>
            <w:noProof/>
            <w:webHidden/>
          </w:rPr>
          <w:tab/>
        </w:r>
        <w:r>
          <w:rPr>
            <w:noProof/>
            <w:webHidden/>
          </w:rPr>
          <w:fldChar w:fldCharType="begin"/>
        </w:r>
        <w:r>
          <w:rPr>
            <w:noProof/>
            <w:webHidden/>
          </w:rPr>
          <w:instrText xml:space="preserve"> PAGEREF _Toc242957966 \h </w:instrText>
        </w:r>
        <w:r>
          <w:rPr>
            <w:noProof/>
            <w:webHidden/>
          </w:rPr>
        </w:r>
        <w:r>
          <w:rPr>
            <w:noProof/>
            <w:webHidden/>
          </w:rPr>
          <w:fldChar w:fldCharType="separate"/>
        </w:r>
        <w:r>
          <w:rPr>
            <w:noProof/>
            <w:webHidden/>
          </w:rPr>
          <w:t>6</w:t>
        </w:r>
        <w:r>
          <w:rPr>
            <w:noProof/>
            <w:webHidden/>
          </w:rPr>
          <w:fldChar w:fldCharType="end"/>
        </w:r>
      </w:hyperlink>
    </w:p>
    <w:p w14:paraId="0A302EC5" w14:textId="166CED3A"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67" w:history="1">
        <w:r w:rsidRPr="001818CB">
          <w:rPr>
            <w:rStyle w:val="Hyperlink"/>
            <w:noProof/>
          </w:rPr>
          <w:t>Annual bushfire preparation checklist</w:t>
        </w:r>
        <w:r>
          <w:rPr>
            <w:noProof/>
            <w:webHidden/>
          </w:rPr>
          <w:tab/>
        </w:r>
        <w:r>
          <w:rPr>
            <w:noProof/>
            <w:webHidden/>
          </w:rPr>
          <w:fldChar w:fldCharType="begin"/>
        </w:r>
        <w:r>
          <w:rPr>
            <w:noProof/>
            <w:webHidden/>
          </w:rPr>
          <w:instrText xml:space="preserve"> PAGEREF _Toc242957967 \h </w:instrText>
        </w:r>
        <w:r>
          <w:rPr>
            <w:noProof/>
            <w:webHidden/>
          </w:rPr>
        </w:r>
        <w:r>
          <w:rPr>
            <w:noProof/>
            <w:webHidden/>
          </w:rPr>
          <w:fldChar w:fldCharType="separate"/>
        </w:r>
        <w:r>
          <w:rPr>
            <w:noProof/>
            <w:webHidden/>
          </w:rPr>
          <w:t>8</w:t>
        </w:r>
        <w:r>
          <w:rPr>
            <w:noProof/>
            <w:webHidden/>
          </w:rPr>
          <w:fldChar w:fldCharType="end"/>
        </w:r>
      </w:hyperlink>
    </w:p>
    <w:p w14:paraId="757EEBD1" w14:textId="7A1E3FEE"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68" w:history="1">
        <w:r w:rsidRPr="001818CB">
          <w:rPr>
            <w:rStyle w:val="Hyperlink"/>
            <w:noProof/>
          </w:rPr>
          <w:t>Bushfire survival plan</w:t>
        </w:r>
        <w:r>
          <w:rPr>
            <w:noProof/>
            <w:webHidden/>
          </w:rPr>
          <w:tab/>
        </w:r>
        <w:r>
          <w:rPr>
            <w:noProof/>
            <w:webHidden/>
          </w:rPr>
          <w:fldChar w:fldCharType="begin"/>
        </w:r>
        <w:r>
          <w:rPr>
            <w:noProof/>
            <w:webHidden/>
          </w:rPr>
          <w:instrText xml:space="preserve"> PAGEREF _Toc242957968 \h </w:instrText>
        </w:r>
        <w:r>
          <w:rPr>
            <w:noProof/>
            <w:webHidden/>
          </w:rPr>
        </w:r>
        <w:r>
          <w:rPr>
            <w:noProof/>
            <w:webHidden/>
          </w:rPr>
          <w:fldChar w:fldCharType="separate"/>
        </w:r>
        <w:r>
          <w:rPr>
            <w:noProof/>
            <w:webHidden/>
          </w:rPr>
          <w:t>15</w:t>
        </w:r>
        <w:r>
          <w:rPr>
            <w:noProof/>
            <w:webHidden/>
          </w:rPr>
          <w:fldChar w:fldCharType="end"/>
        </w:r>
      </w:hyperlink>
    </w:p>
    <w:p w14:paraId="2129B03B" w14:textId="6C9D4124"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69" w:history="1">
        <w:r w:rsidRPr="001818CB">
          <w:rPr>
            <w:rStyle w:val="Hyperlink"/>
            <w:noProof/>
          </w:rPr>
          <w:t>Preparing for high-risk bushfire periods</w:t>
        </w:r>
        <w:r>
          <w:rPr>
            <w:noProof/>
            <w:webHidden/>
          </w:rPr>
          <w:tab/>
        </w:r>
        <w:r>
          <w:rPr>
            <w:noProof/>
            <w:webHidden/>
          </w:rPr>
          <w:fldChar w:fldCharType="begin"/>
        </w:r>
        <w:r>
          <w:rPr>
            <w:noProof/>
            <w:webHidden/>
          </w:rPr>
          <w:instrText xml:space="preserve"> PAGEREF _Toc242957969 \h </w:instrText>
        </w:r>
        <w:r>
          <w:rPr>
            <w:noProof/>
            <w:webHidden/>
          </w:rPr>
        </w:r>
        <w:r>
          <w:rPr>
            <w:noProof/>
            <w:webHidden/>
          </w:rPr>
          <w:fldChar w:fldCharType="separate"/>
        </w:r>
        <w:r>
          <w:rPr>
            <w:noProof/>
            <w:webHidden/>
          </w:rPr>
          <w:t>18</w:t>
        </w:r>
        <w:r>
          <w:rPr>
            <w:noProof/>
            <w:webHidden/>
          </w:rPr>
          <w:fldChar w:fldCharType="end"/>
        </w:r>
      </w:hyperlink>
    </w:p>
    <w:p w14:paraId="575A9249" w14:textId="07A73F08"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0" w:history="1">
        <w:r w:rsidRPr="001818CB">
          <w:rPr>
            <w:rStyle w:val="Hyperlink"/>
            <w:noProof/>
          </w:rPr>
          <w:t>Extreme/catastrophic bushfire warning issued</w:t>
        </w:r>
        <w:r>
          <w:rPr>
            <w:noProof/>
            <w:webHidden/>
          </w:rPr>
          <w:tab/>
        </w:r>
        <w:r>
          <w:rPr>
            <w:noProof/>
            <w:webHidden/>
          </w:rPr>
          <w:fldChar w:fldCharType="begin"/>
        </w:r>
        <w:r>
          <w:rPr>
            <w:noProof/>
            <w:webHidden/>
          </w:rPr>
          <w:instrText xml:space="preserve"> PAGEREF _Toc242957970 \h </w:instrText>
        </w:r>
        <w:r>
          <w:rPr>
            <w:noProof/>
            <w:webHidden/>
          </w:rPr>
        </w:r>
        <w:r>
          <w:rPr>
            <w:noProof/>
            <w:webHidden/>
          </w:rPr>
          <w:fldChar w:fldCharType="separate"/>
        </w:r>
        <w:r>
          <w:rPr>
            <w:noProof/>
            <w:webHidden/>
          </w:rPr>
          <w:t>20</w:t>
        </w:r>
        <w:r>
          <w:rPr>
            <w:noProof/>
            <w:webHidden/>
          </w:rPr>
          <w:fldChar w:fldCharType="end"/>
        </w:r>
      </w:hyperlink>
    </w:p>
    <w:p w14:paraId="48AAE5F7" w14:textId="7E05506A"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1" w:history="1">
        <w:r w:rsidRPr="001818CB">
          <w:rPr>
            <w:rStyle w:val="Hyperlink"/>
            <w:noProof/>
          </w:rPr>
          <w:t>Emergency kit checklist</w:t>
        </w:r>
        <w:r>
          <w:rPr>
            <w:noProof/>
            <w:webHidden/>
          </w:rPr>
          <w:tab/>
        </w:r>
        <w:r>
          <w:rPr>
            <w:noProof/>
            <w:webHidden/>
          </w:rPr>
          <w:fldChar w:fldCharType="begin"/>
        </w:r>
        <w:r>
          <w:rPr>
            <w:noProof/>
            <w:webHidden/>
          </w:rPr>
          <w:instrText xml:space="preserve"> PAGEREF _Toc242957971 \h </w:instrText>
        </w:r>
        <w:r>
          <w:rPr>
            <w:noProof/>
            <w:webHidden/>
          </w:rPr>
        </w:r>
        <w:r>
          <w:rPr>
            <w:noProof/>
            <w:webHidden/>
          </w:rPr>
          <w:fldChar w:fldCharType="separate"/>
        </w:r>
        <w:r>
          <w:rPr>
            <w:noProof/>
            <w:webHidden/>
          </w:rPr>
          <w:t>22</w:t>
        </w:r>
        <w:r>
          <w:rPr>
            <w:noProof/>
            <w:webHidden/>
          </w:rPr>
          <w:fldChar w:fldCharType="end"/>
        </w:r>
      </w:hyperlink>
    </w:p>
    <w:p w14:paraId="5F4520B3" w14:textId="4B79ACC8"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2" w:history="1">
        <w:r w:rsidRPr="001818CB">
          <w:rPr>
            <w:rStyle w:val="Hyperlink"/>
            <w:noProof/>
          </w:rPr>
          <w:t>Recovery contacts</w:t>
        </w:r>
        <w:r>
          <w:rPr>
            <w:noProof/>
            <w:webHidden/>
          </w:rPr>
          <w:tab/>
        </w:r>
        <w:r>
          <w:rPr>
            <w:noProof/>
            <w:webHidden/>
          </w:rPr>
          <w:fldChar w:fldCharType="begin"/>
        </w:r>
        <w:r>
          <w:rPr>
            <w:noProof/>
            <w:webHidden/>
          </w:rPr>
          <w:instrText xml:space="preserve"> PAGEREF _Toc242957972 \h </w:instrText>
        </w:r>
        <w:r>
          <w:rPr>
            <w:noProof/>
            <w:webHidden/>
          </w:rPr>
        </w:r>
        <w:r>
          <w:rPr>
            <w:noProof/>
            <w:webHidden/>
          </w:rPr>
          <w:fldChar w:fldCharType="separate"/>
        </w:r>
        <w:r>
          <w:rPr>
            <w:noProof/>
            <w:webHidden/>
          </w:rPr>
          <w:t>24</w:t>
        </w:r>
        <w:r>
          <w:rPr>
            <w:noProof/>
            <w:webHidden/>
          </w:rPr>
          <w:fldChar w:fldCharType="end"/>
        </w:r>
      </w:hyperlink>
    </w:p>
    <w:p w14:paraId="7A046969" w14:textId="400D87EC"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3" w:history="1">
        <w:r w:rsidRPr="001818CB">
          <w:rPr>
            <w:rStyle w:val="Hyperlink"/>
            <w:noProof/>
          </w:rPr>
          <w:t>Post bushfire checklist</w:t>
        </w:r>
        <w:r>
          <w:rPr>
            <w:noProof/>
            <w:webHidden/>
          </w:rPr>
          <w:tab/>
        </w:r>
        <w:r>
          <w:rPr>
            <w:noProof/>
            <w:webHidden/>
          </w:rPr>
          <w:fldChar w:fldCharType="begin"/>
        </w:r>
        <w:r>
          <w:rPr>
            <w:noProof/>
            <w:webHidden/>
          </w:rPr>
          <w:instrText xml:space="preserve"> PAGEREF _Toc242957973 \h </w:instrText>
        </w:r>
        <w:r>
          <w:rPr>
            <w:noProof/>
            <w:webHidden/>
          </w:rPr>
        </w:r>
        <w:r>
          <w:rPr>
            <w:noProof/>
            <w:webHidden/>
          </w:rPr>
          <w:fldChar w:fldCharType="separate"/>
        </w:r>
        <w:r>
          <w:rPr>
            <w:noProof/>
            <w:webHidden/>
          </w:rPr>
          <w:t>26</w:t>
        </w:r>
        <w:r>
          <w:rPr>
            <w:noProof/>
            <w:webHidden/>
          </w:rPr>
          <w:fldChar w:fldCharType="end"/>
        </w:r>
      </w:hyperlink>
    </w:p>
    <w:p w14:paraId="164CE10D" w14:textId="20DC1874"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4" w:history="1">
        <w:r w:rsidRPr="001818CB">
          <w:rPr>
            <w:rStyle w:val="Hyperlink"/>
            <w:noProof/>
          </w:rPr>
          <w:t>Ongoing support services</w:t>
        </w:r>
        <w:r>
          <w:rPr>
            <w:noProof/>
            <w:webHidden/>
          </w:rPr>
          <w:tab/>
        </w:r>
        <w:r>
          <w:rPr>
            <w:noProof/>
            <w:webHidden/>
          </w:rPr>
          <w:fldChar w:fldCharType="begin"/>
        </w:r>
        <w:r>
          <w:rPr>
            <w:noProof/>
            <w:webHidden/>
          </w:rPr>
          <w:instrText xml:space="preserve"> PAGEREF _Toc242957974 \h </w:instrText>
        </w:r>
        <w:r>
          <w:rPr>
            <w:noProof/>
            <w:webHidden/>
          </w:rPr>
        </w:r>
        <w:r>
          <w:rPr>
            <w:noProof/>
            <w:webHidden/>
          </w:rPr>
          <w:fldChar w:fldCharType="separate"/>
        </w:r>
        <w:r>
          <w:rPr>
            <w:noProof/>
            <w:webHidden/>
          </w:rPr>
          <w:t>33</w:t>
        </w:r>
        <w:r>
          <w:rPr>
            <w:noProof/>
            <w:webHidden/>
          </w:rPr>
          <w:fldChar w:fldCharType="end"/>
        </w:r>
      </w:hyperlink>
    </w:p>
    <w:p w14:paraId="1E626599" w14:textId="1EE7D5E0"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5" w:history="1">
        <w:r w:rsidRPr="001818CB">
          <w:rPr>
            <w:rStyle w:val="Hyperlink"/>
            <w:noProof/>
          </w:rPr>
          <w:t>Dealing with stress</w:t>
        </w:r>
        <w:r>
          <w:rPr>
            <w:noProof/>
            <w:webHidden/>
          </w:rPr>
          <w:tab/>
        </w:r>
        <w:r>
          <w:rPr>
            <w:noProof/>
            <w:webHidden/>
          </w:rPr>
          <w:fldChar w:fldCharType="begin"/>
        </w:r>
        <w:r>
          <w:rPr>
            <w:noProof/>
            <w:webHidden/>
          </w:rPr>
          <w:instrText xml:space="preserve"> PAGEREF _Toc242957975 \h </w:instrText>
        </w:r>
        <w:r>
          <w:rPr>
            <w:noProof/>
            <w:webHidden/>
          </w:rPr>
        </w:r>
        <w:r>
          <w:rPr>
            <w:noProof/>
            <w:webHidden/>
          </w:rPr>
          <w:fldChar w:fldCharType="separate"/>
        </w:r>
        <w:r>
          <w:rPr>
            <w:noProof/>
            <w:webHidden/>
          </w:rPr>
          <w:t>36</w:t>
        </w:r>
        <w:r>
          <w:rPr>
            <w:noProof/>
            <w:webHidden/>
          </w:rPr>
          <w:fldChar w:fldCharType="end"/>
        </w:r>
      </w:hyperlink>
    </w:p>
    <w:p w14:paraId="3FE06910" w14:textId="314A0322"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6" w:history="1">
        <w:r w:rsidRPr="001818CB">
          <w:rPr>
            <w:rStyle w:val="Hyperlink"/>
            <w:noProof/>
          </w:rPr>
          <w:t>Property maps</w:t>
        </w:r>
        <w:r>
          <w:rPr>
            <w:noProof/>
            <w:webHidden/>
          </w:rPr>
          <w:tab/>
        </w:r>
        <w:r>
          <w:rPr>
            <w:noProof/>
            <w:webHidden/>
          </w:rPr>
          <w:fldChar w:fldCharType="begin"/>
        </w:r>
        <w:r>
          <w:rPr>
            <w:noProof/>
            <w:webHidden/>
          </w:rPr>
          <w:instrText xml:space="preserve"> PAGEREF _Toc242957976 \h </w:instrText>
        </w:r>
        <w:r>
          <w:rPr>
            <w:noProof/>
            <w:webHidden/>
          </w:rPr>
        </w:r>
        <w:r>
          <w:rPr>
            <w:noProof/>
            <w:webHidden/>
          </w:rPr>
          <w:fldChar w:fldCharType="separate"/>
        </w:r>
        <w:r>
          <w:rPr>
            <w:noProof/>
            <w:webHidden/>
          </w:rPr>
          <w:t>41</w:t>
        </w:r>
        <w:r>
          <w:rPr>
            <w:noProof/>
            <w:webHidden/>
          </w:rPr>
          <w:fldChar w:fldCharType="end"/>
        </w:r>
      </w:hyperlink>
    </w:p>
    <w:p w14:paraId="1F2B536C" w14:textId="2F42C9B0"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7" w:history="1">
        <w:r w:rsidRPr="001818CB">
          <w:rPr>
            <w:rStyle w:val="Hyperlink"/>
            <w:noProof/>
          </w:rPr>
          <w:t>Publication information</w:t>
        </w:r>
        <w:r>
          <w:rPr>
            <w:noProof/>
            <w:webHidden/>
          </w:rPr>
          <w:tab/>
        </w:r>
        <w:r>
          <w:rPr>
            <w:noProof/>
            <w:webHidden/>
          </w:rPr>
          <w:fldChar w:fldCharType="begin"/>
        </w:r>
        <w:r>
          <w:rPr>
            <w:noProof/>
            <w:webHidden/>
          </w:rPr>
          <w:instrText xml:space="preserve"> PAGEREF _Toc242957977 \h </w:instrText>
        </w:r>
        <w:r>
          <w:rPr>
            <w:noProof/>
            <w:webHidden/>
          </w:rPr>
        </w:r>
        <w:r>
          <w:rPr>
            <w:noProof/>
            <w:webHidden/>
          </w:rPr>
          <w:fldChar w:fldCharType="separate"/>
        </w:r>
        <w:r>
          <w:rPr>
            <w:noProof/>
            <w:webHidden/>
          </w:rPr>
          <w:t>44</w:t>
        </w:r>
        <w:r>
          <w:rPr>
            <w:noProof/>
            <w:webHidden/>
          </w:rPr>
          <w:fldChar w:fldCharType="end"/>
        </w:r>
      </w:hyperlink>
    </w:p>
    <w:p w14:paraId="7EA1F654" w14:textId="5C2C0A15" w:rsidR="00B165A7" w:rsidRPr="00884E5D" w:rsidRDefault="00FD65A4">
      <w:pPr>
        <w:suppressAutoHyphens w:val="0"/>
        <w:spacing w:after="160"/>
        <w:rPr>
          <w:rFonts w:asciiTheme="majorHAnsi" w:hAnsiTheme="majorHAnsi" w:cstheme="majorHAnsi"/>
          <w:szCs w:val="24"/>
        </w:rPr>
        <w:sectPr w:rsidR="00B165A7" w:rsidRPr="00884E5D" w:rsidSect="00EB277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20" w:footer="454" w:gutter="0"/>
          <w:cols w:space="720"/>
          <w:noEndnote/>
          <w:docGrid w:linePitch="326"/>
        </w:sectPr>
      </w:pPr>
      <w:r w:rsidRPr="00884E5D">
        <w:rPr>
          <w:rFonts w:asciiTheme="majorHAnsi" w:hAnsiTheme="majorHAnsi" w:cstheme="majorHAnsi"/>
          <w:sz w:val="28"/>
          <w:szCs w:val="24"/>
        </w:rPr>
        <w:fldChar w:fldCharType="end"/>
      </w:r>
    </w:p>
    <w:p w14:paraId="59384F44" w14:textId="77777777" w:rsidR="005647BA" w:rsidRPr="00884E5D" w:rsidRDefault="005647BA" w:rsidP="005647BA">
      <w:pPr>
        <w:pStyle w:val="Heading1"/>
      </w:pPr>
      <w:bookmarkStart w:id="0" w:name="_Toc242957964"/>
      <w:r w:rsidRPr="00884E5D">
        <w:lastRenderedPageBreak/>
        <w:t>Fire planning for farmers</w:t>
      </w:r>
      <w:bookmarkEnd w:id="0"/>
    </w:p>
    <w:p w14:paraId="6BBD7189" w14:textId="77777777" w:rsidR="00481A59" w:rsidRDefault="005647BA" w:rsidP="005647BA">
      <w:pPr>
        <w:pStyle w:val="BodyText"/>
      </w:pPr>
      <w:r w:rsidRPr="00884E5D">
        <w:t>The characteristics of every farm and farming business are different, and each farm requires a unique approach to fire preparedness. Fire can affect properties rapidly and cause devastating impacts.</w:t>
      </w:r>
    </w:p>
    <w:p w14:paraId="46B168EC" w14:textId="5DFDC6B8" w:rsidR="00B444E3" w:rsidRPr="00884E5D" w:rsidRDefault="005647BA" w:rsidP="005647BA">
      <w:pPr>
        <w:pStyle w:val="BodyText"/>
      </w:pPr>
      <w:r w:rsidRPr="00884E5D">
        <w:t>Developing a fire plan and undertaking the tasks identified within it, can assist you to be better prepared and recover faster, should your property be affected by fire.</w:t>
      </w:r>
    </w:p>
    <w:p w14:paraId="38F11845" w14:textId="6FE1E264" w:rsidR="005647BA" w:rsidRPr="00884E5D" w:rsidRDefault="005647BA" w:rsidP="005647BA">
      <w:pPr>
        <w:pStyle w:val="Heading1"/>
        <w:pageBreakBefore/>
      </w:pPr>
      <w:bookmarkStart w:id="1" w:name="_Toc242957965"/>
      <w:r w:rsidRPr="00884E5D">
        <w:lastRenderedPageBreak/>
        <w:t>Emergency contacts</w:t>
      </w:r>
      <w:bookmarkEnd w:id="1"/>
    </w:p>
    <w:p w14:paraId="522DDC17" w14:textId="56C0448E" w:rsidR="005647BA" w:rsidRPr="00884E5D" w:rsidRDefault="005647BA" w:rsidP="005647BA">
      <w:pPr>
        <w:pStyle w:val="Heading2"/>
      </w:pPr>
      <w:r w:rsidRPr="00884E5D">
        <w:t>Phone</w:t>
      </w:r>
    </w:p>
    <w:p w14:paraId="763B3C88" w14:textId="3D4FAF4B" w:rsidR="005647BA" w:rsidRPr="00884E5D" w:rsidRDefault="005647BA" w:rsidP="005647BA">
      <w:pPr>
        <w:pStyle w:val="Caption"/>
        <w:keepNext/>
      </w:pPr>
      <w:r w:rsidRPr="00884E5D">
        <w:t xml:space="preserve">Table </w:t>
      </w:r>
      <w:r w:rsidRPr="00884E5D">
        <w:fldChar w:fldCharType="begin"/>
      </w:r>
      <w:r w:rsidRPr="00884E5D">
        <w:instrText xml:space="preserve"> SEQ Table \* ARABIC </w:instrText>
      </w:r>
      <w:r w:rsidRPr="00884E5D">
        <w:fldChar w:fldCharType="separate"/>
      </w:r>
      <w:r w:rsidR="008E6422">
        <w:rPr>
          <w:noProof/>
        </w:rPr>
        <w:t>1</w:t>
      </w:r>
      <w:r w:rsidRPr="00884E5D">
        <w:fldChar w:fldCharType="end"/>
      </w:r>
      <w:r w:rsidRPr="00884E5D">
        <w:t>:</w:t>
      </w:r>
      <w:r w:rsidR="002A5EE4" w:rsidRPr="00884E5D">
        <w:t xml:space="preserve"> </w:t>
      </w:r>
      <w:r w:rsidR="002A5EE4" w:rsidRPr="00884E5D">
        <w:rPr>
          <w:b w:val="0"/>
          <w:bCs/>
        </w:rPr>
        <w:t>Emergency phone numbers</w:t>
      </w:r>
    </w:p>
    <w:tbl>
      <w:tblPr>
        <w:tblStyle w:val="Style2"/>
        <w:tblW w:w="5000" w:type="pct"/>
        <w:tblLook w:val="0020" w:firstRow="1" w:lastRow="0" w:firstColumn="0" w:lastColumn="0" w:noHBand="0" w:noVBand="0"/>
        <w:tblCaption w:val="Emergency phone numbers"/>
        <w:tblDescription w:val="Two-column table listing emergency organisations and their phone numbers, including 000, the VicEmergency Hotline, energy distributors, VicTraffic and Australian Red Cross."/>
      </w:tblPr>
      <w:tblGrid>
        <w:gridCol w:w="2789"/>
        <w:gridCol w:w="6829"/>
      </w:tblGrid>
      <w:tr w:rsidR="00CA6E96" w:rsidRPr="00884E5D" w14:paraId="06A573A7" w14:textId="77777777" w:rsidTr="005647BA">
        <w:trPr>
          <w:cnfStyle w:val="100000000000" w:firstRow="1" w:lastRow="0" w:firstColumn="0" w:lastColumn="0" w:oddVBand="0" w:evenVBand="0" w:oddHBand="0" w:evenHBand="0" w:firstRowFirstColumn="0" w:firstRowLastColumn="0" w:lastRowFirstColumn="0" w:lastRowLastColumn="0"/>
          <w:cantSplit/>
          <w:trHeight w:val="374"/>
          <w:tblHeader/>
        </w:trPr>
        <w:tc>
          <w:tcPr>
            <w:tcW w:w="1450" w:type="pct"/>
          </w:tcPr>
          <w:p w14:paraId="72C23BCF" w14:textId="77777777" w:rsidR="00CA6E96" w:rsidRPr="00884E5D" w:rsidRDefault="00CA6E96" w:rsidP="005647BA">
            <w:pPr>
              <w:pStyle w:val="Tabletext"/>
              <w:spacing w:line="240" w:lineRule="auto"/>
            </w:pPr>
            <w:r w:rsidRPr="00884E5D">
              <w:t>Organisation</w:t>
            </w:r>
          </w:p>
        </w:tc>
        <w:tc>
          <w:tcPr>
            <w:tcW w:w="3550" w:type="pct"/>
          </w:tcPr>
          <w:p w14:paraId="207D6C03" w14:textId="77777777" w:rsidR="00CA6E96" w:rsidRPr="00884E5D" w:rsidRDefault="00CA6E96" w:rsidP="005647BA">
            <w:pPr>
              <w:pStyle w:val="Tabletext"/>
              <w:spacing w:line="240" w:lineRule="auto"/>
            </w:pPr>
            <w:r w:rsidRPr="00884E5D">
              <w:t>Contact details</w:t>
            </w:r>
          </w:p>
        </w:tc>
      </w:tr>
      <w:tr w:rsidR="00CA6E96" w:rsidRPr="00884E5D" w14:paraId="25E3DEAA" w14:textId="77777777" w:rsidTr="00E43D8D">
        <w:trPr>
          <w:trHeight w:val="374"/>
        </w:trPr>
        <w:tc>
          <w:tcPr>
            <w:tcW w:w="1450" w:type="pct"/>
            <w:shd w:val="clear" w:color="auto" w:fill="F2F2F2" w:themeFill="background1" w:themeFillShade="F2"/>
          </w:tcPr>
          <w:p w14:paraId="145288DD" w14:textId="77777777" w:rsidR="00CA6E96" w:rsidRPr="00884E5D" w:rsidRDefault="00CA6E96" w:rsidP="005647BA">
            <w:pPr>
              <w:pStyle w:val="Tabletext"/>
              <w:rPr>
                <w:b/>
                <w:bCs/>
              </w:rPr>
            </w:pPr>
            <w:r w:rsidRPr="00884E5D">
              <w:rPr>
                <w:b/>
                <w:bCs/>
              </w:rPr>
              <w:t>Emergency</w:t>
            </w:r>
          </w:p>
        </w:tc>
        <w:tc>
          <w:tcPr>
            <w:tcW w:w="3550" w:type="pct"/>
          </w:tcPr>
          <w:p w14:paraId="3D594CCB" w14:textId="77777777" w:rsidR="00CA6E96" w:rsidRPr="00884E5D" w:rsidRDefault="00CA6E96" w:rsidP="005647BA">
            <w:pPr>
              <w:pStyle w:val="Tabletext"/>
            </w:pPr>
            <w:r w:rsidRPr="00884E5D">
              <w:t>000</w:t>
            </w:r>
          </w:p>
        </w:tc>
      </w:tr>
      <w:tr w:rsidR="00CA6E96" w:rsidRPr="00884E5D" w14:paraId="4A6204C5" w14:textId="77777777" w:rsidTr="00E43D8D">
        <w:trPr>
          <w:trHeight w:val="374"/>
        </w:trPr>
        <w:tc>
          <w:tcPr>
            <w:tcW w:w="1450" w:type="pct"/>
            <w:shd w:val="clear" w:color="auto" w:fill="F2F2F2" w:themeFill="background1" w:themeFillShade="F2"/>
          </w:tcPr>
          <w:p w14:paraId="31E1EE35" w14:textId="77777777" w:rsidR="00CA6E96" w:rsidRPr="00884E5D" w:rsidRDefault="00CA6E96" w:rsidP="005647BA">
            <w:pPr>
              <w:pStyle w:val="Tabletext"/>
              <w:rPr>
                <w:b/>
                <w:bCs/>
              </w:rPr>
            </w:pPr>
            <w:proofErr w:type="spellStart"/>
            <w:r w:rsidRPr="00884E5D">
              <w:rPr>
                <w:b/>
                <w:bCs/>
              </w:rPr>
              <w:t>VicEmergency</w:t>
            </w:r>
            <w:proofErr w:type="spellEnd"/>
            <w:r w:rsidRPr="00884E5D">
              <w:rPr>
                <w:b/>
                <w:bCs/>
              </w:rPr>
              <w:t xml:space="preserve"> </w:t>
            </w:r>
            <w:r w:rsidRPr="00884E5D">
              <w:rPr>
                <w:b/>
                <w:bCs/>
              </w:rPr>
              <w:br/>
              <w:t xml:space="preserve">Hotline </w:t>
            </w:r>
          </w:p>
        </w:tc>
        <w:tc>
          <w:tcPr>
            <w:tcW w:w="3550" w:type="pct"/>
          </w:tcPr>
          <w:p w14:paraId="437C47E9" w14:textId="77777777" w:rsidR="00CA6E96" w:rsidRPr="00884E5D" w:rsidRDefault="00CA6E96" w:rsidP="005647BA">
            <w:pPr>
              <w:pStyle w:val="Tabletext"/>
            </w:pPr>
            <w:r w:rsidRPr="00884E5D">
              <w:t>1800 226 226</w:t>
            </w:r>
          </w:p>
          <w:p w14:paraId="11DF9BA0" w14:textId="77777777" w:rsidR="00CA6E96" w:rsidRPr="00884E5D" w:rsidRDefault="00CA6E96" w:rsidP="00D67F83">
            <w:pPr>
              <w:pStyle w:val="Tabletext"/>
              <w:spacing w:after="240"/>
            </w:pPr>
            <w:r w:rsidRPr="00884E5D">
              <w:t xml:space="preserve">Callers who are deaf, hard of hearing, or have speech/communication impairment can contact the translation service for </w:t>
            </w:r>
            <w:proofErr w:type="spellStart"/>
            <w:r w:rsidRPr="00884E5D">
              <w:t>VicEmergency</w:t>
            </w:r>
            <w:proofErr w:type="spellEnd"/>
            <w:r w:rsidRPr="00884E5D">
              <w:t xml:space="preserve"> on 131 450 or via the National Relay Service number 1800 555 677.</w:t>
            </w:r>
          </w:p>
        </w:tc>
      </w:tr>
      <w:tr w:rsidR="00CA6E96" w:rsidRPr="00884E5D" w14:paraId="45BD76EF" w14:textId="77777777" w:rsidTr="00E43D8D">
        <w:trPr>
          <w:trHeight w:val="374"/>
        </w:trPr>
        <w:tc>
          <w:tcPr>
            <w:tcW w:w="1450" w:type="pct"/>
            <w:shd w:val="clear" w:color="auto" w:fill="F2F2F2" w:themeFill="background1" w:themeFillShade="F2"/>
          </w:tcPr>
          <w:p w14:paraId="2D5DC386" w14:textId="77777777" w:rsidR="00CA6E96" w:rsidRPr="00884E5D" w:rsidRDefault="00CA6E96" w:rsidP="005647BA">
            <w:pPr>
              <w:pStyle w:val="Tabletext"/>
              <w:rPr>
                <w:b/>
                <w:bCs/>
              </w:rPr>
            </w:pPr>
            <w:r w:rsidRPr="00884E5D">
              <w:rPr>
                <w:b/>
                <w:bCs/>
              </w:rPr>
              <w:t xml:space="preserve">Energy </w:t>
            </w:r>
            <w:r w:rsidRPr="00884E5D">
              <w:rPr>
                <w:b/>
                <w:bCs/>
              </w:rPr>
              <w:br/>
              <w:t>Distributors</w:t>
            </w:r>
          </w:p>
        </w:tc>
        <w:tc>
          <w:tcPr>
            <w:tcW w:w="3550" w:type="pct"/>
          </w:tcPr>
          <w:p w14:paraId="0122A9E0" w14:textId="1C44BFC7" w:rsidR="00CA6E96" w:rsidRPr="00884E5D" w:rsidRDefault="00CA6E96" w:rsidP="005647BA">
            <w:pPr>
              <w:pStyle w:val="Tabletext"/>
            </w:pPr>
            <w:r w:rsidRPr="00CA6E96">
              <w:rPr>
                <w:u w:color="0000FF"/>
              </w:rPr>
              <w:t>AusNet</w:t>
            </w:r>
            <w:r w:rsidRPr="00884E5D">
              <w:t xml:space="preserve"> Services 13 17 99 (Map: </w:t>
            </w:r>
            <w:hyperlink r:id="rId14" w:tooltip="AusNet Services outage map – external website" w:history="1">
              <w:r w:rsidRPr="00CA6E96">
                <w:rPr>
                  <w:rStyle w:val="Hyperlink"/>
                </w:rPr>
                <w:t>AusNet</w:t>
              </w:r>
            </w:hyperlink>
            <w:r w:rsidRPr="00884E5D">
              <w:t>)</w:t>
            </w:r>
          </w:p>
          <w:p w14:paraId="29DBA0B6" w14:textId="07961910" w:rsidR="00CA6E96" w:rsidRPr="00884E5D" w:rsidRDefault="00CA6E96" w:rsidP="005647BA">
            <w:pPr>
              <w:pStyle w:val="Tabletext"/>
            </w:pPr>
            <w:r w:rsidRPr="00884E5D">
              <w:t>CitiPower 13 12 80 (Map:</w:t>
            </w:r>
            <w:r>
              <w:t xml:space="preserve"> </w:t>
            </w:r>
            <w:hyperlink r:id="rId15" w:tooltip="CitiPower and Powercor live outage map – external website" w:history="1">
              <w:r w:rsidRPr="00CA6E96">
                <w:rPr>
                  <w:rStyle w:val="Hyperlink"/>
                </w:rPr>
                <w:t>CitiPower &amp; Powercor</w:t>
              </w:r>
            </w:hyperlink>
            <w:r w:rsidRPr="00884E5D">
              <w:t>)</w:t>
            </w:r>
          </w:p>
          <w:p w14:paraId="69B131A5" w14:textId="2850C0BA" w:rsidR="00CA6E96" w:rsidRPr="00884E5D" w:rsidRDefault="00CA6E96" w:rsidP="005647BA">
            <w:pPr>
              <w:pStyle w:val="Tabletext"/>
            </w:pPr>
            <w:r w:rsidRPr="00CA6E96">
              <w:rPr>
                <w:u w:color="0000FF"/>
              </w:rPr>
              <w:t>Jemena</w:t>
            </w:r>
            <w:r w:rsidRPr="00884E5D">
              <w:t xml:space="preserve"> 13 16 26 (Map: </w:t>
            </w:r>
            <w:hyperlink r:id="rId16" w:tooltip="Jemena power outage map – external website" w:history="1">
              <w:r w:rsidRPr="00CA6E96">
                <w:rPr>
                  <w:rStyle w:val="Hyperlink"/>
                </w:rPr>
                <w:t>Jemena</w:t>
              </w:r>
            </w:hyperlink>
            <w:r w:rsidRPr="00884E5D">
              <w:t>)</w:t>
            </w:r>
          </w:p>
          <w:p w14:paraId="4DCA6FE1" w14:textId="18091530" w:rsidR="00CA6E96" w:rsidRPr="00884E5D" w:rsidRDefault="00CA6E96" w:rsidP="005647BA">
            <w:pPr>
              <w:pStyle w:val="Tabletext"/>
            </w:pPr>
            <w:r w:rsidRPr="00884E5D">
              <w:t xml:space="preserve">Powercor 13 24 12 (Map: </w:t>
            </w:r>
            <w:hyperlink r:id="rId17" w:tooltip="CitiPower and Powercor live outage map – external website" w:history="1">
              <w:r w:rsidRPr="00CA6E96">
                <w:rPr>
                  <w:rStyle w:val="Hyperlink"/>
                </w:rPr>
                <w:t>CitiPower &amp; Powercor</w:t>
              </w:r>
            </w:hyperlink>
            <w:r w:rsidRPr="00884E5D">
              <w:t>)</w:t>
            </w:r>
          </w:p>
          <w:p w14:paraId="6A32E04E" w14:textId="47019FE7" w:rsidR="00CA6E96" w:rsidRPr="00884E5D" w:rsidRDefault="00CA6E96" w:rsidP="005647BA">
            <w:pPr>
              <w:pStyle w:val="Tabletext"/>
            </w:pPr>
            <w:r w:rsidRPr="00CA6E96">
              <w:rPr>
                <w:u w:color="0000FF"/>
              </w:rPr>
              <w:t>United Energy</w:t>
            </w:r>
            <w:r w:rsidRPr="00884E5D">
              <w:t xml:space="preserve"> Distribution 13 20 99 (Map: </w:t>
            </w:r>
            <w:hyperlink r:id="rId18" w:tooltip="United Energy outage map – external website" w:history="1">
              <w:r w:rsidRPr="00CA6E96">
                <w:rPr>
                  <w:rStyle w:val="Hyperlink"/>
                </w:rPr>
                <w:t>United Energy</w:t>
              </w:r>
            </w:hyperlink>
            <w:r w:rsidRPr="00884E5D">
              <w:t>)</w:t>
            </w:r>
          </w:p>
          <w:p w14:paraId="3CD3FACF" w14:textId="77777777" w:rsidR="00CA6E96" w:rsidRPr="00884E5D" w:rsidRDefault="00CA6E96" w:rsidP="005647BA">
            <w:pPr>
              <w:pStyle w:val="Tabletext"/>
            </w:pPr>
            <w:r w:rsidRPr="00884E5D">
              <w:t>Note: Distributors are companies that own and maintain the poles, wires, and pipes that bring energy to your property.</w:t>
            </w:r>
          </w:p>
          <w:p w14:paraId="2B49B550" w14:textId="77777777" w:rsidR="00CA6E96" w:rsidRPr="00884E5D" w:rsidRDefault="00CA6E96" w:rsidP="00D67F83">
            <w:pPr>
              <w:pStyle w:val="Tabletext"/>
              <w:spacing w:after="240"/>
            </w:pPr>
            <w:r w:rsidRPr="00884E5D">
              <w:t>You buy electricity through providers, also called retailers.</w:t>
            </w:r>
          </w:p>
        </w:tc>
      </w:tr>
      <w:tr w:rsidR="00CA6E96" w:rsidRPr="00884E5D" w14:paraId="2DC8D1E5" w14:textId="77777777" w:rsidTr="00E43D8D">
        <w:trPr>
          <w:trHeight w:val="374"/>
        </w:trPr>
        <w:tc>
          <w:tcPr>
            <w:tcW w:w="1450" w:type="pct"/>
            <w:shd w:val="clear" w:color="auto" w:fill="F2F2F2" w:themeFill="background1" w:themeFillShade="F2"/>
          </w:tcPr>
          <w:p w14:paraId="1088837F" w14:textId="77777777" w:rsidR="00CA6E96" w:rsidRPr="00884E5D" w:rsidRDefault="00CA6E96" w:rsidP="005647BA">
            <w:pPr>
              <w:pStyle w:val="Tabletext"/>
              <w:rPr>
                <w:b/>
                <w:bCs/>
              </w:rPr>
            </w:pPr>
            <w:r w:rsidRPr="00884E5D">
              <w:rPr>
                <w:b/>
                <w:bCs/>
              </w:rPr>
              <w:t>Municipal Emergency Management Centres (MEMCs)</w:t>
            </w:r>
          </w:p>
        </w:tc>
        <w:tc>
          <w:tcPr>
            <w:tcW w:w="3550" w:type="pct"/>
          </w:tcPr>
          <w:p w14:paraId="60295C5A" w14:textId="77777777" w:rsidR="00CA6E96" w:rsidRPr="00884E5D" w:rsidRDefault="00CA6E96" w:rsidP="005647BA">
            <w:pPr>
              <w:pStyle w:val="Tabletext"/>
            </w:pPr>
            <w:r w:rsidRPr="00884E5D">
              <w:t>Contact your local council.</w:t>
            </w:r>
          </w:p>
        </w:tc>
      </w:tr>
      <w:tr w:rsidR="00CA6E96" w:rsidRPr="00884E5D" w14:paraId="7A1B49D7" w14:textId="77777777" w:rsidTr="00E43D8D">
        <w:trPr>
          <w:trHeight w:val="374"/>
        </w:trPr>
        <w:tc>
          <w:tcPr>
            <w:tcW w:w="1450" w:type="pct"/>
            <w:shd w:val="clear" w:color="auto" w:fill="F2F2F2" w:themeFill="background1" w:themeFillShade="F2"/>
          </w:tcPr>
          <w:p w14:paraId="0C2918EF" w14:textId="77777777" w:rsidR="00CA6E96" w:rsidRPr="00884E5D" w:rsidRDefault="00CA6E96" w:rsidP="005647BA">
            <w:pPr>
              <w:pStyle w:val="Tabletext"/>
              <w:rPr>
                <w:b/>
                <w:bCs/>
              </w:rPr>
            </w:pPr>
            <w:r w:rsidRPr="00884E5D">
              <w:rPr>
                <w:b/>
                <w:bCs/>
              </w:rPr>
              <w:t>VicTraffic</w:t>
            </w:r>
          </w:p>
        </w:tc>
        <w:tc>
          <w:tcPr>
            <w:tcW w:w="3550" w:type="pct"/>
          </w:tcPr>
          <w:p w14:paraId="1FAE3B07" w14:textId="77777777" w:rsidR="00CA6E96" w:rsidRPr="00884E5D" w:rsidRDefault="00CA6E96" w:rsidP="005647BA">
            <w:pPr>
              <w:pStyle w:val="Tabletext"/>
            </w:pPr>
            <w:r w:rsidRPr="00884E5D">
              <w:t>13 11 70</w:t>
            </w:r>
          </w:p>
        </w:tc>
      </w:tr>
      <w:tr w:rsidR="00CA6E96" w:rsidRPr="00884E5D" w14:paraId="0F48374B" w14:textId="77777777" w:rsidTr="00E43D8D">
        <w:trPr>
          <w:trHeight w:val="374"/>
        </w:trPr>
        <w:tc>
          <w:tcPr>
            <w:tcW w:w="1450" w:type="pct"/>
            <w:shd w:val="clear" w:color="auto" w:fill="F2F2F2" w:themeFill="background1" w:themeFillShade="F2"/>
          </w:tcPr>
          <w:p w14:paraId="03ECB632" w14:textId="77777777" w:rsidR="00CA6E96" w:rsidRPr="00884E5D" w:rsidRDefault="00CA6E96" w:rsidP="005647BA">
            <w:pPr>
              <w:pStyle w:val="Tabletext"/>
              <w:rPr>
                <w:b/>
                <w:bCs/>
              </w:rPr>
            </w:pPr>
            <w:r w:rsidRPr="00884E5D">
              <w:rPr>
                <w:b/>
                <w:bCs/>
              </w:rPr>
              <w:t>Australian Red Cross</w:t>
            </w:r>
          </w:p>
        </w:tc>
        <w:tc>
          <w:tcPr>
            <w:tcW w:w="3550" w:type="pct"/>
          </w:tcPr>
          <w:p w14:paraId="2B163DA9" w14:textId="77777777" w:rsidR="00CA6E96" w:rsidRPr="00884E5D" w:rsidRDefault="00CA6E96" w:rsidP="005647BA">
            <w:pPr>
              <w:pStyle w:val="Tabletext"/>
            </w:pPr>
            <w:r w:rsidRPr="00884E5D">
              <w:t>1800 733 276</w:t>
            </w:r>
          </w:p>
        </w:tc>
      </w:tr>
    </w:tbl>
    <w:p w14:paraId="7153D925" w14:textId="2F4609EB" w:rsidR="005647BA" w:rsidRPr="00884E5D" w:rsidRDefault="00E43D8D" w:rsidP="00B303ED">
      <w:pPr>
        <w:pStyle w:val="Heading3"/>
        <w:pageBreakBefore/>
      </w:pPr>
      <w:bookmarkStart w:id="2" w:name="_Ref242957263"/>
      <w:r w:rsidRPr="00884E5D">
        <w:lastRenderedPageBreak/>
        <w:t>Key contacts</w:t>
      </w:r>
      <w:bookmarkEnd w:id="2"/>
    </w:p>
    <w:p w14:paraId="509F3466" w14:textId="26C574A7" w:rsidR="00B303ED" w:rsidRPr="00884E5D" w:rsidRDefault="00B303ED" w:rsidP="00B303ED">
      <w:pPr>
        <w:pStyle w:val="BodyText"/>
        <w:spacing w:after="0"/>
      </w:pPr>
      <w:r w:rsidRPr="00884E5D">
        <w:t>You can note down your own local key emergency contacts in Table 2 below.</w:t>
      </w:r>
    </w:p>
    <w:p w14:paraId="18C533A1" w14:textId="1D2D43BA" w:rsidR="00E43D8D" w:rsidRPr="00884E5D" w:rsidRDefault="00E43D8D" w:rsidP="00E43D8D">
      <w:pPr>
        <w:pStyle w:val="Caption"/>
        <w:keepNext/>
      </w:pPr>
      <w:r w:rsidRPr="00884E5D">
        <w:t xml:space="preserve">Table </w:t>
      </w:r>
      <w:r w:rsidRPr="00884E5D">
        <w:fldChar w:fldCharType="begin"/>
      </w:r>
      <w:r w:rsidRPr="00884E5D">
        <w:instrText xml:space="preserve"> SEQ Table \* ARABIC </w:instrText>
      </w:r>
      <w:r w:rsidRPr="00884E5D">
        <w:fldChar w:fldCharType="separate"/>
      </w:r>
      <w:r w:rsidR="008E6422">
        <w:rPr>
          <w:noProof/>
        </w:rPr>
        <w:t>2</w:t>
      </w:r>
      <w:r w:rsidRPr="00884E5D">
        <w:fldChar w:fldCharType="end"/>
      </w:r>
      <w:r w:rsidRPr="00884E5D">
        <w:t xml:space="preserve">: </w:t>
      </w:r>
      <w:r w:rsidR="00B303ED" w:rsidRPr="00884E5D">
        <w:rPr>
          <w:b w:val="0"/>
          <w:bCs/>
        </w:rPr>
        <w:t>Personal emergency contacts</w:t>
      </w:r>
    </w:p>
    <w:tbl>
      <w:tblPr>
        <w:tblStyle w:val="Style2"/>
        <w:tblW w:w="5000" w:type="pct"/>
        <w:tblLook w:val="0020" w:firstRow="1" w:lastRow="0" w:firstColumn="0" w:lastColumn="0" w:noHBand="0" w:noVBand="0"/>
        <w:tblCaption w:val="Personal emergency contacts"/>
        <w:tblDescription w:val="Two-column table for recording your local emergency contacts: police station, doctor, hospital, council, vet and neighbours. Each row has a field to type contact details."/>
      </w:tblPr>
      <w:tblGrid>
        <w:gridCol w:w="2789"/>
        <w:gridCol w:w="6829"/>
      </w:tblGrid>
      <w:tr w:rsidR="00CA6E96" w:rsidRPr="00884E5D" w14:paraId="31AE4510" w14:textId="77777777" w:rsidTr="00E43D8D">
        <w:trPr>
          <w:cnfStyle w:val="100000000000" w:firstRow="1" w:lastRow="0" w:firstColumn="0" w:lastColumn="0" w:oddVBand="0" w:evenVBand="0" w:oddHBand="0" w:evenHBand="0" w:firstRowFirstColumn="0" w:firstRowLastColumn="0" w:lastRowFirstColumn="0" w:lastRowLastColumn="0"/>
          <w:cantSplit/>
          <w:trHeight w:val="453"/>
          <w:tblHeader/>
        </w:trPr>
        <w:tc>
          <w:tcPr>
            <w:tcW w:w="1450" w:type="pct"/>
          </w:tcPr>
          <w:p w14:paraId="2569542F" w14:textId="77777777" w:rsidR="00CA6E96" w:rsidRPr="00884E5D" w:rsidRDefault="00CA6E96" w:rsidP="00E43D8D">
            <w:pPr>
              <w:pStyle w:val="Tabletext"/>
              <w:spacing w:line="240" w:lineRule="auto"/>
            </w:pPr>
            <w:r w:rsidRPr="00884E5D">
              <w:t>Organisation</w:t>
            </w:r>
          </w:p>
        </w:tc>
        <w:tc>
          <w:tcPr>
            <w:tcW w:w="3550" w:type="pct"/>
          </w:tcPr>
          <w:p w14:paraId="54CF59A0" w14:textId="77777777" w:rsidR="00CA6E96" w:rsidRPr="00884E5D" w:rsidRDefault="00CA6E96" w:rsidP="00E43D8D">
            <w:pPr>
              <w:pStyle w:val="Tabletext"/>
              <w:spacing w:line="240" w:lineRule="auto"/>
            </w:pPr>
            <w:r w:rsidRPr="00884E5D">
              <w:t>Contact details</w:t>
            </w:r>
          </w:p>
        </w:tc>
      </w:tr>
      <w:tr w:rsidR="00CA6E96" w:rsidRPr="00884E5D" w14:paraId="0AF37C77" w14:textId="77777777" w:rsidTr="00BC45C0">
        <w:trPr>
          <w:trHeight w:val="521"/>
        </w:trPr>
        <w:tc>
          <w:tcPr>
            <w:tcW w:w="1450" w:type="pct"/>
            <w:shd w:val="clear" w:color="auto" w:fill="F2F2F2" w:themeFill="background1" w:themeFillShade="F2"/>
            <w:vAlign w:val="center"/>
          </w:tcPr>
          <w:p w14:paraId="059C4CE9" w14:textId="77777777" w:rsidR="00CA6E96" w:rsidRPr="00884E5D" w:rsidRDefault="00CA6E96" w:rsidP="00BC45C0">
            <w:pPr>
              <w:pStyle w:val="Tabletext"/>
              <w:spacing w:after="0" w:line="360" w:lineRule="auto"/>
              <w:rPr>
                <w:b/>
                <w:bCs/>
              </w:rPr>
            </w:pPr>
            <w:r w:rsidRPr="00884E5D">
              <w:rPr>
                <w:b/>
                <w:bCs/>
              </w:rPr>
              <w:t>Local police station</w:t>
            </w:r>
          </w:p>
        </w:tc>
        <w:tc>
          <w:tcPr>
            <w:tcW w:w="3550" w:type="pct"/>
            <w:vAlign w:val="center"/>
          </w:tcPr>
          <w:p w14:paraId="583F2ECE" w14:textId="77777777" w:rsidR="00CA6E96" w:rsidRPr="00884E5D" w:rsidRDefault="00000000">
            <w:pPr>
              <w:pStyle w:val="Tabletext"/>
              <w:spacing w:after="0" w:line="360" w:lineRule="auto"/>
            </w:pPr>
            <w:sdt>
              <w:sdtPr>
                <w:alias w:val="Contact details: Local police station"/>
                <w:tag w:val="contact-entry"/>
                <w:id w:val="1138803744"/>
                <w:showingPlcHdr/>
                <w:text/>
              </w:sdtPr>
              <w:sdtContent>
                <w:r w:rsidR="00CA6E96" w:rsidRPr="00884E5D">
                  <w:rPr>
                    <w:rStyle w:val="PlaceholderText"/>
                  </w:rPr>
                  <w:t>Type contact details here</w:t>
                </w:r>
              </w:sdtContent>
            </w:sdt>
          </w:p>
        </w:tc>
      </w:tr>
      <w:tr w:rsidR="00CA6E96" w:rsidRPr="00884E5D" w14:paraId="6ED63249" w14:textId="77777777" w:rsidTr="00BC45C0">
        <w:trPr>
          <w:trHeight w:val="521"/>
        </w:trPr>
        <w:tc>
          <w:tcPr>
            <w:tcW w:w="1450" w:type="pct"/>
            <w:shd w:val="clear" w:color="auto" w:fill="F2F2F2" w:themeFill="background1" w:themeFillShade="F2"/>
            <w:vAlign w:val="center"/>
          </w:tcPr>
          <w:p w14:paraId="39FA9CB9" w14:textId="77777777" w:rsidR="00CA6E96" w:rsidRPr="00884E5D" w:rsidRDefault="00CA6E96" w:rsidP="00BC45C0">
            <w:pPr>
              <w:pStyle w:val="Tabletext"/>
              <w:spacing w:after="0" w:line="360" w:lineRule="auto"/>
              <w:rPr>
                <w:b/>
                <w:bCs/>
              </w:rPr>
            </w:pPr>
            <w:r w:rsidRPr="00884E5D">
              <w:rPr>
                <w:b/>
                <w:bCs/>
              </w:rPr>
              <w:t>Local doctor</w:t>
            </w:r>
          </w:p>
        </w:tc>
        <w:tc>
          <w:tcPr>
            <w:tcW w:w="3550" w:type="pct"/>
            <w:vAlign w:val="center"/>
          </w:tcPr>
          <w:p w14:paraId="5E5B4796" w14:textId="77777777" w:rsidR="00CA6E96" w:rsidRPr="00884E5D" w:rsidRDefault="00000000">
            <w:pPr>
              <w:pStyle w:val="Tabletext"/>
              <w:spacing w:after="0" w:line="360" w:lineRule="auto"/>
            </w:pPr>
            <w:sdt>
              <w:sdtPr>
                <w:alias w:val="Contact details: Local doctor"/>
                <w:tag w:val="contact-entry"/>
                <w:id w:val="653084663"/>
                <w:showingPlcHdr/>
                <w:text/>
              </w:sdtPr>
              <w:sdtContent>
                <w:r w:rsidR="00CA6E96" w:rsidRPr="00884E5D">
                  <w:rPr>
                    <w:rStyle w:val="PlaceholderText"/>
                  </w:rPr>
                  <w:t>Type contact details here</w:t>
                </w:r>
              </w:sdtContent>
            </w:sdt>
          </w:p>
        </w:tc>
      </w:tr>
      <w:tr w:rsidR="00CA6E96" w:rsidRPr="00884E5D" w14:paraId="5A53636E" w14:textId="77777777" w:rsidTr="00BC45C0">
        <w:trPr>
          <w:trHeight w:val="521"/>
        </w:trPr>
        <w:tc>
          <w:tcPr>
            <w:tcW w:w="1450" w:type="pct"/>
            <w:shd w:val="clear" w:color="auto" w:fill="F2F2F2" w:themeFill="background1" w:themeFillShade="F2"/>
            <w:vAlign w:val="center"/>
          </w:tcPr>
          <w:p w14:paraId="2A5410D5" w14:textId="77777777" w:rsidR="00CA6E96" w:rsidRPr="00884E5D" w:rsidRDefault="00CA6E96" w:rsidP="00BC45C0">
            <w:pPr>
              <w:pStyle w:val="Tabletext"/>
              <w:spacing w:after="0" w:line="360" w:lineRule="auto"/>
              <w:rPr>
                <w:b/>
                <w:bCs/>
              </w:rPr>
            </w:pPr>
            <w:r w:rsidRPr="00884E5D">
              <w:rPr>
                <w:b/>
                <w:bCs/>
              </w:rPr>
              <w:t>Local hospital</w:t>
            </w:r>
          </w:p>
        </w:tc>
        <w:tc>
          <w:tcPr>
            <w:tcW w:w="3550" w:type="pct"/>
            <w:vAlign w:val="center"/>
          </w:tcPr>
          <w:p w14:paraId="76168E06" w14:textId="77777777" w:rsidR="00CA6E96" w:rsidRPr="00884E5D" w:rsidRDefault="00000000">
            <w:pPr>
              <w:pStyle w:val="Tabletext"/>
              <w:spacing w:after="0" w:line="360" w:lineRule="auto"/>
            </w:pPr>
            <w:sdt>
              <w:sdtPr>
                <w:alias w:val="Contact details: Local hospital"/>
                <w:tag w:val="contact-entry"/>
                <w:id w:val="1591676765"/>
                <w:showingPlcHdr/>
                <w:text/>
              </w:sdtPr>
              <w:sdtContent>
                <w:r w:rsidR="00CA6E96" w:rsidRPr="00884E5D">
                  <w:rPr>
                    <w:rStyle w:val="PlaceholderText"/>
                  </w:rPr>
                  <w:t>Type contact details here</w:t>
                </w:r>
              </w:sdtContent>
            </w:sdt>
          </w:p>
        </w:tc>
      </w:tr>
      <w:tr w:rsidR="00CA6E96" w:rsidRPr="00884E5D" w14:paraId="257CE5FF" w14:textId="77777777" w:rsidTr="00BC45C0">
        <w:trPr>
          <w:trHeight w:val="521"/>
        </w:trPr>
        <w:tc>
          <w:tcPr>
            <w:tcW w:w="1450" w:type="pct"/>
            <w:shd w:val="clear" w:color="auto" w:fill="F2F2F2" w:themeFill="background1" w:themeFillShade="F2"/>
            <w:vAlign w:val="center"/>
          </w:tcPr>
          <w:p w14:paraId="4C1A5857" w14:textId="77777777" w:rsidR="00CA6E96" w:rsidRPr="00884E5D" w:rsidRDefault="00CA6E96" w:rsidP="00BC45C0">
            <w:pPr>
              <w:pStyle w:val="Tabletext"/>
              <w:spacing w:after="0" w:line="360" w:lineRule="auto"/>
              <w:rPr>
                <w:b/>
                <w:bCs/>
              </w:rPr>
            </w:pPr>
            <w:r w:rsidRPr="00884E5D">
              <w:rPr>
                <w:b/>
                <w:bCs/>
              </w:rPr>
              <w:t>Local council</w:t>
            </w:r>
          </w:p>
        </w:tc>
        <w:tc>
          <w:tcPr>
            <w:tcW w:w="3550" w:type="pct"/>
            <w:vAlign w:val="center"/>
          </w:tcPr>
          <w:p w14:paraId="29BBD23B" w14:textId="77777777" w:rsidR="00CA6E96" w:rsidRPr="00884E5D" w:rsidRDefault="00000000">
            <w:pPr>
              <w:pStyle w:val="Tabletext"/>
              <w:spacing w:after="0" w:line="360" w:lineRule="auto"/>
            </w:pPr>
            <w:sdt>
              <w:sdtPr>
                <w:alias w:val="Contact details: Local council"/>
                <w:tag w:val="contact-entry"/>
                <w:id w:val="146675692"/>
                <w:showingPlcHdr/>
                <w:text/>
              </w:sdtPr>
              <w:sdtContent>
                <w:r w:rsidR="00CA6E96" w:rsidRPr="00884E5D">
                  <w:rPr>
                    <w:rStyle w:val="PlaceholderText"/>
                  </w:rPr>
                  <w:t>Type contact details here</w:t>
                </w:r>
              </w:sdtContent>
            </w:sdt>
          </w:p>
        </w:tc>
      </w:tr>
      <w:tr w:rsidR="00CA6E96" w:rsidRPr="00884E5D" w14:paraId="6FF5DA61" w14:textId="77777777" w:rsidTr="00BC45C0">
        <w:trPr>
          <w:trHeight w:val="521"/>
        </w:trPr>
        <w:tc>
          <w:tcPr>
            <w:tcW w:w="1450" w:type="pct"/>
            <w:shd w:val="clear" w:color="auto" w:fill="F2F2F2" w:themeFill="background1" w:themeFillShade="F2"/>
            <w:vAlign w:val="center"/>
          </w:tcPr>
          <w:p w14:paraId="439022D5" w14:textId="77777777" w:rsidR="00CA6E96" w:rsidRPr="00884E5D" w:rsidRDefault="00CA6E96" w:rsidP="00BC45C0">
            <w:pPr>
              <w:pStyle w:val="Tabletext"/>
              <w:spacing w:after="0" w:line="360" w:lineRule="auto"/>
              <w:rPr>
                <w:b/>
                <w:bCs/>
              </w:rPr>
            </w:pPr>
            <w:r w:rsidRPr="00884E5D">
              <w:rPr>
                <w:b/>
                <w:bCs/>
              </w:rPr>
              <w:t>Local vet</w:t>
            </w:r>
          </w:p>
        </w:tc>
        <w:tc>
          <w:tcPr>
            <w:tcW w:w="3550" w:type="pct"/>
            <w:vAlign w:val="center"/>
          </w:tcPr>
          <w:p w14:paraId="0B950BE4" w14:textId="77777777" w:rsidR="00CA6E96" w:rsidRPr="00884E5D" w:rsidRDefault="00000000">
            <w:pPr>
              <w:pStyle w:val="Tabletext"/>
              <w:spacing w:after="0" w:line="360" w:lineRule="auto"/>
            </w:pPr>
            <w:sdt>
              <w:sdtPr>
                <w:alias w:val="Contact details: Local vet"/>
                <w:tag w:val="contact-entry"/>
                <w:id w:val="1872492915"/>
                <w:showingPlcHdr/>
                <w:text/>
              </w:sdtPr>
              <w:sdtContent>
                <w:r w:rsidR="00CA6E96" w:rsidRPr="00884E5D">
                  <w:rPr>
                    <w:rStyle w:val="PlaceholderText"/>
                  </w:rPr>
                  <w:t>Type contact details here</w:t>
                </w:r>
              </w:sdtContent>
            </w:sdt>
          </w:p>
        </w:tc>
      </w:tr>
      <w:tr w:rsidR="00CA6E96" w:rsidRPr="00884E5D" w14:paraId="298C2617" w14:textId="77777777" w:rsidTr="00BC45C0">
        <w:trPr>
          <w:trHeight w:val="521"/>
        </w:trPr>
        <w:tc>
          <w:tcPr>
            <w:tcW w:w="1450" w:type="pct"/>
            <w:shd w:val="clear" w:color="auto" w:fill="F2F2F2" w:themeFill="background1" w:themeFillShade="F2"/>
            <w:vAlign w:val="center"/>
          </w:tcPr>
          <w:p w14:paraId="45C7B00D" w14:textId="77777777" w:rsidR="00CA6E96" w:rsidRPr="00884E5D" w:rsidRDefault="00CA6E96" w:rsidP="00BC45C0">
            <w:pPr>
              <w:pStyle w:val="Tabletext"/>
              <w:spacing w:after="0" w:line="360" w:lineRule="auto"/>
              <w:rPr>
                <w:b/>
                <w:bCs/>
              </w:rPr>
            </w:pPr>
            <w:r w:rsidRPr="00884E5D">
              <w:rPr>
                <w:b/>
                <w:bCs/>
              </w:rPr>
              <w:t>Neighbours</w:t>
            </w:r>
          </w:p>
        </w:tc>
        <w:tc>
          <w:tcPr>
            <w:tcW w:w="3550" w:type="pct"/>
            <w:vAlign w:val="center"/>
          </w:tcPr>
          <w:p w14:paraId="18B9C375" w14:textId="77777777" w:rsidR="00CA6E96" w:rsidRPr="00884E5D" w:rsidRDefault="00000000">
            <w:pPr>
              <w:pStyle w:val="Tabletext"/>
              <w:spacing w:after="0" w:line="360" w:lineRule="auto"/>
            </w:pPr>
            <w:sdt>
              <w:sdtPr>
                <w:alias w:val="Contact details: Neighbours"/>
                <w:tag w:val="contact-entry"/>
                <w:id w:val="603593934"/>
                <w:showingPlcHdr/>
                <w:text/>
              </w:sdtPr>
              <w:sdtContent>
                <w:r w:rsidR="00CA6E96" w:rsidRPr="00884E5D">
                  <w:rPr>
                    <w:rStyle w:val="PlaceholderText"/>
                  </w:rPr>
                  <w:t>Type contact details here</w:t>
                </w:r>
              </w:sdtContent>
            </w:sdt>
          </w:p>
        </w:tc>
      </w:tr>
    </w:tbl>
    <w:p w14:paraId="751C1F97" w14:textId="4678523A" w:rsidR="00695A48" w:rsidRPr="00884E5D" w:rsidRDefault="00695A48" w:rsidP="00695A48">
      <w:pPr>
        <w:pStyle w:val="Heading2"/>
        <w:spacing w:before="600"/>
      </w:pPr>
      <w:r w:rsidRPr="00884E5D">
        <w:t>Tune in</w:t>
      </w:r>
    </w:p>
    <w:p w14:paraId="4750A208" w14:textId="49A262D2" w:rsidR="001A3457" w:rsidRPr="00884E5D" w:rsidRDefault="001A3457" w:rsidP="001A3457">
      <w:pPr>
        <w:pStyle w:val="Caption"/>
        <w:keepNext/>
      </w:pPr>
      <w:r w:rsidRPr="00884E5D">
        <w:t xml:space="preserve">Table </w:t>
      </w:r>
      <w:r w:rsidRPr="00884E5D">
        <w:fldChar w:fldCharType="begin"/>
      </w:r>
      <w:r w:rsidRPr="00884E5D">
        <w:instrText xml:space="preserve"> SEQ Table \* ARABIC </w:instrText>
      </w:r>
      <w:r w:rsidRPr="00884E5D">
        <w:fldChar w:fldCharType="separate"/>
      </w:r>
      <w:r w:rsidR="008E6422">
        <w:rPr>
          <w:noProof/>
        </w:rPr>
        <w:t>3</w:t>
      </w:r>
      <w:r w:rsidRPr="00884E5D">
        <w:fldChar w:fldCharType="end"/>
      </w:r>
      <w:r w:rsidRPr="00884E5D">
        <w:t>:</w:t>
      </w:r>
      <w:r w:rsidR="002A5EE4" w:rsidRPr="00884E5D">
        <w:t xml:space="preserve"> </w:t>
      </w:r>
      <w:r w:rsidR="002A5EE4" w:rsidRPr="00884E5D">
        <w:rPr>
          <w:b w:val="0"/>
        </w:rPr>
        <w:t>Emergency broadcasters and radio channels</w:t>
      </w:r>
    </w:p>
    <w:tbl>
      <w:tblPr>
        <w:tblStyle w:val="Style2"/>
        <w:tblW w:w="5000" w:type="pct"/>
        <w:tblLook w:val="0020" w:firstRow="1" w:lastRow="0" w:firstColumn="0" w:lastColumn="0" w:noHBand="0" w:noVBand="0"/>
        <w:tblCaption w:val="Emergency broadcasters and radio channels"/>
        <w:tblDescription w:val="Two-column table listing where to tune in for emergency information: emergency broadcaster radio stations and the UHF Community Two-Way Emergency Channel."/>
      </w:tblPr>
      <w:tblGrid>
        <w:gridCol w:w="2789"/>
        <w:gridCol w:w="6829"/>
      </w:tblGrid>
      <w:tr w:rsidR="00CA6E96" w:rsidRPr="00884E5D" w14:paraId="5EEE2D3E" w14:textId="77777777" w:rsidTr="002314BE">
        <w:trPr>
          <w:cnfStyle w:val="100000000000" w:firstRow="1" w:lastRow="0" w:firstColumn="0" w:lastColumn="0" w:oddVBand="0" w:evenVBand="0" w:oddHBand="0" w:evenHBand="0" w:firstRowFirstColumn="0" w:firstRowLastColumn="0" w:lastRowFirstColumn="0" w:lastRowLastColumn="0"/>
          <w:cantSplit/>
          <w:trHeight w:val="453"/>
          <w:tblHeader/>
        </w:trPr>
        <w:tc>
          <w:tcPr>
            <w:tcW w:w="1450" w:type="pct"/>
          </w:tcPr>
          <w:p w14:paraId="037DE786" w14:textId="77777777" w:rsidR="00CA6E96" w:rsidRPr="00884E5D" w:rsidRDefault="00CA6E96" w:rsidP="002314BE">
            <w:pPr>
              <w:pStyle w:val="Tabletext"/>
              <w:spacing w:line="240" w:lineRule="auto"/>
            </w:pPr>
            <w:r w:rsidRPr="00884E5D">
              <w:t>Organisation</w:t>
            </w:r>
          </w:p>
        </w:tc>
        <w:tc>
          <w:tcPr>
            <w:tcW w:w="3550" w:type="pct"/>
          </w:tcPr>
          <w:p w14:paraId="1027B8EE" w14:textId="77777777" w:rsidR="00CA6E96" w:rsidRPr="00884E5D" w:rsidRDefault="00CA6E96" w:rsidP="002314BE">
            <w:pPr>
              <w:pStyle w:val="Tabletext"/>
              <w:spacing w:line="240" w:lineRule="auto"/>
            </w:pPr>
            <w:r w:rsidRPr="00884E5D">
              <w:t>Contact details</w:t>
            </w:r>
          </w:p>
        </w:tc>
      </w:tr>
      <w:tr w:rsidR="00CA6E96" w:rsidRPr="00884E5D" w14:paraId="007E9679" w14:textId="77777777" w:rsidTr="002314BE">
        <w:trPr>
          <w:trHeight w:val="521"/>
        </w:trPr>
        <w:tc>
          <w:tcPr>
            <w:tcW w:w="1450" w:type="pct"/>
            <w:shd w:val="clear" w:color="auto" w:fill="F2F2F2" w:themeFill="background1" w:themeFillShade="F2"/>
          </w:tcPr>
          <w:p w14:paraId="724A98DC" w14:textId="77777777" w:rsidR="00CA6E96" w:rsidRPr="00884E5D" w:rsidRDefault="00CA6E96" w:rsidP="001A3457">
            <w:pPr>
              <w:pStyle w:val="Tabletext"/>
              <w:rPr>
                <w:b/>
                <w:bCs/>
              </w:rPr>
            </w:pPr>
            <w:r w:rsidRPr="00884E5D">
              <w:rPr>
                <w:b/>
                <w:bCs/>
              </w:rPr>
              <w:t>Radio for emergency broadcasters in Victoria</w:t>
            </w:r>
          </w:p>
        </w:tc>
        <w:tc>
          <w:tcPr>
            <w:tcW w:w="3550" w:type="pct"/>
          </w:tcPr>
          <w:p w14:paraId="32D71AFF" w14:textId="52807A0C" w:rsidR="00CA6E96" w:rsidRPr="00884E5D" w:rsidRDefault="00CA6E96" w:rsidP="00695A48">
            <w:pPr>
              <w:pStyle w:val="Tabletext"/>
              <w:spacing w:after="240"/>
            </w:pPr>
            <w:r w:rsidRPr="00884E5D">
              <w:t xml:space="preserve">Find your radio station for </w:t>
            </w:r>
            <w:hyperlink r:id="rId19" w:tooltip="Emergency Management Victoria: official emergency broadcasters – external website" w:history="1">
              <w:r w:rsidRPr="00884E5D">
                <w:rPr>
                  <w:rStyle w:val="Hyperlink"/>
                </w:rPr>
                <w:t>Emergency Broadcasters in Victoria</w:t>
              </w:r>
            </w:hyperlink>
          </w:p>
          <w:p w14:paraId="013371D9" w14:textId="77777777" w:rsidR="00CA6E96" w:rsidRPr="00884E5D" w:rsidRDefault="00CA6E96" w:rsidP="00695A48">
            <w:pPr>
              <w:pStyle w:val="TableTextBullet"/>
            </w:pPr>
            <w:r w:rsidRPr="00884E5D">
              <w:t>ABC Local Radio</w:t>
            </w:r>
          </w:p>
          <w:p w14:paraId="2DA330B4" w14:textId="77777777" w:rsidR="00CA6E96" w:rsidRDefault="00CA6E96" w:rsidP="00695A48">
            <w:pPr>
              <w:pStyle w:val="TableTextBullet"/>
            </w:pPr>
            <w:r w:rsidRPr="00884E5D">
              <w:t>Commercial radio networks</w:t>
            </w:r>
          </w:p>
          <w:p w14:paraId="68903CEF" w14:textId="77777777" w:rsidR="00CA6E96" w:rsidRPr="00884E5D" w:rsidRDefault="00CA6E96" w:rsidP="00695A48">
            <w:pPr>
              <w:pStyle w:val="TableTextBullet"/>
            </w:pPr>
            <w:r w:rsidRPr="00884E5D">
              <w:t>Select community stations</w:t>
            </w:r>
          </w:p>
        </w:tc>
      </w:tr>
      <w:tr w:rsidR="00CA6E96" w:rsidRPr="00884E5D" w14:paraId="5AA69B71" w14:textId="77777777" w:rsidTr="002314BE">
        <w:trPr>
          <w:trHeight w:val="521"/>
        </w:trPr>
        <w:tc>
          <w:tcPr>
            <w:tcW w:w="1450" w:type="pct"/>
            <w:shd w:val="clear" w:color="auto" w:fill="F2F2F2" w:themeFill="background1" w:themeFillShade="F2"/>
          </w:tcPr>
          <w:p w14:paraId="135F6292" w14:textId="77777777" w:rsidR="00CA6E96" w:rsidRPr="00884E5D" w:rsidRDefault="00CA6E96" w:rsidP="001A3457">
            <w:pPr>
              <w:pStyle w:val="Tabletext"/>
              <w:rPr>
                <w:b/>
                <w:bCs/>
              </w:rPr>
            </w:pPr>
            <w:r w:rsidRPr="00884E5D">
              <w:rPr>
                <w:b/>
                <w:bCs/>
              </w:rPr>
              <w:t>Community Two-Way Emergency Channel</w:t>
            </w:r>
          </w:p>
        </w:tc>
        <w:tc>
          <w:tcPr>
            <w:tcW w:w="3550" w:type="pct"/>
          </w:tcPr>
          <w:p w14:paraId="4D5540DF" w14:textId="77777777" w:rsidR="00CA6E96" w:rsidRPr="00884E5D" w:rsidRDefault="00CA6E96" w:rsidP="00695A48">
            <w:pPr>
              <w:pStyle w:val="Tabletext"/>
              <w:spacing w:after="360"/>
            </w:pPr>
            <w:r w:rsidRPr="00884E5D">
              <w:t>UHF – Two-way: Channel 5 (or 35 – a repeater output channel) for emergency only</w:t>
            </w:r>
          </w:p>
        </w:tc>
      </w:tr>
    </w:tbl>
    <w:p w14:paraId="40CD11E2" w14:textId="27276DD0" w:rsidR="000621E9" w:rsidRPr="00884E5D" w:rsidRDefault="000621E9" w:rsidP="000621E9">
      <w:pPr>
        <w:pStyle w:val="Heading2"/>
      </w:pPr>
      <w:r w:rsidRPr="00884E5D">
        <w:lastRenderedPageBreak/>
        <w:t>Online</w:t>
      </w:r>
    </w:p>
    <w:p w14:paraId="1633CEFD" w14:textId="0D84FA6C" w:rsidR="000621E9" w:rsidRPr="00884E5D" w:rsidRDefault="000621E9" w:rsidP="000621E9">
      <w:pPr>
        <w:pStyle w:val="Caption"/>
        <w:keepNext/>
      </w:pPr>
      <w:r w:rsidRPr="00884E5D">
        <w:t xml:space="preserve">Table </w:t>
      </w:r>
      <w:r w:rsidRPr="00884E5D">
        <w:fldChar w:fldCharType="begin"/>
      </w:r>
      <w:r w:rsidRPr="00884E5D">
        <w:instrText xml:space="preserve"> SEQ Table \* ARABIC </w:instrText>
      </w:r>
      <w:r w:rsidRPr="00884E5D">
        <w:fldChar w:fldCharType="separate"/>
      </w:r>
      <w:r w:rsidR="008E6422">
        <w:rPr>
          <w:noProof/>
        </w:rPr>
        <w:t>4</w:t>
      </w:r>
      <w:r w:rsidRPr="00884E5D">
        <w:fldChar w:fldCharType="end"/>
      </w:r>
      <w:r w:rsidRPr="00884E5D">
        <w:t xml:space="preserve">: </w:t>
      </w:r>
      <w:r w:rsidR="002A5EE4" w:rsidRPr="00884E5D">
        <w:rPr>
          <w:b w:val="0"/>
          <w:bCs/>
        </w:rPr>
        <w:t>Online emergency information sources</w:t>
      </w:r>
    </w:p>
    <w:tbl>
      <w:tblPr>
        <w:tblStyle w:val="Style2"/>
        <w:tblW w:w="5000" w:type="pct"/>
        <w:tblLook w:val="0020" w:firstRow="1" w:lastRow="0" w:firstColumn="0" w:lastColumn="0" w:noHBand="0" w:noVBand="0"/>
        <w:tblCaption w:val="Online emergency information sources"/>
        <w:tblDescription w:val="Two-column table listing websites for weather, traffic, incidents and warnings, electrical emergencies, the Victorian Farmers Federation, Agriculture Victoria and Worksafe Victoria."/>
      </w:tblPr>
      <w:tblGrid>
        <w:gridCol w:w="3676"/>
        <w:gridCol w:w="5942"/>
      </w:tblGrid>
      <w:tr w:rsidR="00CA6E96" w:rsidRPr="00884E5D" w14:paraId="08C9274E" w14:textId="77777777" w:rsidTr="000D4E4E">
        <w:trPr>
          <w:cnfStyle w:val="100000000000" w:firstRow="1" w:lastRow="0" w:firstColumn="0" w:lastColumn="0" w:oddVBand="0" w:evenVBand="0" w:oddHBand="0" w:evenHBand="0" w:firstRowFirstColumn="0" w:firstRowLastColumn="0" w:lastRowFirstColumn="0" w:lastRowLastColumn="0"/>
          <w:cantSplit/>
          <w:trHeight w:val="453"/>
          <w:tblHeader/>
        </w:trPr>
        <w:tc>
          <w:tcPr>
            <w:tcW w:w="1911" w:type="pct"/>
          </w:tcPr>
          <w:p w14:paraId="43A6F5B3" w14:textId="77777777" w:rsidR="00CA6E96" w:rsidRPr="00884E5D" w:rsidRDefault="00CA6E96" w:rsidP="002314BE">
            <w:pPr>
              <w:pStyle w:val="Tabletext"/>
              <w:spacing w:line="240" w:lineRule="auto"/>
            </w:pPr>
            <w:r w:rsidRPr="00884E5D">
              <w:t>Organisation</w:t>
            </w:r>
          </w:p>
        </w:tc>
        <w:tc>
          <w:tcPr>
            <w:tcW w:w="3089" w:type="pct"/>
          </w:tcPr>
          <w:p w14:paraId="772CB282" w14:textId="77777777" w:rsidR="00CA6E96" w:rsidRPr="00884E5D" w:rsidRDefault="00CA6E96" w:rsidP="002314BE">
            <w:pPr>
              <w:pStyle w:val="Tabletext"/>
              <w:spacing w:line="240" w:lineRule="auto"/>
            </w:pPr>
            <w:r w:rsidRPr="00884E5D">
              <w:t>Contact details</w:t>
            </w:r>
          </w:p>
        </w:tc>
      </w:tr>
      <w:tr w:rsidR="00CA6E96" w:rsidRPr="00884E5D" w14:paraId="7B76BBD0" w14:textId="77777777" w:rsidTr="0025025F">
        <w:trPr>
          <w:trHeight w:val="521"/>
        </w:trPr>
        <w:tc>
          <w:tcPr>
            <w:tcW w:w="1911" w:type="pct"/>
            <w:shd w:val="clear" w:color="auto" w:fill="F2F2F2" w:themeFill="background1" w:themeFillShade="F2"/>
          </w:tcPr>
          <w:p w14:paraId="27F59B67" w14:textId="77777777" w:rsidR="00CA6E96" w:rsidRPr="00884E5D" w:rsidRDefault="00CA6E96" w:rsidP="000D4E4E">
            <w:pPr>
              <w:pStyle w:val="Tabletext"/>
              <w:spacing w:after="180"/>
              <w:rPr>
                <w:b/>
                <w:bCs/>
              </w:rPr>
            </w:pPr>
            <w:r w:rsidRPr="00884E5D">
              <w:rPr>
                <w:b/>
                <w:bCs/>
              </w:rPr>
              <w:t>Weather</w:t>
            </w:r>
          </w:p>
        </w:tc>
        <w:tc>
          <w:tcPr>
            <w:tcW w:w="3089" w:type="pct"/>
            <w:vAlign w:val="center"/>
          </w:tcPr>
          <w:p w14:paraId="14577D83" w14:textId="15DE23BC" w:rsidR="00CA6E96" w:rsidRPr="00884E5D" w:rsidRDefault="00CA6E96" w:rsidP="000D4E4E">
            <w:pPr>
              <w:pStyle w:val="Tabletext"/>
              <w:spacing w:after="180"/>
            </w:pPr>
            <w:hyperlink r:id="rId20" w:tooltip="Bureau of Meteorology MetEye weather forecasts – external website" w:history="1">
              <w:r w:rsidRPr="00CA6E96">
                <w:rPr>
                  <w:rStyle w:val="Hyperlink"/>
                </w:rPr>
                <w:t>Bureau of Meteorology website</w:t>
              </w:r>
            </w:hyperlink>
            <w:r w:rsidRPr="00884E5D">
              <w:rPr>
                <w:color w:val="003A28"/>
              </w:rPr>
              <w:t xml:space="preserve"> </w:t>
            </w:r>
          </w:p>
        </w:tc>
      </w:tr>
      <w:tr w:rsidR="00CA6E96" w:rsidRPr="00884E5D" w14:paraId="150DD3DA" w14:textId="77777777" w:rsidTr="0025025F">
        <w:trPr>
          <w:trHeight w:val="521"/>
        </w:trPr>
        <w:tc>
          <w:tcPr>
            <w:tcW w:w="1911" w:type="pct"/>
            <w:shd w:val="clear" w:color="auto" w:fill="F2F2F2" w:themeFill="background1" w:themeFillShade="F2"/>
          </w:tcPr>
          <w:p w14:paraId="151027BB" w14:textId="77777777" w:rsidR="00CA6E96" w:rsidRPr="00884E5D" w:rsidRDefault="00CA6E96" w:rsidP="000D4E4E">
            <w:pPr>
              <w:pStyle w:val="Tabletext"/>
              <w:spacing w:after="180"/>
              <w:rPr>
                <w:b/>
                <w:bCs/>
              </w:rPr>
            </w:pPr>
            <w:r w:rsidRPr="00884E5D">
              <w:rPr>
                <w:b/>
                <w:bCs/>
              </w:rPr>
              <w:t>Traffic</w:t>
            </w:r>
          </w:p>
        </w:tc>
        <w:tc>
          <w:tcPr>
            <w:tcW w:w="3089" w:type="pct"/>
            <w:vAlign w:val="center"/>
          </w:tcPr>
          <w:p w14:paraId="27D0EC81" w14:textId="13C979A5" w:rsidR="00CA6E96" w:rsidRPr="00884E5D" w:rsidRDefault="00CA6E96" w:rsidP="00557801">
            <w:pPr>
              <w:pStyle w:val="Tabletext"/>
            </w:pPr>
            <w:hyperlink r:id="rId21" w:tooltip="VicTraffic road conditions and closures – external website" w:history="1">
              <w:r w:rsidRPr="00CA6E96">
                <w:rPr>
                  <w:rStyle w:val="Hyperlink"/>
                </w:rPr>
                <w:t>VicTraffic website</w:t>
              </w:r>
            </w:hyperlink>
          </w:p>
        </w:tc>
      </w:tr>
      <w:tr w:rsidR="00CA6E96" w:rsidRPr="00884E5D" w14:paraId="133FE346" w14:textId="77777777" w:rsidTr="0025025F">
        <w:trPr>
          <w:trHeight w:val="521"/>
        </w:trPr>
        <w:tc>
          <w:tcPr>
            <w:tcW w:w="1911" w:type="pct"/>
            <w:shd w:val="clear" w:color="auto" w:fill="F2F2F2" w:themeFill="background1" w:themeFillShade="F2"/>
          </w:tcPr>
          <w:p w14:paraId="4E851482" w14:textId="77777777" w:rsidR="00CA6E96" w:rsidRPr="00884E5D" w:rsidRDefault="00CA6E96" w:rsidP="000D4E4E">
            <w:pPr>
              <w:pStyle w:val="Tabletext"/>
              <w:spacing w:after="180"/>
              <w:rPr>
                <w:b/>
                <w:bCs/>
              </w:rPr>
            </w:pPr>
            <w:r w:rsidRPr="00884E5D">
              <w:rPr>
                <w:b/>
                <w:bCs/>
              </w:rPr>
              <w:t>Incidents and Warnings</w:t>
            </w:r>
          </w:p>
        </w:tc>
        <w:tc>
          <w:tcPr>
            <w:tcW w:w="3089" w:type="pct"/>
            <w:vAlign w:val="center"/>
          </w:tcPr>
          <w:p w14:paraId="62708F8C" w14:textId="21C51546" w:rsidR="00CA6E96" w:rsidRPr="00884E5D" w:rsidRDefault="00CA6E96" w:rsidP="000D4E4E">
            <w:pPr>
              <w:pStyle w:val="Tabletext"/>
              <w:spacing w:after="180"/>
            </w:pPr>
            <w:hyperlink r:id="rId22" w:tooltip="VicEmergency: incidents and warnings – external website" w:history="1">
              <w:r w:rsidRPr="00CA6E96">
                <w:rPr>
                  <w:rStyle w:val="Hyperlink"/>
                </w:rPr>
                <w:t>Vic Emergency website</w:t>
              </w:r>
            </w:hyperlink>
            <w:r w:rsidRPr="00884E5D">
              <w:t xml:space="preserve"> </w:t>
            </w:r>
          </w:p>
        </w:tc>
      </w:tr>
      <w:tr w:rsidR="00CA6E96" w:rsidRPr="00884E5D" w14:paraId="44AC44B7" w14:textId="77777777" w:rsidTr="0025025F">
        <w:trPr>
          <w:trHeight w:val="521"/>
        </w:trPr>
        <w:tc>
          <w:tcPr>
            <w:tcW w:w="1911" w:type="pct"/>
            <w:shd w:val="clear" w:color="auto" w:fill="F2F2F2" w:themeFill="background1" w:themeFillShade="F2"/>
          </w:tcPr>
          <w:p w14:paraId="14FEC01C" w14:textId="77777777" w:rsidR="00CA6E96" w:rsidRPr="00884E5D" w:rsidRDefault="00CA6E96" w:rsidP="000D4E4E">
            <w:pPr>
              <w:pStyle w:val="Tabletext"/>
              <w:spacing w:after="180"/>
              <w:rPr>
                <w:b/>
                <w:bCs/>
              </w:rPr>
            </w:pPr>
            <w:r w:rsidRPr="00884E5D">
              <w:rPr>
                <w:b/>
                <w:bCs/>
              </w:rPr>
              <w:t>Electrical emergencies</w:t>
            </w:r>
          </w:p>
        </w:tc>
        <w:tc>
          <w:tcPr>
            <w:tcW w:w="3089" w:type="pct"/>
            <w:vAlign w:val="center"/>
          </w:tcPr>
          <w:p w14:paraId="0C1CB72F" w14:textId="1FF60395" w:rsidR="00CA6E96" w:rsidRPr="00884E5D" w:rsidRDefault="00CA6E96" w:rsidP="000D4E4E">
            <w:pPr>
              <w:pStyle w:val="Tabletext"/>
              <w:spacing w:after="180"/>
            </w:pPr>
            <w:hyperlink r:id="rId23" w:tooltip="Energy Safe Victoria: electrical emergencies – external website" w:history="1">
              <w:r w:rsidRPr="00CA6E96">
                <w:rPr>
                  <w:rStyle w:val="Hyperlink"/>
                </w:rPr>
                <w:t>Energy Safe Victoria website</w:t>
              </w:r>
            </w:hyperlink>
          </w:p>
        </w:tc>
      </w:tr>
      <w:tr w:rsidR="00CA6E96" w:rsidRPr="00884E5D" w14:paraId="31223191" w14:textId="77777777" w:rsidTr="0025025F">
        <w:trPr>
          <w:trHeight w:val="521"/>
        </w:trPr>
        <w:tc>
          <w:tcPr>
            <w:tcW w:w="1911" w:type="pct"/>
            <w:shd w:val="clear" w:color="auto" w:fill="F2F2F2" w:themeFill="background1" w:themeFillShade="F2"/>
          </w:tcPr>
          <w:p w14:paraId="1FD4F4A1" w14:textId="77777777" w:rsidR="00CA6E96" w:rsidRPr="00884E5D" w:rsidRDefault="00CA6E96" w:rsidP="000D4E4E">
            <w:pPr>
              <w:pStyle w:val="Tabletext"/>
              <w:spacing w:after="180"/>
              <w:rPr>
                <w:b/>
                <w:bCs/>
              </w:rPr>
            </w:pPr>
            <w:r w:rsidRPr="00884E5D">
              <w:rPr>
                <w:b/>
                <w:bCs/>
              </w:rPr>
              <w:t>Victorian Farmers Federation</w:t>
            </w:r>
          </w:p>
        </w:tc>
        <w:tc>
          <w:tcPr>
            <w:tcW w:w="3089" w:type="pct"/>
            <w:vAlign w:val="center"/>
          </w:tcPr>
          <w:p w14:paraId="47B9774A" w14:textId="48225E33" w:rsidR="00CA6E96" w:rsidRPr="00884E5D" w:rsidRDefault="00CA6E96" w:rsidP="000D4E4E">
            <w:pPr>
              <w:pStyle w:val="Tabletext"/>
              <w:spacing w:after="180"/>
            </w:pPr>
            <w:hyperlink r:id="rId24" w:tooltip="Victorian Farmers Federation – external website" w:history="1">
              <w:r w:rsidRPr="00CA6E96">
                <w:rPr>
                  <w:rStyle w:val="Hyperlink"/>
                </w:rPr>
                <w:t>Victorian Farmers Federation website</w:t>
              </w:r>
            </w:hyperlink>
          </w:p>
        </w:tc>
      </w:tr>
      <w:tr w:rsidR="00CA6E96" w:rsidRPr="00884E5D" w14:paraId="34BC0E08" w14:textId="77777777" w:rsidTr="0025025F">
        <w:trPr>
          <w:trHeight w:val="521"/>
        </w:trPr>
        <w:tc>
          <w:tcPr>
            <w:tcW w:w="1911" w:type="pct"/>
            <w:shd w:val="clear" w:color="auto" w:fill="F2F2F2" w:themeFill="background1" w:themeFillShade="F2"/>
          </w:tcPr>
          <w:p w14:paraId="07D45FCC" w14:textId="77777777" w:rsidR="00CA6E96" w:rsidRPr="00884E5D" w:rsidRDefault="00CA6E96" w:rsidP="000D4E4E">
            <w:pPr>
              <w:pStyle w:val="Tabletext"/>
              <w:spacing w:after="180"/>
              <w:rPr>
                <w:b/>
                <w:bCs/>
              </w:rPr>
            </w:pPr>
            <w:r w:rsidRPr="00884E5D">
              <w:rPr>
                <w:b/>
                <w:bCs/>
              </w:rPr>
              <w:t>Agriculture Victoria</w:t>
            </w:r>
          </w:p>
        </w:tc>
        <w:tc>
          <w:tcPr>
            <w:tcW w:w="3089" w:type="pct"/>
            <w:vAlign w:val="center"/>
          </w:tcPr>
          <w:p w14:paraId="796BB999" w14:textId="7FBC65A4" w:rsidR="00CA6E96" w:rsidRPr="00884E5D" w:rsidRDefault="00CA6E96" w:rsidP="000D4E4E">
            <w:pPr>
              <w:pStyle w:val="Tabletext"/>
              <w:spacing w:after="180"/>
            </w:pPr>
            <w:r w:rsidRPr="00884E5D">
              <w:t xml:space="preserve">Farmers seeking agriculture recovery assistance: </w:t>
            </w:r>
            <w:hyperlink r:id="rId25" w:tooltip="Agriculture Victoria: bushfire recovery assistance for farmers – external website" w:history="1">
              <w:r w:rsidR="007A6796" w:rsidRPr="007A6796">
                <w:rPr>
                  <w:rStyle w:val="Hyperlink"/>
                </w:rPr>
                <w:t>Agriculture Victoria bushfire recovery information</w:t>
              </w:r>
            </w:hyperlink>
          </w:p>
        </w:tc>
      </w:tr>
      <w:tr w:rsidR="00CA6E96" w:rsidRPr="00884E5D" w14:paraId="5F1F295C" w14:textId="77777777" w:rsidTr="0025025F">
        <w:trPr>
          <w:trHeight w:val="521"/>
        </w:trPr>
        <w:tc>
          <w:tcPr>
            <w:tcW w:w="1911" w:type="pct"/>
            <w:shd w:val="clear" w:color="auto" w:fill="F2F2F2" w:themeFill="background1" w:themeFillShade="F2"/>
          </w:tcPr>
          <w:p w14:paraId="2D730E84" w14:textId="77777777" w:rsidR="00CA6E96" w:rsidRPr="00884E5D" w:rsidRDefault="00CA6E96" w:rsidP="000D4E4E">
            <w:pPr>
              <w:pStyle w:val="Tabletext"/>
              <w:spacing w:after="180"/>
              <w:rPr>
                <w:b/>
                <w:bCs/>
              </w:rPr>
            </w:pPr>
            <w:proofErr w:type="spellStart"/>
            <w:r w:rsidRPr="00884E5D">
              <w:rPr>
                <w:b/>
                <w:bCs/>
              </w:rPr>
              <w:t>Worksafe</w:t>
            </w:r>
            <w:proofErr w:type="spellEnd"/>
            <w:r w:rsidRPr="00884E5D">
              <w:rPr>
                <w:b/>
                <w:bCs/>
              </w:rPr>
              <w:t xml:space="preserve"> Victoria</w:t>
            </w:r>
          </w:p>
        </w:tc>
        <w:tc>
          <w:tcPr>
            <w:tcW w:w="3089" w:type="pct"/>
            <w:vAlign w:val="center"/>
          </w:tcPr>
          <w:p w14:paraId="3200ADFA" w14:textId="6AED543A" w:rsidR="00CA6E96" w:rsidRPr="00884E5D" w:rsidRDefault="00CA6E96" w:rsidP="000D4E4E">
            <w:pPr>
              <w:pStyle w:val="Tabletext"/>
              <w:spacing w:after="180"/>
            </w:pPr>
            <w:hyperlink r:id="rId26" w:tooltip="WorkSafe Victoria: bushfire safety in the workplace – external website" w:history="1">
              <w:proofErr w:type="spellStart"/>
              <w:r w:rsidRPr="00CA6E96">
                <w:rPr>
                  <w:rStyle w:val="Hyperlink"/>
                </w:rPr>
                <w:t>Worksafe</w:t>
              </w:r>
              <w:proofErr w:type="spellEnd"/>
              <w:r w:rsidRPr="00CA6E96">
                <w:rPr>
                  <w:rStyle w:val="Hyperlink"/>
                </w:rPr>
                <w:t xml:space="preserve"> Victoria website</w:t>
              </w:r>
            </w:hyperlink>
          </w:p>
        </w:tc>
      </w:tr>
    </w:tbl>
    <w:p w14:paraId="54AEEFF5" w14:textId="3EAF6376" w:rsidR="005647BA" w:rsidRPr="00884E5D" w:rsidRDefault="00B303ED" w:rsidP="00B303ED">
      <w:pPr>
        <w:pStyle w:val="Heading1"/>
        <w:pageBreakBefore/>
      </w:pPr>
      <w:bookmarkStart w:id="3" w:name="_Toc242957966"/>
      <w:r w:rsidRPr="00884E5D">
        <w:lastRenderedPageBreak/>
        <w:t>Know your fire danger ratings</w:t>
      </w:r>
      <w:bookmarkEnd w:id="3"/>
    </w:p>
    <w:p w14:paraId="5BB86152" w14:textId="77777777" w:rsidR="00454CD9" w:rsidRPr="00884E5D" w:rsidRDefault="00454CD9" w:rsidP="00454CD9">
      <w:pPr>
        <w:pStyle w:val="BodyText"/>
      </w:pPr>
      <w:r w:rsidRPr="00884E5D">
        <w:t>The Fire Danger Ratings (FDR) are based on forecasts using Bureau of Meteorology data for up to four days in advance, including both weather and other environmental conditions such as vegetation.</w:t>
      </w:r>
    </w:p>
    <w:p w14:paraId="4B7A784E" w14:textId="77777777" w:rsidR="00454CD9" w:rsidRPr="00884E5D" w:rsidRDefault="00454CD9" w:rsidP="00454CD9">
      <w:pPr>
        <w:pStyle w:val="BodyText"/>
      </w:pPr>
      <w:r w:rsidRPr="00884E5D">
        <w:t>Fire Danger Ratings will be issued on days when there is a fire risk. The FDR should act as your first trigger for action.</w:t>
      </w:r>
    </w:p>
    <w:p w14:paraId="3466294B" w14:textId="77777777" w:rsidR="00454CD9" w:rsidRPr="00884E5D" w:rsidRDefault="00454CD9" w:rsidP="00454CD9">
      <w:pPr>
        <w:pStyle w:val="BodyText"/>
      </w:pPr>
      <w:r w:rsidRPr="00884E5D">
        <w:t>Each fire danger rating will have a clear set of messages including the actions the community can take to reduce their risk.</w:t>
      </w:r>
    </w:p>
    <w:p w14:paraId="4E4AFDBC" w14:textId="77777777" w:rsidR="00454CD9" w:rsidRPr="00884E5D" w:rsidRDefault="00454CD9" w:rsidP="00454CD9">
      <w:pPr>
        <w:pStyle w:val="Normalbeforebullets"/>
      </w:pPr>
      <w:r w:rsidRPr="00884E5D">
        <w:t>There are four levels of fire danger:</w:t>
      </w:r>
    </w:p>
    <w:p w14:paraId="2DF4E6D2" w14:textId="77777777" w:rsidR="00454CD9" w:rsidRPr="00884E5D" w:rsidRDefault="00454CD9" w:rsidP="00454CD9">
      <w:pPr>
        <w:pStyle w:val="ListBullet"/>
      </w:pPr>
      <w:r w:rsidRPr="00884E5D">
        <w:rPr>
          <w:b/>
          <w:bCs/>
        </w:rPr>
        <w:t>Moderate</w:t>
      </w:r>
      <w:r w:rsidRPr="00884E5D">
        <w:t xml:space="preserve"> – Plan and prepare</w:t>
      </w:r>
    </w:p>
    <w:p w14:paraId="2747D1BE" w14:textId="77777777" w:rsidR="00454CD9" w:rsidRPr="00884E5D" w:rsidRDefault="00454CD9" w:rsidP="00454CD9">
      <w:pPr>
        <w:pStyle w:val="ListBullet"/>
      </w:pPr>
      <w:r w:rsidRPr="00884E5D">
        <w:rPr>
          <w:b/>
          <w:bCs/>
        </w:rPr>
        <w:t>High</w:t>
      </w:r>
      <w:r w:rsidRPr="00884E5D">
        <w:t xml:space="preserve"> – Be ready to act</w:t>
      </w:r>
    </w:p>
    <w:p w14:paraId="09463C7F" w14:textId="77777777" w:rsidR="00454CD9" w:rsidRPr="00884E5D" w:rsidRDefault="00454CD9" w:rsidP="00454CD9">
      <w:pPr>
        <w:pStyle w:val="ListBullet"/>
      </w:pPr>
      <w:r w:rsidRPr="00884E5D">
        <w:rPr>
          <w:b/>
          <w:bCs/>
        </w:rPr>
        <w:t>Extreme</w:t>
      </w:r>
      <w:r w:rsidRPr="00884E5D">
        <w:t xml:space="preserve"> – </w:t>
      </w:r>
      <w:proofErr w:type="gramStart"/>
      <w:r w:rsidRPr="00884E5D">
        <w:t>Take action</w:t>
      </w:r>
      <w:proofErr w:type="gramEnd"/>
      <w:r w:rsidRPr="00884E5D">
        <w:t xml:space="preserve"> now to protect your life and property</w:t>
      </w:r>
    </w:p>
    <w:p w14:paraId="0E6072BF" w14:textId="668B78C6" w:rsidR="00B303ED" w:rsidRPr="00884E5D" w:rsidRDefault="00454CD9" w:rsidP="00454CD9">
      <w:pPr>
        <w:pStyle w:val="ListBullet"/>
      </w:pPr>
      <w:r w:rsidRPr="00884E5D">
        <w:rPr>
          <w:b/>
          <w:bCs/>
        </w:rPr>
        <w:t>Catastrophic</w:t>
      </w:r>
      <w:r w:rsidRPr="00884E5D">
        <w:t xml:space="preserve"> – For your survival, leave bushfire risk areas</w:t>
      </w:r>
    </w:p>
    <w:p w14:paraId="7B7C0601" w14:textId="6813B73F" w:rsidR="00454CD9" w:rsidRPr="00884E5D" w:rsidRDefault="00454CD9" w:rsidP="00454CD9">
      <w:pPr>
        <w:pStyle w:val="Caption"/>
        <w:keepNext/>
        <w:spacing w:after="240"/>
      </w:pPr>
      <w:r w:rsidRPr="00884E5D">
        <w:lastRenderedPageBreak/>
        <w:t xml:space="preserve">Figure </w:t>
      </w:r>
      <w:r w:rsidRPr="00884E5D">
        <w:fldChar w:fldCharType="begin"/>
      </w:r>
      <w:r w:rsidRPr="00884E5D">
        <w:instrText xml:space="preserve"> SEQ Figure \* ARABIC </w:instrText>
      </w:r>
      <w:r w:rsidRPr="00884E5D">
        <w:fldChar w:fldCharType="separate"/>
      </w:r>
      <w:r w:rsidR="008E6422">
        <w:rPr>
          <w:noProof/>
        </w:rPr>
        <w:t>1</w:t>
      </w:r>
      <w:r w:rsidRPr="00884E5D">
        <w:fldChar w:fldCharType="end"/>
      </w:r>
      <w:r w:rsidRPr="00884E5D">
        <w:t xml:space="preserve">: </w:t>
      </w:r>
      <w:r w:rsidRPr="00884E5D">
        <w:rPr>
          <w:b w:val="0"/>
          <w:bCs/>
        </w:rPr>
        <w:t>The Fire Danger Ratings (FDR)</w:t>
      </w:r>
    </w:p>
    <w:p w14:paraId="5CA590F2" w14:textId="300A91DF" w:rsidR="00454CD9" w:rsidRPr="00884E5D" w:rsidRDefault="00454CD9" w:rsidP="00454CD9">
      <w:pPr>
        <w:pStyle w:val="BodyText"/>
      </w:pPr>
      <w:r w:rsidRPr="00884E5D">
        <w:rPr>
          <w:noProof/>
        </w:rPr>
        <w:drawing>
          <wp:inline distT="0" distB="0" distL="0" distR="0" wp14:anchorId="208AEE42" wp14:editId="6FCD07B0">
            <wp:extent cx="6200503" cy="4946600"/>
            <wp:effectExtent l="0" t="0" r="0" b="0"/>
            <wp:docPr id="55825076" name="Picture 1" descr="Fire Danger Ratings dial&#10;&#10;Australian Fire Danger Rating System (AFDRS) Dial (or Wheel) is a semi-circular, multi-coloured wheel as a sign you see on regional roadsides and in weather forecasts. It features four simple, actionable categories using the underlying Fire Behaviour Index (FBI): Moderate (Green), High (Yellow), Extreme (Orange), Catastrophic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25076" name="Picture 1" descr="Fire Danger Ratings dial&#10;&#10;Australian Fire Danger Rating System (AFDRS) Dial (or Wheel) is a semi-circular, multi-coloured wheel as a sign you see on regional roadsides and in weather forecasts. It features four simple, actionable categories using the underlying Fire Behaviour Index (FBI): Moderate (Green), High (Yellow), Extreme (Orange), Catastrophic (Red)."/>
                    <pic:cNvPicPr/>
                  </pic:nvPicPr>
                  <pic:blipFill rotWithShape="1">
                    <a:blip r:embed="rId27"/>
                    <a:srcRect r="5292"/>
                    <a:stretch>
                      <a:fillRect/>
                    </a:stretch>
                  </pic:blipFill>
                  <pic:spPr bwMode="auto">
                    <a:xfrm>
                      <a:off x="0" y="0"/>
                      <a:ext cx="6200503" cy="4946600"/>
                    </a:xfrm>
                    <a:prstGeom prst="rect">
                      <a:avLst/>
                    </a:prstGeom>
                    <a:ln>
                      <a:noFill/>
                    </a:ln>
                    <a:extLst>
                      <a:ext uri="{53640926-AAD7-44D8-BBD7-CCE9431645EC}">
                        <a14:shadowObscured xmlns:a14="http://schemas.microsoft.com/office/drawing/2010/main"/>
                      </a:ext>
                    </a:extLst>
                  </pic:spPr>
                </pic:pic>
              </a:graphicData>
            </a:graphic>
          </wp:inline>
        </w:drawing>
      </w:r>
    </w:p>
    <w:p w14:paraId="5E359398" w14:textId="1D4CD513" w:rsidR="00BC45C0" w:rsidRPr="00884E5D" w:rsidRDefault="00BC45C0" w:rsidP="00BC45C0">
      <w:pPr>
        <w:pStyle w:val="Heading1"/>
        <w:pageBreakBefore/>
      </w:pPr>
      <w:bookmarkStart w:id="4" w:name="_Toc242957967"/>
      <w:r w:rsidRPr="00884E5D">
        <w:lastRenderedPageBreak/>
        <w:t>Annual bushfire preparation checklist</w:t>
      </w:r>
      <w:bookmarkEnd w:id="4"/>
    </w:p>
    <w:p w14:paraId="75DCCDFC" w14:textId="77777777" w:rsidR="003D7E6E" w:rsidRPr="00884E5D" w:rsidRDefault="003D7E6E" w:rsidP="003D7E6E">
      <w:pPr>
        <w:pStyle w:val="Heading2"/>
      </w:pPr>
      <w:r w:rsidRPr="00884E5D">
        <w:t>To be completed or checked annually</w:t>
      </w:r>
    </w:p>
    <w:p w14:paraId="32D72346" w14:textId="4CBC66A6" w:rsidR="003D7E6E" w:rsidRPr="00884E5D" w:rsidRDefault="003D7E6E" w:rsidP="003D7E6E">
      <w:pPr>
        <w:pStyle w:val="Caption"/>
      </w:pPr>
      <w:r w:rsidRPr="00884E5D">
        <w:t xml:space="preserve">Table </w:t>
      </w:r>
      <w:r w:rsidRPr="00884E5D">
        <w:fldChar w:fldCharType="begin"/>
      </w:r>
      <w:r w:rsidRPr="00884E5D">
        <w:instrText xml:space="preserve"> SEQ Table \* ARABIC </w:instrText>
      </w:r>
      <w:r w:rsidRPr="00884E5D">
        <w:fldChar w:fldCharType="separate"/>
      </w:r>
      <w:r w:rsidR="008E6422">
        <w:rPr>
          <w:noProof/>
        </w:rPr>
        <w:t>5</w:t>
      </w:r>
      <w:r w:rsidRPr="00884E5D">
        <w:fldChar w:fldCharType="end"/>
      </w:r>
      <w:r w:rsidRPr="00884E5D">
        <w:t xml:space="preserve">: </w:t>
      </w:r>
      <w:r w:rsidRPr="00884E5D">
        <w:rPr>
          <w:b w:val="0"/>
        </w:rPr>
        <w:t>Annual bushfire preparation checklist</w:t>
      </w:r>
    </w:p>
    <w:tbl>
      <w:tblPr>
        <w:tblStyle w:val="Style2"/>
        <w:tblW w:w="5000" w:type="pct"/>
        <w:tblLook w:val="0020" w:firstRow="1" w:lastRow="0" w:firstColumn="0" w:lastColumn="0" w:noHBand="0" w:noVBand="0"/>
        <w:tblCaption w:val="Annual bushfire preparation checklist"/>
        <w:tblDescription w:val="Checklist of 7 tasks to complete or check each year. Each row has a task description and a Done checkbox."/>
      </w:tblPr>
      <w:tblGrid>
        <w:gridCol w:w="8068"/>
        <w:gridCol w:w="1550"/>
      </w:tblGrid>
      <w:tr w:rsidR="00CA6E96" w:rsidRPr="00884E5D" w14:paraId="33C482D8" w14:textId="77777777" w:rsidTr="003D7E6E">
        <w:trPr>
          <w:cnfStyle w:val="100000000000" w:firstRow="1" w:lastRow="0" w:firstColumn="0" w:lastColumn="0" w:oddVBand="0" w:evenVBand="0" w:oddHBand="0" w:evenHBand="0" w:firstRowFirstColumn="0" w:firstRowLastColumn="0" w:lastRowFirstColumn="0" w:lastRowLastColumn="0"/>
          <w:trHeight w:val="374"/>
          <w:tblHeader/>
        </w:trPr>
        <w:tc>
          <w:tcPr>
            <w:tcW w:w="4194" w:type="pct"/>
          </w:tcPr>
          <w:p w14:paraId="464E49C4" w14:textId="77777777" w:rsidR="00CA6E96" w:rsidRPr="00884E5D" w:rsidRDefault="00CA6E96" w:rsidP="002A5EE4">
            <w:pPr>
              <w:pStyle w:val="Tabletext"/>
              <w:spacing w:line="240" w:lineRule="auto"/>
            </w:pPr>
            <w:r w:rsidRPr="00884E5D">
              <w:t>Description</w:t>
            </w:r>
          </w:p>
        </w:tc>
        <w:tc>
          <w:tcPr>
            <w:tcW w:w="806" w:type="pct"/>
          </w:tcPr>
          <w:p w14:paraId="4470BB0C" w14:textId="77777777" w:rsidR="00CA6E96" w:rsidRPr="00884E5D" w:rsidRDefault="00CA6E96" w:rsidP="002A5EE4">
            <w:pPr>
              <w:pStyle w:val="Tabletext"/>
              <w:spacing w:line="240" w:lineRule="auto"/>
              <w:jc w:val="center"/>
            </w:pPr>
            <w:r w:rsidRPr="00884E5D">
              <w:t>Done</w:t>
            </w:r>
          </w:p>
        </w:tc>
      </w:tr>
      <w:tr w:rsidR="00CA6E96" w:rsidRPr="00884E5D" w14:paraId="22943BEC" w14:textId="77777777" w:rsidTr="003D7E6E">
        <w:trPr>
          <w:trHeight w:val="600"/>
        </w:trPr>
        <w:tc>
          <w:tcPr>
            <w:tcW w:w="4194" w:type="pct"/>
            <w:vAlign w:val="center"/>
          </w:tcPr>
          <w:p w14:paraId="14DC56E3" w14:textId="77777777" w:rsidR="00CA6E96" w:rsidRPr="00884E5D" w:rsidRDefault="00CA6E96" w:rsidP="003D7E6E">
            <w:pPr>
              <w:pStyle w:val="Tabletext"/>
            </w:pPr>
            <w:r w:rsidRPr="00884E5D">
              <w:rPr>
                <w:b/>
                <w:bCs/>
              </w:rPr>
              <w:t>House or lot number</w:t>
            </w:r>
            <w:r w:rsidRPr="00884E5D">
              <w:t xml:space="preserve"> displayed prominently in case it is required in an emergency</w:t>
            </w:r>
          </w:p>
        </w:tc>
        <w:tc>
          <w:tcPr>
            <w:tcW w:w="806" w:type="pct"/>
            <w:vAlign w:val="center"/>
          </w:tcPr>
          <w:p w14:paraId="63FE01B4" w14:textId="77777777" w:rsidR="00CA6E96" w:rsidRPr="00884E5D" w:rsidRDefault="00000000" w:rsidP="003D7E6E">
            <w:pPr>
              <w:pStyle w:val="Tabletext"/>
              <w:jc w:val="center"/>
            </w:pPr>
            <w:sdt>
              <w:sdtPr>
                <w:alias w:val="Done: House or lot number displayed prominently in case it is required in…"/>
                <w:tag w:val="checklist"/>
                <w:id w:val="126595433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FE22462" w14:textId="77777777" w:rsidTr="003D7E6E">
        <w:trPr>
          <w:trHeight w:val="600"/>
        </w:trPr>
        <w:tc>
          <w:tcPr>
            <w:tcW w:w="4194" w:type="pct"/>
            <w:vAlign w:val="center"/>
          </w:tcPr>
          <w:p w14:paraId="2BCB84EF" w14:textId="77777777" w:rsidR="00CA6E96" w:rsidRPr="00884E5D" w:rsidRDefault="00CA6E96" w:rsidP="003D7E6E">
            <w:pPr>
              <w:pStyle w:val="Tabletext"/>
            </w:pPr>
            <w:r w:rsidRPr="00884E5D">
              <w:t xml:space="preserve">Create or update a </w:t>
            </w:r>
            <w:r w:rsidRPr="00884E5D">
              <w:rPr>
                <w:b/>
                <w:bCs/>
              </w:rPr>
              <w:t>Farm Map</w:t>
            </w:r>
            <w:r w:rsidRPr="00884E5D">
              <w:t xml:space="preserve"> (see the Property maps section), including items like roads/tracks, key buildings, water sources and hazards</w:t>
            </w:r>
          </w:p>
        </w:tc>
        <w:tc>
          <w:tcPr>
            <w:tcW w:w="806" w:type="pct"/>
            <w:vAlign w:val="center"/>
          </w:tcPr>
          <w:p w14:paraId="39B78124" w14:textId="77777777" w:rsidR="00CA6E96" w:rsidRPr="00884E5D" w:rsidRDefault="00000000" w:rsidP="003D7E6E">
            <w:pPr>
              <w:pStyle w:val="Tabletext"/>
              <w:jc w:val="center"/>
            </w:pPr>
            <w:sdt>
              <w:sdtPr>
                <w:alias w:val="Done: Create or update a Farm Map (pages 29-32), including items like…"/>
                <w:tag w:val="checklist"/>
                <w:id w:val="25209486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06C7C61B" w14:textId="77777777" w:rsidTr="003D7E6E">
        <w:trPr>
          <w:trHeight w:val="600"/>
        </w:trPr>
        <w:tc>
          <w:tcPr>
            <w:tcW w:w="4194" w:type="pct"/>
            <w:vAlign w:val="center"/>
          </w:tcPr>
          <w:p w14:paraId="319AA96E" w14:textId="77777777" w:rsidR="00CA6E96" w:rsidRPr="00884E5D" w:rsidRDefault="00CA6E96" w:rsidP="003D7E6E">
            <w:pPr>
              <w:pStyle w:val="Tabletext"/>
            </w:pPr>
            <w:r w:rsidRPr="00884E5D">
              <w:rPr>
                <w:b/>
                <w:bCs/>
              </w:rPr>
              <w:t>Adequate access</w:t>
            </w:r>
            <w:r w:rsidRPr="00884E5D">
              <w:t xml:space="preserve"> for fire trucks; 4 metres wide by 4 metres high and a turn-around area is needed</w:t>
            </w:r>
          </w:p>
        </w:tc>
        <w:tc>
          <w:tcPr>
            <w:tcW w:w="806" w:type="pct"/>
            <w:vAlign w:val="center"/>
          </w:tcPr>
          <w:p w14:paraId="1562B509" w14:textId="77777777" w:rsidR="00CA6E96" w:rsidRPr="00884E5D" w:rsidRDefault="00000000" w:rsidP="003D7E6E">
            <w:pPr>
              <w:pStyle w:val="Tabletext"/>
              <w:jc w:val="center"/>
            </w:pPr>
            <w:sdt>
              <w:sdtPr>
                <w:alias w:val="Done: Adequate access for fire trucks; 4 metres wide by 4 metres high and a…"/>
                <w:tag w:val="checklist"/>
                <w:id w:val="-51780804"/>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8D683A6" w14:textId="77777777" w:rsidTr="003D7E6E">
        <w:trPr>
          <w:trHeight w:val="600"/>
        </w:trPr>
        <w:tc>
          <w:tcPr>
            <w:tcW w:w="4194" w:type="pct"/>
            <w:vAlign w:val="center"/>
          </w:tcPr>
          <w:p w14:paraId="3907B740" w14:textId="77777777" w:rsidR="00CA6E96" w:rsidRPr="00884E5D" w:rsidRDefault="00CA6E96" w:rsidP="003D7E6E">
            <w:pPr>
              <w:pStyle w:val="Tabletext"/>
            </w:pPr>
            <w:r w:rsidRPr="00884E5D">
              <w:t xml:space="preserve">Identified at least one </w:t>
            </w:r>
            <w:r w:rsidRPr="00884E5D">
              <w:rPr>
                <w:b/>
                <w:bCs/>
              </w:rPr>
              <w:t>secondary escape route</w:t>
            </w:r>
          </w:p>
        </w:tc>
        <w:tc>
          <w:tcPr>
            <w:tcW w:w="806" w:type="pct"/>
            <w:vAlign w:val="center"/>
          </w:tcPr>
          <w:p w14:paraId="780DE9FD" w14:textId="77777777" w:rsidR="00CA6E96" w:rsidRPr="00884E5D" w:rsidRDefault="00000000" w:rsidP="003D7E6E">
            <w:pPr>
              <w:pStyle w:val="Tabletext"/>
              <w:jc w:val="center"/>
            </w:pPr>
            <w:sdt>
              <w:sdtPr>
                <w:alias w:val="Done: Identified at least one secondary escape route"/>
                <w:tag w:val="checklist"/>
                <w:id w:val="242764681"/>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3A77C025" w14:textId="77777777" w:rsidTr="003D7E6E">
        <w:trPr>
          <w:trHeight w:val="600"/>
        </w:trPr>
        <w:tc>
          <w:tcPr>
            <w:tcW w:w="4194" w:type="pct"/>
            <w:vAlign w:val="center"/>
          </w:tcPr>
          <w:p w14:paraId="688550FE" w14:textId="77777777" w:rsidR="00CA6E96" w:rsidRPr="00884E5D" w:rsidRDefault="00CA6E96" w:rsidP="003D7E6E">
            <w:pPr>
              <w:pStyle w:val="Tabletext"/>
            </w:pPr>
            <w:r w:rsidRPr="00884E5D">
              <w:t xml:space="preserve">Sufficient </w:t>
            </w:r>
            <w:r w:rsidRPr="00884E5D">
              <w:rPr>
                <w:b/>
                <w:bCs/>
              </w:rPr>
              <w:t>personal protective equipment</w:t>
            </w:r>
            <w:r w:rsidRPr="00884E5D">
              <w:t xml:space="preserve"> (PPE) easily accessible – including protective eyewear and clothing with natural fibres such as cotton and sturdy footwear such as leather boots</w:t>
            </w:r>
          </w:p>
        </w:tc>
        <w:tc>
          <w:tcPr>
            <w:tcW w:w="806" w:type="pct"/>
            <w:vAlign w:val="center"/>
          </w:tcPr>
          <w:p w14:paraId="5D810A5F" w14:textId="77777777" w:rsidR="00CA6E96" w:rsidRPr="00884E5D" w:rsidRDefault="00000000" w:rsidP="003D7E6E">
            <w:pPr>
              <w:pStyle w:val="Tabletext"/>
              <w:jc w:val="center"/>
            </w:pPr>
            <w:sdt>
              <w:sdtPr>
                <w:alias w:val="Done: Sufficient personal protective equipment (PPE) easily accessible –…"/>
                <w:tag w:val="checklist"/>
                <w:id w:val="1394167208"/>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2D0452DE" w14:textId="77777777" w:rsidTr="003D7E6E">
        <w:trPr>
          <w:trHeight w:val="600"/>
        </w:trPr>
        <w:tc>
          <w:tcPr>
            <w:tcW w:w="4194" w:type="pct"/>
            <w:vAlign w:val="center"/>
          </w:tcPr>
          <w:p w14:paraId="1F1318EB" w14:textId="77777777" w:rsidR="00CA6E96" w:rsidRPr="00884E5D" w:rsidRDefault="00CA6E96" w:rsidP="004C34BA">
            <w:pPr>
              <w:pStyle w:val="Tabletext"/>
            </w:pPr>
            <w:r w:rsidRPr="00884E5D">
              <w:t xml:space="preserve">Stocktake on </w:t>
            </w:r>
            <w:r w:rsidRPr="00884E5D">
              <w:rPr>
                <w:b/>
                <w:bCs/>
              </w:rPr>
              <w:t>firefighting equipment</w:t>
            </w:r>
            <w:r w:rsidRPr="00884E5D">
              <w:t xml:space="preserve"> undertaken including these checks:</w:t>
            </w:r>
          </w:p>
          <w:p w14:paraId="3AAFC22B" w14:textId="77777777" w:rsidR="00CA6E96" w:rsidRPr="00884E5D" w:rsidRDefault="00CA6E96" w:rsidP="003D7E6E">
            <w:pPr>
              <w:pStyle w:val="TableTextBullet"/>
            </w:pPr>
            <w:r w:rsidRPr="00884E5D">
              <w:t>good working order</w:t>
            </w:r>
          </w:p>
          <w:p w14:paraId="03B8BA73" w14:textId="77777777" w:rsidR="00CA6E96" w:rsidRPr="00884E5D" w:rsidRDefault="00CA6E96" w:rsidP="003D7E6E">
            <w:pPr>
              <w:pStyle w:val="TableTextBullet"/>
            </w:pPr>
            <w:r w:rsidRPr="00884E5D">
              <w:t>service equipment if needed</w:t>
            </w:r>
          </w:p>
          <w:p w14:paraId="60D5848C" w14:textId="77777777" w:rsidR="00CA6E96" w:rsidRPr="00884E5D" w:rsidRDefault="00CA6E96" w:rsidP="003D7E6E">
            <w:pPr>
              <w:pStyle w:val="TableTextBullet"/>
            </w:pPr>
            <w:r w:rsidRPr="00884E5D">
              <w:t>identify and purchase new equipment if needed</w:t>
            </w:r>
          </w:p>
          <w:p w14:paraId="7A4AE697" w14:textId="77777777" w:rsidR="00CA6E96" w:rsidRPr="00884E5D" w:rsidRDefault="00CA6E96" w:rsidP="003D7E6E">
            <w:pPr>
              <w:pStyle w:val="TableTextBullet"/>
            </w:pPr>
            <w:r w:rsidRPr="00884E5D">
              <w:t>know how to operate equipment</w:t>
            </w:r>
          </w:p>
        </w:tc>
        <w:tc>
          <w:tcPr>
            <w:tcW w:w="806" w:type="pct"/>
            <w:vAlign w:val="center"/>
          </w:tcPr>
          <w:p w14:paraId="267D391A" w14:textId="77777777" w:rsidR="00CA6E96" w:rsidRPr="00884E5D" w:rsidRDefault="00000000" w:rsidP="003D7E6E">
            <w:pPr>
              <w:pStyle w:val="Tabletext"/>
              <w:jc w:val="center"/>
            </w:pPr>
            <w:sdt>
              <w:sdtPr>
                <w:alias w:val="Done: Stocktake on firefighting equipment undertaken including these…"/>
                <w:tag w:val="checklist"/>
                <w:id w:val="-1178349614"/>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252966BA" w14:textId="77777777" w:rsidTr="003D7E6E">
        <w:trPr>
          <w:trHeight w:val="600"/>
        </w:trPr>
        <w:tc>
          <w:tcPr>
            <w:tcW w:w="4194" w:type="pct"/>
            <w:vAlign w:val="center"/>
          </w:tcPr>
          <w:p w14:paraId="19EBDFE0" w14:textId="77777777" w:rsidR="00CA6E96" w:rsidRPr="00884E5D" w:rsidRDefault="00CA6E96" w:rsidP="003D7E6E">
            <w:pPr>
              <w:pStyle w:val="Tabletext"/>
            </w:pPr>
            <w:r w:rsidRPr="00884E5D">
              <w:rPr>
                <w:b/>
                <w:bCs/>
              </w:rPr>
              <w:t>Bushfire Survival Plan completed</w:t>
            </w:r>
            <w:r w:rsidRPr="00884E5D">
              <w:t>, reviewed and updated, and communicated to staff and family.</w:t>
            </w:r>
          </w:p>
          <w:p w14:paraId="08F843F5" w14:textId="407509EE" w:rsidR="00CA6E96" w:rsidRPr="00884E5D" w:rsidRDefault="00CA6E96" w:rsidP="003D7E6E">
            <w:pPr>
              <w:pStyle w:val="Tabletext"/>
            </w:pPr>
            <w:hyperlink r:id="rId28" w:tooltip="Victorian Government online fire planner – external website" w:history="1">
              <w:r w:rsidRPr="0012101D">
                <w:rPr>
                  <w:rStyle w:val="Hyperlink"/>
                </w:rPr>
                <w:t>Your Bushfire Plan</w:t>
              </w:r>
            </w:hyperlink>
            <w:r w:rsidRPr="00884E5D">
              <w:t xml:space="preserve"> is available from the Victorian State Government online (</w:t>
            </w:r>
            <w:r w:rsidRPr="0012101D">
              <w:rPr>
                <w:u w:color="0000FF"/>
              </w:rPr>
              <w:t>fireplanner.vic.gov.au</w:t>
            </w:r>
            <w:r w:rsidRPr="00884E5D">
              <w:t>).</w:t>
            </w:r>
          </w:p>
        </w:tc>
        <w:tc>
          <w:tcPr>
            <w:tcW w:w="806" w:type="pct"/>
            <w:vAlign w:val="center"/>
          </w:tcPr>
          <w:p w14:paraId="3753CE98" w14:textId="77777777" w:rsidR="00CA6E96" w:rsidRPr="00884E5D" w:rsidRDefault="00000000" w:rsidP="003D7E6E">
            <w:pPr>
              <w:pStyle w:val="Tabletext"/>
              <w:jc w:val="center"/>
            </w:pPr>
            <w:sdt>
              <w:sdtPr>
                <w:alias w:val="Done: Bushfire Survival Plan completed, reviewed and updated, and…"/>
                <w:tag w:val="checklist"/>
                <w:id w:val="-1528479517"/>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bl>
    <w:p w14:paraId="0886FDDD" w14:textId="77777777" w:rsidR="003D7E6E" w:rsidRPr="00884E5D" w:rsidRDefault="003D7E6E" w:rsidP="003D7E6E">
      <w:pPr>
        <w:pStyle w:val="Heading3"/>
      </w:pPr>
      <w:r w:rsidRPr="00884E5D">
        <w:lastRenderedPageBreak/>
        <w:t>Important</w:t>
      </w:r>
    </w:p>
    <w:p w14:paraId="3DC5AF5F" w14:textId="77777777" w:rsidR="003D7E6E" w:rsidRPr="00884E5D" w:rsidRDefault="003D7E6E" w:rsidP="003D7E6E">
      <w:pPr>
        <w:pStyle w:val="BodyText"/>
      </w:pPr>
      <w:r w:rsidRPr="00884E5D">
        <w:t>You cannot rely on emergency services to protect crops, sheds or other farm assets. The fire brigade will focus on homes, houses and preservation of life.</w:t>
      </w:r>
    </w:p>
    <w:p w14:paraId="63E5B02B" w14:textId="77777777" w:rsidR="003D7E6E" w:rsidRPr="00884E5D" w:rsidRDefault="003D7E6E" w:rsidP="003D7E6E">
      <w:pPr>
        <w:pStyle w:val="BodyText"/>
      </w:pPr>
      <w:r w:rsidRPr="00884E5D">
        <w:t>If your bushfire survival strategy involves staying to protect the property, you will need vital firefighting skills and equipment such as a slip-on firefighting unit available for vehicles that can be competently operated by a single person.</w:t>
      </w:r>
    </w:p>
    <w:p w14:paraId="7DA44798" w14:textId="553C0D76" w:rsidR="003D7E6E" w:rsidRPr="00884E5D" w:rsidRDefault="003D7E6E" w:rsidP="003D7E6E">
      <w:pPr>
        <w:pStyle w:val="BodyText"/>
      </w:pPr>
      <w:r w:rsidRPr="00884E5D">
        <w:t xml:space="preserve">‘Defending a home under Extreme conditions carries a high risk of death, serious injury or trauma. Homes should not be defended on Catastrophic days.’ – </w:t>
      </w:r>
      <w:r w:rsidR="007A6796">
        <w:t>Country Fire Authority (</w:t>
      </w:r>
      <w:r w:rsidRPr="00884E5D">
        <w:t>CFA</w:t>
      </w:r>
      <w:r w:rsidR="007A6796">
        <w:t>)</w:t>
      </w:r>
    </w:p>
    <w:p w14:paraId="657C2421" w14:textId="582BB68B" w:rsidR="00BC45C0" w:rsidRPr="00884E5D" w:rsidRDefault="003D7E6E" w:rsidP="00BC45C0">
      <w:pPr>
        <w:pStyle w:val="BodyText"/>
      </w:pPr>
      <w:r w:rsidRPr="00884E5D">
        <w:t xml:space="preserve">Visit </w:t>
      </w:r>
      <w:hyperlink r:id="rId29" w:tooltip="CFA: defending your property during a fire – external website" w:history="1">
        <w:r w:rsidRPr="00884E5D">
          <w:rPr>
            <w:rStyle w:val="Hyperlink"/>
          </w:rPr>
          <w:t>CFA – defending your property</w:t>
        </w:r>
      </w:hyperlink>
    </w:p>
    <w:p w14:paraId="7F2D28FC" w14:textId="26214750" w:rsidR="00BC45C0" w:rsidRPr="00884E5D" w:rsidRDefault="00BC45C0" w:rsidP="00BC45C0">
      <w:pPr>
        <w:pStyle w:val="Heading2"/>
      </w:pPr>
      <w:r w:rsidRPr="00884E5D">
        <w:t>Personal safety &amp; skills preparedness</w:t>
      </w:r>
    </w:p>
    <w:p w14:paraId="74B5F496" w14:textId="43C92EC3" w:rsidR="006974CF" w:rsidRPr="00884E5D" w:rsidRDefault="006974CF" w:rsidP="006974CF">
      <w:pPr>
        <w:pStyle w:val="Caption"/>
        <w:keepNext/>
      </w:pPr>
      <w:r w:rsidRPr="00884E5D">
        <w:t xml:space="preserve">Table </w:t>
      </w:r>
      <w:r w:rsidRPr="00884E5D">
        <w:fldChar w:fldCharType="begin"/>
      </w:r>
      <w:r w:rsidRPr="00884E5D">
        <w:instrText xml:space="preserve"> SEQ Table \* ARABIC </w:instrText>
      </w:r>
      <w:r w:rsidRPr="00884E5D">
        <w:fldChar w:fldCharType="separate"/>
      </w:r>
      <w:r w:rsidR="008E6422">
        <w:rPr>
          <w:noProof/>
        </w:rPr>
        <w:t>6</w:t>
      </w:r>
      <w:r w:rsidRPr="00884E5D">
        <w:fldChar w:fldCharType="end"/>
      </w:r>
      <w:r w:rsidRPr="00884E5D">
        <w:t>:</w:t>
      </w:r>
      <w:r w:rsidR="004C34BA" w:rsidRPr="00884E5D">
        <w:t xml:space="preserve"> </w:t>
      </w:r>
      <w:r w:rsidR="004C34BA" w:rsidRPr="00884E5D">
        <w:rPr>
          <w:b w:val="0"/>
        </w:rPr>
        <w:t>Personal safety and skills preparedness checklist</w:t>
      </w:r>
    </w:p>
    <w:tbl>
      <w:tblPr>
        <w:tblStyle w:val="Style2"/>
        <w:tblW w:w="5000" w:type="pct"/>
        <w:tblCellMar>
          <w:top w:w="113" w:type="dxa"/>
        </w:tblCellMar>
        <w:tblLook w:val="0020" w:firstRow="1" w:lastRow="0" w:firstColumn="0" w:lastColumn="0" w:noHBand="0" w:noVBand="0"/>
        <w:tblCaption w:val="Personal safety and skills preparedness checklist"/>
        <w:tblDescription w:val="Checklist of 11 personal safety and skills tasks. Each row has a task description and a Done checkbox."/>
      </w:tblPr>
      <w:tblGrid>
        <w:gridCol w:w="8068"/>
        <w:gridCol w:w="1550"/>
      </w:tblGrid>
      <w:tr w:rsidR="00CA6E96" w:rsidRPr="00884E5D" w14:paraId="4EC6569B" w14:textId="77777777" w:rsidTr="00EE19FF">
        <w:trPr>
          <w:cnfStyle w:val="100000000000" w:firstRow="1" w:lastRow="0" w:firstColumn="0" w:lastColumn="0" w:oddVBand="0" w:evenVBand="0" w:oddHBand="0" w:evenHBand="0" w:firstRowFirstColumn="0" w:firstRowLastColumn="0" w:lastRowFirstColumn="0" w:lastRowLastColumn="0"/>
          <w:trHeight w:val="374"/>
          <w:tblHeader/>
        </w:trPr>
        <w:tc>
          <w:tcPr>
            <w:tcW w:w="4194" w:type="pct"/>
          </w:tcPr>
          <w:p w14:paraId="70CCCA2C" w14:textId="77777777" w:rsidR="00CA6E96" w:rsidRPr="00884E5D" w:rsidRDefault="00CA6E96" w:rsidP="001E6F79">
            <w:pPr>
              <w:pStyle w:val="Tabletext"/>
              <w:spacing w:line="240" w:lineRule="auto"/>
            </w:pPr>
            <w:r w:rsidRPr="00884E5D">
              <w:t>Description</w:t>
            </w:r>
          </w:p>
        </w:tc>
        <w:tc>
          <w:tcPr>
            <w:tcW w:w="806" w:type="pct"/>
          </w:tcPr>
          <w:p w14:paraId="7B74E6C7" w14:textId="77777777" w:rsidR="00CA6E96" w:rsidRPr="00884E5D" w:rsidRDefault="00CA6E96" w:rsidP="004C34BA">
            <w:pPr>
              <w:pStyle w:val="Tabletext"/>
              <w:spacing w:line="240" w:lineRule="auto"/>
              <w:jc w:val="center"/>
            </w:pPr>
            <w:r w:rsidRPr="00884E5D">
              <w:t>Done</w:t>
            </w:r>
          </w:p>
        </w:tc>
      </w:tr>
      <w:tr w:rsidR="00CA6E96" w:rsidRPr="00884E5D" w14:paraId="130A6536" w14:textId="77777777" w:rsidTr="00EE19FF">
        <w:trPr>
          <w:trHeight w:val="920"/>
        </w:trPr>
        <w:tc>
          <w:tcPr>
            <w:tcW w:w="4194" w:type="pct"/>
            <w:vAlign w:val="center"/>
          </w:tcPr>
          <w:p w14:paraId="29F54AF5" w14:textId="77777777" w:rsidR="00CA6E96" w:rsidRPr="00884E5D" w:rsidRDefault="00CA6E96" w:rsidP="001E6F79">
            <w:pPr>
              <w:pStyle w:val="Tabletext"/>
            </w:pPr>
            <w:r w:rsidRPr="00884E5D">
              <w:t xml:space="preserve">I have private </w:t>
            </w:r>
            <w:r w:rsidRPr="00884E5D">
              <w:rPr>
                <w:b/>
                <w:bCs/>
              </w:rPr>
              <w:t xml:space="preserve">firefighting equipment </w:t>
            </w:r>
            <w:r w:rsidRPr="00884E5D">
              <w:t>and have run a refresher session with family and employees, so everyone knows how to use it.</w:t>
            </w:r>
          </w:p>
        </w:tc>
        <w:tc>
          <w:tcPr>
            <w:tcW w:w="806" w:type="pct"/>
            <w:vAlign w:val="center"/>
          </w:tcPr>
          <w:p w14:paraId="424959E4" w14:textId="77777777" w:rsidR="00CA6E96" w:rsidRPr="00884E5D" w:rsidRDefault="00000000" w:rsidP="004C34BA">
            <w:pPr>
              <w:pStyle w:val="Tabletext"/>
              <w:jc w:val="center"/>
            </w:pPr>
            <w:sdt>
              <w:sdtPr>
                <w:alias w:val="Done: I have private firefighting equipment and have run a refresher…"/>
                <w:tag w:val="checklist"/>
                <w:id w:val="139863553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3347D32B" w14:textId="77777777" w:rsidTr="00EE19FF">
        <w:trPr>
          <w:trHeight w:val="775"/>
        </w:trPr>
        <w:tc>
          <w:tcPr>
            <w:tcW w:w="4194" w:type="pct"/>
            <w:vAlign w:val="center"/>
          </w:tcPr>
          <w:p w14:paraId="10D972E1" w14:textId="77777777" w:rsidR="00CA6E96" w:rsidRPr="00884E5D" w:rsidRDefault="00CA6E96" w:rsidP="001E6F79">
            <w:pPr>
              <w:pStyle w:val="Tabletext"/>
            </w:pPr>
            <w:r w:rsidRPr="00884E5D">
              <w:t xml:space="preserve">I know my </w:t>
            </w:r>
            <w:r w:rsidRPr="00884E5D">
              <w:rPr>
                <w:b/>
                <w:bCs/>
              </w:rPr>
              <w:t>neighbours</w:t>
            </w:r>
            <w:r w:rsidRPr="00884E5D">
              <w:t xml:space="preserve"> and their plans in case of a bushfire.</w:t>
            </w:r>
          </w:p>
        </w:tc>
        <w:tc>
          <w:tcPr>
            <w:tcW w:w="806" w:type="pct"/>
            <w:vAlign w:val="center"/>
          </w:tcPr>
          <w:p w14:paraId="0118E64D" w14:textId="77777777" w:rsidR="00CA6E96" w:rsidRPr="00884E5D" w:rsidRDefault="00000000" w:rsidP="004C34BA">
            <w:pPr>
              <w:pStyle w:val="Tabletext"/>
              <w:jc w:val="center"/>
            </w:pPr>
            <w:sdt>
              <w:sdtPr>
                <w:alias w:val="Done: I know my neighbours and their plans in case of a bushfire"/>
                <w:tag w:val="checklist"/>
                <w:id w:val="1502315689"/>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56BC8DEB" w14:textId="77777777" w:rsidTr="00EE19FF">
        <w:trPr>
          <w:trHeight w:val="920"/>
        </w:trPr>
        <w:tc>
          <w:tcPr>
            <w:tcW w:w="4194" w:type="pct"/>
            <w:vAlign w:val="center"/>
          </w:tcPr>
          <w:p w14:paraId="657CDF21" w14:textId="77777777" w:rsidR="00CA6E96" w:rsidRPr="00884E5D" w:rsidRDefault="00CA6E96" w:rsidP="001E6F79">
            <w:pPr>
              <w:pStyle w:val="Tabletext"/>
            </w:pPr>
            <w:r w:rsidRPr="00884E5D">
              <w:rPr>
                <w:b/>
                <w:bCs/>
              </w:rPr>
              <w:t>Neighbour contact details</w:t>
            </w:r>
            <w:r w:rsidRPr="00884E5D">
              <w:t xml:space="preserve"> are available so information can be shared before and after an event.</w:t>
            </w:r>
          </w:p>
        </w:tc>
        <w:tc>
          <w:tcPr>
            <w:tcW w:w="806" w:type="pct"/>
            <w:vAlign w:val="center"/>
          </w:tcPr>
          <w:p w14:paraId="0288D769" w14:textId="77777777" w:rsidR="00CA6E96" w:rsidRPr="00884E5D" w:rsidRDefault="00000000" w:rsidP="004C34BA">
            <w:pPr>
              <w:pStyle w:val="Tabletext"/>
              <w:jc w:val="center"/>
            </w:pPr>
            <w:sdt>
              <w:sdtPr>
                <w:alias w:val="Done: Neighbour contact details are available so information can be shared…"/>
                <w:tag w:val="checklist"/>
                <w:id w:val="-2111347714"/>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1DC569ED" w14:textId="77777777" w:rsidTr="00EE19FF">
        <w:trPr>
          <w:trHeight w:val="920"/>
        </w:trPr>
        <w:tc>
          <w:tcPr>
            <w:tcW w:w="4194" w:type="pct"/>
            <w:vAlign w:val="center"/>
          </w:tcPr>
          <w:p w14:paraId="1A9D41C0" w14:textId="77777777" w:rsidR="00CA6E96" w:rsidRPr="00884E5D" w:rsidRDefault="00CA6E96" w:rsidP="001E6F79">
            <w:pPr>
              <w:pStyle w:val="Tabletext"/>
            </w:pPr>
            <w:r w:rsidRPr="00884E5D">
              <w:t xml:space="preserve">We have agreed to </w:t>
            </w:r>
            <w:r w:rsidRPr="00884E5D">
              <w:rPr>
                <w:b/>
                <w:bCs/>
              </w:rPr>
              <w:t>communicate</w:t>
            </w:r>
            <w:r w:rsidRPr="00884E5D">
              <w:t xml:space="preserve"> our whereabouts during a bushfire, especially if evacuating with family or nominated contacts.</w:t>
            </w:r>
          </w:p>
        </w:tc>
        <w:tc>
          <w:tcPr>
            <w:tcW w:w="806" w:type="pct"/>
            <w:vAlign w:val="center"/>
          </w:tcPr>
          <w:p w14:paraId="1DF010E9" w14:textId="77777777" w:rsidR="00CA6E96" w:rsidRPr="00884E5D" w:rsidRDefault="00000000" w:rsidP="004C34BA">
            <w:pPr>
              <w:pStyle w:val="Tabletext"/>
              <w:jc w:val="center"/>
            </w:pPr>
            <w:sdt>
              <w:sdtPr>
                <w:alias w:val="Done: We have agreed to communicate our whereabouts during a bushfire,…"/>
                <w:tag w:val="checklist"/>
                <w:id w:val="280696457"/>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27EC0EDA" w14:textId="77777777" w:rsidTr="00EE19FF">
        <w:trPr>
          <w:trHeight w:val="920"/>
        </w:trPr>
        <w:tc>
          <w:tcPr>
            <w:tcW w:w="4194" w:type="pct"/>
            <w:vAlign w:val="center"/>
          </w:tcPr>
          <w:p w14:paraId="397D742D" w14:textId="77777777" w:rsidR="00CA6E96" w:rsidRPr="00884E5D" w:rsidRDefault="00CA6E96" w:rsidP="001E6F79">
            <w:pPr>
              <w:pStyle w:val="Tabletext"/>
            </w:pPr>
            <w:r w:rsidRPr="00884E5D">
              <w:t xml:space="preserve">I know </w:t>
            </w:r>
            <w:r w:rsidRPr="00884E5D">
              <w:rPr>
                <w:b/>
                <w:bCs/>
              </w:rPr>
              <w:t>travel routes</w:t>
            </w:r>
            <w:r w:rsidRPr="00884E5D">
              <w:t xml:space="preserve"> in the area for emergency evacuation; </w:t>
            </w:r>
            <w:r w:rsidRPr="00884E5D">
              <w:br/>
              <w:t>I have a plan for unexpected, locked gates.</w:t>
            </w:r>
          </w:p>
        </w:tc>
        <w:tc>
          <w:tcPr>
            <w:tcW w:w="806" w:type="pct"/>
            <w:vAlign w:val="center"/>
          </w:tcPr>
          <w:p w14:paraId="1CDEBC57" w14:textId="77777777" w:rsidR="00CA6E96" w:rsidRPr="00884E5D" w:rsidRDefault="00000000" w:rsidP="004C34BA">
            <w:pPr>
              <w:pStyle w:val="Tabletext"/>
              <w:jc w:val="center"/>
            </w:pPr>
            <w:sdt>
              <w:sdtPr>
                <w:alias w:val="Done: I know travel routes in the area for emergency evacuation; I have a…"/>
                <w:tag w:val="checklist"/>
                <w:id w:val="-728310819"/>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7B24F09F" w14:textId="77777777" w:rsidTr="00EE19FF">
        <w:trPr>
          <w:trHeight w:val="920"/>
        </w:trPr>
        <w:tc>
          <w:tcPr>
            <w:tcW w:w="4194" w:type="pct"/>
            <w:vAlign w:val="center"/>
          </w:tcPr>
          <w:p w14:paraId="26029258" w14:textId="77777777" w:rsidR="00CA6E96" w:rsidRPr="00884E5D" w:rsidRDefault="00CA6E96" w:rsidP="001E6F79">
            <w:pPr>
              <w:pStyle w:val="Tabletext"/>
            </w:pPr>
            <w:r w:rsidRPr="00884E5D">
              <w:lastRenderedPageBreak/>
              <w:t xml:space="preserve">I have a </w:t>
            </w:r>
            <w:r w:rsidRPr="00884E5D">
              <w:rPr>
                <w:b/>
                <w:bCs/>
              </w:rPr>
              <w:t>two-way radio</w:t>
            </w:r>
            <w:r w:rsidRPr="00884E5D">
              <w:t>; it will take pressure off mobile phone networks and reduce the risk of losing communication.</w:t>
            </w:r>
          </w:p>
        </w:tc>
        <w:tc>
          <w:tcPr>
            <w:tcW w:w="806" w:type="pct"/>
            <w:vAlign w:val="center"/>
          </w:tcPr>
          <w:p w14:paraId="4BB508F1" w14:textId="77777777" w:rsidR="00CA6E96" w:rsidRPr="00884E5D" w:rsidRDefault="00000000" w:rsidP="004C34BA">
            <w:pPr>
              <w:pStyle w:val="Tabletext"/>
              <w:jc w:val="center"/>
            </w:pPr>
            <w:sdt>
              <w:sdtPr>
                <w:alias w:val="Done: I have a two-way radio; it will take pressure off mobile phone…"/>
                <w:tag w:val="checklist"/>
                <w:id w:val="-757677324"/>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5267C730" w14:textId="77777777" w:rsidTr="00EE19FF">
        <w:trPr>
          <w:trHeight w:val="920"/>
        </w:trPr>
        <w:tc>
          <w:tcPr>
            <w:tcW w:w="4194" w:type="pct"/>
            <w:vAlign w:val="center"/>
          </w:tcPr>
          <w:p w14:paraId="532FF341" w14:textId="77777777" w:rsidR="00CA6E96" w:rsidRPr="00884E5D" w:rsidRDefault="00CA6E96" w:rsidP="001E6F79">
            <w:pPr>
              <w:pStyle w:val="Tabletext"/>
            </w:pPr>
            <w:r w:rsidRPr="00884E5D">
              <w:t xml:space="preserve">I have multiple options to receive emergency warnings including access to a </w:t>
            </w:r>
            <w:r w:rsidRPr="00884E5D">
              <w:rPr>
                <w:b/>
                <w:bCs/>
              </w:rPr>
              <w:t>battery powered radio</w:t>
            </w:r>
            <w:r w:rsidRPr="00884E5D">
              <w:rPr>
                <w:bCs/>
              </w:rPr>
              <w:t>.</w:t>
            </w:r>
          </w:p>
        </w:tc>
        <w:tc>
          <w:tcPr>
            <w:tcW w:w="806" w:type="pct"/>
            <w:vAlign w:val="center"/>
          </w:tcPr>
          <w:p w14:paraId="7193E93D" w14:textId="77777777" w:rsidR="00CA6E96" w:rsidRPr="00884E5D" w:rsidRDefault="00000000" w:rsidP="004C34BA">
            <w:pPr>
              <w:pStyle w:val="Tabletext"/>
              <w:jc w:val="center"/>
            </w:pPr>
            <w:sdt>
              <w:sdtPr>
                <w:alias w:val="Done: I have multiple options to receive emergency warnings including…"/>
                <w:tag w:val="checklist"/>
                <w:id w:val="-678660719"/>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7B86BC88" w14:textId="77777777" w:rsidTr="00EE19FF">
        <w:trPr>
          <w:trHeight w:val="920"/>
        </w:trPr>
        <w:tc>
          <w:tcPr>
            <w:tcW w:w="4194" w:type="pct"/>
            <w:vAlign w:val="center"/>
          </w:tcPr>
          <w:p w14:paraId="72516A34" w14:textId="77777777" w:rsidR="00CA6E96" w:rsidRPr="00884E5D" w:rsidRDefault="00CA6E96" w:rsidP="001E6F79">
            <w:pPr>
              <w:pStyle w:val="Tabletext"/>
            </w:pPr>
            <w:r w:rsidRPr="00884E5D">
              <w:t xml:space="preserve">I have an agreed </w:t>
            </w:r>
            <w:r w:rsidRPr="00884E5D">
              <w:rPr>
                <w:b/>
                <w:bCs/>
              </w:rPr>
              <w:t>two-way channel</w:t>
            </w:r>
            <w:r w:rsidRPr="00884E5D">
              <w:t xml:space="preserve"> with neighbours and close community.</w:t>
            </w:r>
          </w:p>
        </w:tc>
        <w:tc>
          <w:tcPr>
            <w:tcW w:w="806" w:type="pct"/>
            <w:vAlign w:val="center"/>
          </w:tcPr>
          <w:p w14:paraId="38645111" w14:textId="77777777" w:rsidR="00CA6E96" w:rsidRPr="00884E5D" w:rsidRDefault="00000000" w:rsidP="004C34BA">
            <w:pPr>
              <w:pStyle w:val="Tabletext"/>
              <w:jc w:val="center"/>
            </w:pPr>
            <w:sdt>
              <w:sdtPr>
                <w:alias w:val="Done: I have an agreed two-way channel with neighbours and close community"/>
                <w:tag w:val="checklist"/>
                <w:id w:val="-111404583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53887DEC" w14:textId="77777777" w:rsidTr="00EE19FF">
        <w:trPr>
          <w:trHeight w:val="920"/>
        </w:trPr>
        <w:tc>
          <w:tcPr>
            <w:tcW w:w="4194" w:type="pct"/>
            <w:vAlign w:val="center"/>
          </w:tcPr>
          <w:p w14:paraId="7AFBB8EB" w14:textId="77777777" w:rsidR="00CA6E96" w:rsidRPr="00884E5D" w:rsidRDefault="00CA6E96" w:rsidP="001E6F79">
            <w:pPr>
              <w:pStyle w:val="Tabletext"/>
            </w:pPr>
            <w:r w:rsidRPr="00884E5D">
              <w:t xml:space="preserve">I have considered </w:t>
            </w:r>
            <w:r w:rsidRPr="00884E5D">
              <w:rPr>
                <w:b/>
                <w:bCs/>
              </w:rPr>
              <w:t>back-up plans</w:t>
            </w:r>
            <w:r w:rsidRPr="00884E5D">
              <w:t xml:space="preserve"> for picking up kids at school, looking after dependents and other essential tasks.</w:t>
            </w:r>
          </w:p>
        </w:tc>
        <w:tc>
          <w:tcPr>
            <w:tcW w:w="806" w:type="pct"/>
            <w:vAlign w:val="center"/>
          </w:tcPr>
          <w:p w14:paraId="25F217D1" w14:textId="77777777" w:rsidR="00CA6E96" w:rsidRPr="00884E5D" w:rsidRDefault="00000000" w:rsidP="004C34BA">
            <w:pPr>
              <w:pStyle w:val="Tabletext"/>
              <w:jc w:val="center"/>
            </w:pPr>
            <w:sdt>
              <w:sdtPr>
                <w:alias w:val="Done: I have considered back-up plans for picking up kids at school,…"/>
                <w:tag w:val="checklist"/>
                <w:id w:val="158881132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5F800580" w14:textId="77777777" w:rsidTr="00EE19FF">
        <w:trPr>
          <w:trHeight w:val="920"/>
        </w:trPr>
        <w:tc>
          <w:tcPr>
            <w:tcW w:w="4194" w:type="pct"/>
            <w:vAlign w:val="center"/>
          </w:tcPr>
          <w:p w14:paraId="3653AE23" w14:textId="77777777" w:rsidR="00CA6E96" w:rsidRPr="00884E5D" w:rsidRDefault="00CA6E96" w:rsidP="001E6F79">
            <w:pPr>
              <w:pStyle w:val="Tabletext"/>
            </w:pPr>
            <w:r w:rsidRPr="00884E5D">
              <w:t xml:space="preserve">There are enough </w:t>
            </w:r>
            <w:r w:rsidRPr="00884E5D">
              <w:rPr>
                <w:b/>
                <w:bCs/>
              </w:rPr>
              <w:t>food stocks and medicines</w:t>
            </w:r>
            <w:r w:rsidRPr="00884E5D">
              <w:t xml:space="preserve"> to last us for at least one week (including pet food).</w:t>
            </w:r>
          </w:p>
        </w:tc>
        <w:tc>
          <w:tcPr>
            <w:tcW w:w="806" w:type="pct"/>
            <w:vAlign w:val="center"/>
          </w:tcPr>
          <w:p w14:paraId="434C41AB" w14:textId="77777777" w:rsidR="00CA6E96" w:rsidRPr="00884E5D" w:rsidRDefault="00000000" w:rsidP="004C34BA">
            <w:pPr>
              <w:pStyle w:val="Tabletext"/>
              <w:jc w:val="center"/>
            </w:pPr>
            <w:sdt>
              <w:sdtPr>
                <w:alias w:val="Done: There are enough food stocks and medicines to last us for at least…"/>
                <w:tag w:val="checklist"/>
                <w:id w:val="-339856069"/>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39EADF29" w14:textId="77777777" w:rsidTr="002A5EE4">
        <w:trPr>
          <w:trHeight w:val="798"/>
        </w:trPr>
        <w:tc>
          <w:tcPr>
            <w:tcW w:w="4194" w:type="pct"/>
            <w:vAlign w:val="center"/>
          </w:tcPr>
          <w:p w14:paraId="4D5FEB2C" w14:textId="77777777" w:rsidR="00CA6E96" w:rsidRPr="00884E5D" w:rsidRDefault="00CA6E96" w:rsidP="001E6F79">
            <w:pPr>
              <w:pStyle w:val="Tabletext"/>
            </w:pPr>
            <w:r w:rsidRPr="00884E5D">
              <w:t xml:space="preserve">There is sufficient </w:t>
            </w:r>
            <w:r w:rsidRPr="00884E5D">
              <w:rPr>
                <w:b/>
                <w:bCs/>
              </w:rPr>
              <w:t>stored water</w:t>
            </w:r>
            <w:r w:rsidRPr="00884E5D">
              <w:t>; tanks, troughs, dams, swimming pool.</w:t>
            </w:r>
          </w:p>
        </w:tc>
        <w:tc>
          <w:tcPr>
            <w:tcW w:w="806" w:type="pct"/>
            <w:vAlign w:val="center"/>
          </w:tcPr>
          <w:p w14:paraId="73CDD17F" w14:textId="77777777" w:rsidR="00CA6E96" w:rsidRPr="00884E5D" w:rsidRDefault="00000000" w:rsidP="004C34BA">
            <w:pPr>
              <w:pStyle w:val="Tabletext"/>
              <w:jc w:val="center"/>
            </w:pPr>
            <w:sdt>
              <w:sdtPr>
                <w:alias w:val="Done: There is sufficient stored water; tanks, troughs, dams, swimming pool"/>
                <w:tag w:val="checklist"/>
                <w:id w:val="1124961867"/>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bl>
    <w:p w14:paraId="46156176" w14:textId="3B709FEF" w:rsidR="00EE19FF" w:rsidRPr="00884E5D" w:rsidRDefault="007A6796" w:rsidP="002A5EE4">
      <w:pPr>
        <w:pStyle w:val="Heading3"/>
        <w:spacing w:before="480" w:after="120"/>
      </w:pPr>
      <w:r>
        <w:t>Personal safety and skills resources</w:t>
      </w:r>
    </w:p>
    <w:p w14:paraId="20E96FFA" w14:textId="0740D35B" w:rsidR="00EE19FF" w:rsidRPr="00884E5D" w:rsidRDefault="00EE19FF" w:rsidP="002A5EE4">
      <w:pPr>
        <w:pStyle w:val="BodyText"/>
        <w:spacing w:after="120"/>
      </w:pPr>
      <w:r w:rsidRPr="00884E5D">
        <w:t xml:space="preserve">Be prepared by developing a bushfire plan. The Victorian State Government have an </w:t>
      </w:r>
      <w:hyperlink r:id="rId30" w:tooltip="Victorian Government online fire planner – external website" w:history="1">
        <w:r w:rsidRPr="00884E5D">
          <w:rPr>
            <w:rStyle w:val="Hyperlink"/>
          </w:rPr>
          <w:t>online fire plan</w:t>
        </w:r>
      </w:hyperlink>
      <w:r w:rsidRPr="00884E5D">
        <w:t xml:space="preserve"> available.</w:t>
      </w:r>
    </w:p>
    <w:p w14:paraId="1D906C13" w14:textId="11088730" w:rsidR="00BC45C0" w:rsidRPr="00884E5D" w:rsidRDefault="00EE19FF" w:rsidP="002A5EE4">
      <w:pPr>
        <w:pStyle w:val="BodyText"/>
      </w:pPr>
      <w:r w:rsidRPr="00884E5D">
        <w:t>Consider joining a local fire brigade for training, experience and networking.</w:t>
      </w:r>
    </w:p>
    <w:p w14:paraId="4FE8CAC3" w14:textId="70F9E79B" w:rsidR="00BC45C0" w:rsidRPr="00884E5D" w:rsidRDefault="00BC45C0" w:rsidP="00BC45C0">
      <w:pPr>
        <w:pStyle w:val="Heading2"/>
      </w:pPr>
      <w:r w:rsidRPr="00884E5D">
        <w:t>Orchard &amp; shed preparedness</w:t>
      </w:r>
    </w:p>
    <w:p w14:paraId="605CEC40" w14:textId="4B5FF570" w:rsidR="004C34BA" w:rsidRPr="00884E5D" w:rsidRDefault="004C34BA" w:rsidP="004C34BA">
      <w:pPr>
        <w:pStyle w:val="Caption"/>
      </w:pPr>
      <w:r w:rsidRPr="00884E5D">
        <w:t xml:space="preserve">Table </w:t>
      </w:r>
      <w:r w:rsidRPr="00884E5D">
        <w:fldChar w:fldCharType="begin"/>
      </w:r>
      <w:r w:rsidRPr="00884E5D">
        <w:instrText xml:space="preserve"> SEQ Table \* ARABIC </w:instrText>
      </w:r>
      <w:r w:rsidRPr="00884E5D">
        <w:fldChar w:fldCharType="separate"/>
      </w:r>
      <w:r w:rsidR="008E6422">
        <w:rPr>
          <w:noProof/>
        </w:rPr>
        <w:t>7</w:t>
      </w:r>
      <w:r w:rsidRPr="00884E5D">
        <w:fldChar w:fldCharType="end"/>
      </w:r>
      <w:r w:rsidRPr="00884E5D">
        <w:t xml:space="preserve">: </w:t>
      </w:r>
      <w:r w:rsidRPr="00884E5D">
        <w:rPr>
          <w:b w:val="0"/>
        </w:rPr>
        <w:t>Orchard and shed preparedness checklist</w:t>
      </w:r>
    </w:p>
    <w:tbl>
      <w:tblPr>
        <w:tblStyle w:val="Style2"/>
        <w:tblW w:w="5000" w:type="pct"/>
        <w:tblLook w:val="0020" w:firstRow="1" w:lastRow="0" w:firstColumn="0" w:lastColumn="0" w:noHBand="0" w:noVBand="0"/>
        <w:tblCaption w:val="Orchard and shed preparedness checklist"/>
        <w:tblDescription w:val="Checklist of 12 tasks to prepare your orchard, sheds, equipment and water supply. Each row has a task description and a Done checkbox."/>
      </w:tblPr>
      <w:tblGrid>
        <w:gridCol w:w="8068"/>
        <w:gridCol w:w="1550"/>
      </w:tblGrid>
      <w:tr w:rsidR="00CA6E96" w:rsidRPr="00884E5D" w14:paraId="0BAC0F49" w14:textId="77777777" w:rsidTr="004C34BA">
        <w:trPr>
          <w:cnfStyle w:val="100000000000" w:firstRow="1" w:lastRow="0" w:firstColumn="0" w:lastColumn="0" w:oddVBand="0" w:evenVBand="0" w:oddHBand="0" w:evenHBand="0" w:firstRowFirstColumn="0" w:firstRowLastColumn="0" w:lastRowFirstColumn="0" w:lastRowLastColumn="0"/>
          <w:trHeight w:val="374"/>
          <w:tblHeader/>
        </w:trPr>
        <w:tc>
          <w:tcPr>
            <w:tcW w:w="4194" w:type="pct"/>
          </w:tcPr>
          <w:p w14:paraId="12241C82" w14:textId="77777777" w:rsidR="00CA6E96" w:rsidRPr="00884E5D" w:rsidRDefault="00CA6E96" w:rsidP="004C34BA">
            <w:pPr>
              <w:pStyle w:val="Tabletext"/>
            </w:pPr>
            <w:r w:rsidRPr="00884E5D">
              <w:t>Description</w:t>
            </w:r>
          </w:p>
        </w:tc>
        <w:tc>
          <w:tcPr>
            <w:tcW w:w="806" w:type="pct"/>
          </w:tcPr>
          <w:p w14:paraId="0E66753B" w14:textId="77777777" w:rsidR="00CA6E96" w:rsidRPr="00884E5D" w:rsidRDefault="00CA6E96" w:rsidP="004C34BA">
            <w:pPr>
              <w:pStyle w:val="Tabletext"/>
              <w:jc w:val="center"/>
            </w:pPr>
            <w:r w:rsidRPr="00884E5D">
              <w:t>Done</w:t>
            </w:r>
          </w:p>
        </w:tc>
      </w:tr>
      <w:tr w:rsidR="00CA6E96" w:rsidRPr="00884E5D" w14:paraId="4B4C9846" w14:textId="77777777" w:rsidTr="004C34BA">
        <w:trPr>
          <w:trHeight w:val="600"/>
        </w:trPr>
        <w:tc>
          <w:tcPr>
            <w:tcW w:w="4194" w:type="pct"/>
            <w:vAlign w:val="center"/>
          </w:tcPr>
          <w:p w14:paraId="62D3157F" w14:textId="77777777" w:rsidR="00CA6E96" w:rsidRPr="00884E5D" w:rsidRDefault="00CA6E96" w:rsidP="004C34BA">
            <w:pPr>
              <w:pStyle w:val="Tabletext"/>
            </w:pPr>
            <w:r w:rsidRPr="00884E5D">
              <w:t xml:space="preserve">I have </w:t>
            </w:r>
            <w:r w:rsidRPr="00884E5D">
              <w:rPr>
                <w:b/>
                <w:bCs/>
              </w:rPr>
              <w:t>identified areas</w:t>
            </w:r>
            <w:r w:rsidRPr="00884E5D">
              <w:t xml:space="preserve"> where vehicles, machinery, fuel tanks and containers will be relatively safe during a bushfire.</w:t>
            </w:r>
          </w:p>
        </w:tc>
        <w:tc>
          <w:tcPr>
            <w:tcW w:w="806" w:type="pct"/>
            <w:vAlign w:val="center"/>
          </w:tcPr>
          <w:p w14:paraId="56EC88E5" w14:textId="77777777" w:rsidR="00CA6E96" w:rsidRPr="00884E5D" w:rsidRDefault="00000000" w:rsidP="004C34BA">
            <w:pPr>
              <w:pStyle w:val="Tabletext"/>
              <w:jc w:val="center"/>
            </w:pPr>
            <w:sdt>
              <w:sdtPr>
                <w:alias w:val="Done: I have identified areas where vehicles, machinery, fuel tanks and…"/>
                <w:tag w:val="checklist"/>
                <w:id w:val="-1242565634"/>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180048F4" w14:textId="77777777" w:rsidTr="004C34BA">
        <w:trPr>
          <w:trHeight w:val="600"/>
        </w:trPr>
        <w:tc>
          <w:tcPr>
            <w:tcW w:w="4194" w:type="pct"/>
            <w:vAlign w:val="center"/>
          </w:tcPr>
          <w:p w14:paraId="547AA286" w14:textId="77777777" w:rsidR="00CA6E96" w:rsidRPr="00884E5D" w:rsidRDefault="00CA6E96" w:rsidP="004C34BA">
            <w:pPr>
              <w:pStyle w:val="Tabletext"/>
            </w:pPr>
            <w:r w:rsidRPr="00884E5D">
              <w:t xml:space="preserve">I have </w:t>
            </w:r>
            <w:r w:rsidRPr="00884E5D">
              <w:rPr>
                <w:b/>
                <w:bCs/>
              </w:rPr>
              <w:t>reduced fuel loads</w:t>
            </w:r>
            <w:r w:rsidRPr="00884E5D">
              <w:t xml:space="preserve"> around assets (house blocks, sheds and fences) and created strategic fuel breaks.</w:t>
            </w:r>
          </w:p>
        </w:tc>
        <w:tc>
          <w:tcPr>
            <w:tcW w:w="806" w:type="pct"/>
            <w:vAlign w:val="center"/>
          </w:tcPr>
          <w:p w14:paraId="7FB9DA7F" w14:textId="77777777" w:rsidR="00CA6E96" w:rsidRPr="00884E5D" w:rsidRDefault="00000000" w:rsidP="004C34BA">
            <w:pPr>
              <w:pStyle w:val="Tabletext"/>
              <w:jc w:val="center"/>
            </w:pPr>
            <w:sdt>
              <w:sdtPr>
                <w:alias w:val="Done: I have reduced fuel loads around assets (house blocks, sheds and…"/>
                <w:tag w:val="checklist"/>
                <w:id w:val="894395213"/>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28986ED7" w14:textId="77777777" w:rsidTr="004C34BA">
        <w:trPr>
          <w:trHeight w:val="600"/>
        </w:trPr>
        <w:tc>
          <w:tcPr>
            <w:tcW w:w="4194" w:type="pct"/>
            <w:vAlign w:val="center"/>
          </w:tcPr>
          <w:p w14:paraId="5DFB740F" w14:textId="77777777" w:rsidR="00CA6E96" w:rsidRPr="00884E5D" w:rsidRDefault="00CA6E96" w:rsidP="004C34BA">
            <w:pPr>
              <w:pStyle w:val="Tabletext"/>
            </w:pPr>
            <w:r w:rsidRPr="00884E5D">
              <w:lastRenderedPageBreak/>
              <w:t xml:space="preserve">I have </w:t>
            </w:r>
            <w:r w:rsidRPr="00884E5D">
              <w:rPr>
                <w:b/>
                <w:bCs/>
              </w:rPr>
              <w:t>mown and slashed along roads, paths and other access routes</w:t>
            </w:r>
            <w:r w:rsidRPr="00884E5D">
              <w:t xml:space="preserve"> to reduce fuel loads before it gets too dry (to avoid inadvertent sparks from starting a fire).</w:t>
            </w:r>
          </w:p>
        </w:tc>
        <w:tc>
          <w:tcPr>
            <w:tcW w:w="806" w:type="pct"/>
            <w:vAlign w:val="center"/>
          </w:tcPr>
          <w:p w14:paraId="12A03EDD" w14:textId="77777777" w:rsidR="00CA6E96" w:rsidRPr="00884E5D" w:rsidRDefault="00000000" w:rsidP="004C34BA">
            <w:pPr>
              <w:pStyle w:val="Tabletext"/>
              <w:jc w:val="center"/>
            </w:pPr>
            <w:sdt>
              <w:sdtPr>
                <w:alias w:val="Done: I have mown and slashed along roads, paths and other access routes to…"/>
                <w:tag w:val="checklist"/>
                <w:id w:val="-986773148"/>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1740C8F0" w14:textId="77777777" w:rsidTr="004C34BA">
        <w:trPr>
          <w:trHeight w:val="600"/>
        </w:trPr>
        <w:tc>
          <w:tcPr>
            <w:tcW w:w="4194" w:type="pct"/>
            <w:vAlign w:val="center"/>
          </w:tcPr>
          <w:p w14:paraId="7AE0FDAD" w14:textId="77777777" w:rsidR="00CA6E96" w:rsidRPr="00884E5D" w:rsidRDefault="00CA6E96" w:rsidP="002A5EE4">
            <w:pPr>
              <w:pStyle w:val="Tabletext"/>
              <w:spacing w:after="180"/>
            </w:pPr>
            <w:r w:rsidRPr="00884E5D">
              <w:t xml:space="preserve">I have </w:t>
            </w:r>
            <w:r w:rsidRPr="00884E5D">
              <w:rPr>
                <w:b/>
                <w:bCs/>
              </w:rPr>
              <w:t>moved vehicles and equipment</w:t>
            </w:r>
            <w:r w:rsidRPr="00884E5D">
              <w:t xml:space="preserve"> to cleared areas or a cultivated paddock.</w:t>
            </w:r>
          </w:p>
        </w:tc>
        <w:tc>
          <w:tcPr>
            <w:tcW w:w="806" w:type="pct"/>
            <w:vAlign w:val="center"/>
          </w:tcPr>
          <w:p w14:paraId="2470D24E" w14:textId="77777777" w:rsidR="00CA6E96" w:rsidRPr="00884E5D" w:rsidRDefault="00000000" w:rsidP="004C34BA">
            <w:pPr>
              <w:pStyle w:val="Tabletext"/>
              <w:jc w:val="center"/>
            </w:pPr>
            <w:sdt>
              <w:sdtPr>
                <w:alias w:val="Done: I have moved vehicles and equipment to cleared areas or a cultivated…"/>
                <w:tag w:val="checklist"/>
                <w:id w:val="754479891"/>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7E948A10" w14:textId="77777777" w:rsidTr="004C34BA">
        <w:trPr>
          <w:trHeight w:val="600"/>
        </w:trPr>
        <w:tc>
          <w:tcPr>
            <w:tcW w:w="4194" w:type="pct"/>
            <w:vAlign w:val="center"/>
          </w:tcPr>
          <w:p w14:paraId="2B69676C" w14:textId="77777777" w:rsidR="00CA6E96" w:rsidRPr="00884E5D" w:rsidRDefault="00CA6E96" w:rsidP="002A5EE4">
            <w:pPr>
              <w:pStyle w:val="Tabletext"/>
              <w:spacing w:after="180"/>
            </w:pPr>
            <w:r w:rsidRPr="00884E5D">
              <w:t xml:space="preserve">I have identified underground </w:t>
            </w:r>
            <w:r w:rsidRPr="00884E5D">
              <w:rPr>
                <w:b/>
                <w:bCs/>
              </w:rPr>
              <w:t>poly pipe</w:t>
            </w:r>
            <w:r w:rsidRPr="00884E5D">
              <w:t xml:space="preserve"> that needs to be monitored; fire can spread along poly pipe, even underground. Poly pipe should be at minimum 30cm underground to minimise risk of damage from fires.</w:t>
            </w:r>
          </w:p>
        </w:tc>
        <w:tc>
          <w:tcPr>
            <w:tcW w:w="806" w:type="pct"/>
            <w:vAlign w:val="center"/>
          </w:tcPr>
          <w:p w14:paraId="05B1519C" w14:textId="77777777" w:rsidR="00CA6E96" w:rsidRPr="00884E5D" w:rsidRDefault="00000000" w:rsidP="004C34BA">
            <w:pPr>
              <w:pStyle w:val="Tabletext"/>
              <w:jc w:val="center"/>
            </w:pPr>
            <w:sdt>
              <w:sdtPr>
                <w:alias w:val="Done: I have identified underground poly pipe that needs to be monitored;…"/>
                <w:tag w:val="checklist"/>
                <w:id w:val="1647162314"/>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16C79958" w14:textId="77777777" w:rsidTr="004C34BA">
        <w:trPr>
          <w:trHeight w:val="600"/>
        </w:trPr>
        <w:tc>
          <w:tcPr>
            <w:tcW w:w="4194" w:type="pct"/>
            <w:vAlign w:val="center"/>
          </w:tcPr>
          <w:p w14:paraId="23817117" w14:textId="77777777" w:rsidR="00CA6E96" w:rsidRPr="00884E5D" w:rsidRDefault="00CA6E96" w:rsidP="002A5EE4">
            <w:pPr>
              <w:pStyle w:val="Tabletext"/>
              <w:spacing w:after="180"/>
            </w:pPr>
            <w:r w:rsidRPr="00884E5D">
              <w:t xml:space="preserve">I have considered splitting my </w:t>
            </w:r>
            <w:r w:rsidRPr="00884E5D">
              <w:rPr>
                <w:b/>
                <w:bCs/>
              </w:rPr>
              <w:t>irrigation and watering systems</w:t>
            </w:r>
            <w:r w:rsidRPr="00884E5D">
              <w:t xml:space="preserve"> so areas that are damaged can be isolated. This will lower the risk of losing all water if there is damage to the system. I have considered the possibility of </w:t>
            </w:r>
            <w:r w:rsidRPr="00884E5D">
              <w:rPr>
                <w:b/>
                <w:bCs/>
              </w:rPr>
              <w:t>having gravity fed water in case of power outages</w:t>
            </w:r>
            <w:r w:rsidRPr="00884E5D">
              <w:t xml:space="preserve"> or limited fuel available.</w:t>
            </w:r>
          </w:p>
        </w:tc>
        <w:tc>
          <w:tcPr>
            <w:tcW w:w="806" w:type="pct"/>
            <w:vAlign w:val="center"/>
          </w:tcPr>
          <w:p w14:paraId="37DC3AC6" w14:textId="77777777" w:rsidR="00CA6E96" w:rsidRPr="00884E5D" w:rsidRDefault="00000000" w:rsidP="004C34BA">
            <w:pPr>
              <w:pStyle w:val="Tabletext"/>
              <w:jc w:val="center"/>
            </w:pPr>
            <w:sdt>
              <w:sdtPr>
                <w:alias w:val="Done: I have considered splitting my irrigation and watering systems so…"/>
                <w:tag w:val="checklist"/>
                <w:id w:val="1391546473"/>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F46AEB5" w14:textId="77777777" w:rsidTr="004C34BA">
        <w:trPr>
          <w:trHeight w:val="600"/>
        </w:trPr>
        <w:tc>
          <w:tcPr>
            <w:tcW w:w="4194" w:type="pct"/>
            <w:vAlign w:val="center"/>
          </w:tcPr>
          <w:p w14:paraId="02528F87" w14:textId="77777777" w:rsidR="00CA6E96" w:rsidRPr="00884E5D" w:rsidRDefault="00CA6E96" w:rsidP="002A5EE4">
            <w:pPr>
              <w:pStyle w:val="Tabletext"/>
              <w:spacing w:after="180"/>
            </w:pPr>
            <w:r w:rsidRPr="00884E5D">
              <w:t xml:space="preserve">Debris such as leaves, timber stakes, old poly pipe, pallets and packaging; are </w:t>
            </w:r>
            <w:r w:rsidRPr="00884E5D">
              <w:rPr>
                <w:b/>
                <w:bCs/>
              </w:rPr>
              <w:t>cleaned out</w:t>
            </w:r>
            <w:r w:rsidRPr="00884E5D">
              <w:t xml:space="preserve"> from shed, under low set houses, gutters etc.</w:t>
            </w:r>
          </w:p>
        </w:tc>
        <w:tc>
          <w:tcPr>
            <w:tcW w:w="806" w:type="pct"/>
            <w:vAlign w:val="center"/>
          </w:tcPr>
          <w:p w14:paraId="3458D741" w14:textId="77777777" w:rsidR="00CA6E96" w:rsidRPr="00884E5D" w:rsidRDefault="00000000" w:rsidP="004C34BA">
            <w:pPr>
              <w:pStyle w:val="Tabletext"/>
              <w:jc w:val="center"/>
            </w:pPr>
            <w:sdt>
              <w:sdtPr>
                <w:alias w:val="Done: Debris such as leaves, timber stakes, old poly pipe, pallets and…"/>
                <w:tag w:val="checklist"/>
                <w:id w:val="-872613912"/>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3D1EAA29" w14:textId="77777777" w:rsidTr="004C34BA">
        <w:trPr>
          <w:trHeight w:val="600"/>
        </w:trPr>
        <w:tc>
          <w:tcPr>
            <w:tcW w:w="4194" w:type="pct"/>
            <w:vAlign w:val="center"/>
          </w:tcPr>
          <w:p w14:paraId="65A93B48" w14:textId="77777777" w:rsidR="00CA6E96" w:rsidRPr="00884E5D" w:rsidRDefault="00CA6E96" w:rsidP="002A5EE4">
            <w:pPr>
              <w:pStyle w:val="Tabletext"/>
              <w:spacing w:after="180"/>
            </w:pPr>
            <w:r w:rsidRPr="00884E5D">
              <w:t>A generator/alternative power source and chainsaw are available and in working order.</w:t>
            </w:r>
          </w:p>
        </w:tc>
        <w:tc>
          <w:tcPr>
            <w:tcW w:w="806" w:type="pct"/>
            <w:vAlign w:val="center"/>
          </w:tcPr>
          <w:p w14:paraId="285417B8" w14:textId="77777777" w:rsidR="00CA6E96" w:rsidRPr="00884E5D" w:rsidRDefault="00000000" w:rsidP="004C34BA">
            <w:pPr>
              <w:pStyle w:val="Tabletext"/>
              <w:jc w:val="center"/>
            </w:pPr>
            <w:sdt>
              <w:sdtPr>
                <w:alias w:val="Done: A generator/alternative power source and chainsaw are available and…"/>
                <w:tag w:val="checklist"/>
                <w:id w:val="-190982999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9916A21" w14:textId="77777777" w:rsidTr="004C34BA">
        <w:trPr>
          <w:trHeight w:val="600"/>
        </w:trPr>
        <w:tc>
          <w:tcPr>
            <w:tcW w:w="4194" w:type="pct"/>
            <w:vAlign w:val="center"/>
          </w:tcPr>
          <w:p w14:paraId="5C72C933" w14:textId="77777777" w:rsidR="00CA6E96" w:rsidRPr="00884E5D" w:rsidRDefault="00CA6E96" w:rsidP="002A5EE4">
            <w:pPr>
              <w:pStyle w:val="Tabletext"/>
              <w:spacing w:after="180"/>
            </w:pPr>
            <w:r w:rsidRPr="00884E5D">
              <w:t>Emergency fuel, diesel, chainsaw oil, tarps, woollen blankets, jockey straps, ropes, etc. stored in an accessible place; available if needed.</w:t>
            </w:r>
          </w:p>
        </w:tc>
        <w:tc>
          <w:tcPr>
            <w:tcW w:w="806" w:type="pct"/>
            <w:vAlign w:val="center"/>
          </w:tcPr>
          <w:p w14:paraId="3A9D8F5B" w14:textId="77777777" w:rsidR="00CA6E96" w:rsidRPr="00884E5D" w:rsidRDefault="00000000" w:rsidP="004C34BA">
            <w:pPr>
              <w:pStyle w:val="Tabletext"/>
              <w:jc w:val="center"/>
            </w:pPr>
            <w:sdt>
              <w:sdtPr>
                <w:alias w:val="Done: Emergency fuel, diesel, chainsaw oil, tarps, woollen blankets, jockey…"/>
                <w:tag w:val="checklist"/>
                <w:id w:val="-616523113"/>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6A0DFB7A" w14:textId="77777777" w:rsidTr="004C34BA">
        <w:trPr>
          <w:trHeight w:val="600"/>
        </w:trPr>
        <w:tc>
          <w:tcPr>
            <w:tcW w:w="4194" w:type="pct"/>
            <w:vAlign w:val="center"/>
          </w:tcPr>
          <w:p w14:paraId="6AA1462F" w14:textId="77777777" w:rsidR="00CA6E96" w:rsidRPr="00884E5D" w:rsidRDefault="00CA6E96" w:rsidP="002A5EE4">
            <w:pPr>
              <w:pStyle w:val="Tabletext"/>
              <w:spacing w:after="180"/>
            </w:pPr>
            <w:r w:rsidRPr="00884E5D">
              <w:t xml:space="preserve">I have taken ‘before’ </w:t>
            </w:r>
            <w:r w:rsidRPr="00884E5D">
              <w:rPr>
                <w:b/>
                <w:bCs/>
              </w:rPr>
              <w:t>photos</w:t>
            </w:r>
            <w:r w:rsidRPr="00884E5D">
              <w:t xml:space="preserve"> around the farm in case I need them for insurance.</w:t>
            </w:r>
          </w:p>
        </w:tc>
        <w:tc>
          <w:tcPr>
            <w:tcW w:w="806" w:type="pct"/>
            <w:vAlign w:val="center"/>
          </w:tcPr>
          <w:p w14:paraId="480E5CE1" w14:textId="77777777" w:rsidR="00CA6E96" w:rsidRPr="00884E5D" w:rsidRDefault="00000000" w:rsidP="004C34BA">
            <w:pPr>
              <w:pStyle w:val="Tabletext"/>
              <w:jc w:val="center"/>
            </w:pPr>
            <w:sdt>
              <w:sdtPr>
                <w:alias w:val="Done: I have taken ‘before’ photos around the farm in case I need them for…"/>
                <w:tag w:val="checklist"/>
                <w:id w:val="1282149634"/>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6B3209D0" w14:textId="77777777" w:rsidTr="004C34BA">
        <w:trPr>
          <w:trHeight w:val="600"/>
        </w:trPr>
        <w:tc>
          <w:tcPr>
            <w:tcW w:w="4194" w:type="pct"/>
            <w:vAlign w:val="center"/>
          </w:tcPr>
          <w:p w14:paraId="35756C0F" w14:textId="33DDC2E5" w:rsidR="00CA6E96" w:rsidRPr="00884E5D" w:rsidRDefault="00CA6E96" w:rsidP="002A5EE4">
            <w:pPr>
              <w:pStyle w:val="Tabletext"/>
              <w:spacing w:after="180"/>
            </w:pPr>
            <w:r w:rsidRPr="00884E5D">
              <w:t xml:space="preserve">I have a secure copy of my </w:t>
            </w:r>
            <w:r w:rsidRPr="00884E5D">
              <w:rPr>
                <w:b/>
                <w:bCs/>
              </w:rPr>
              <w:t>Agricultural Chemical Register</w:t>
            </w:r>
            <w:r w:rsidRPr="00884E5D">
              <w:t xml:space="preserve"> for local CFA and/or </w:t>
            </w:r>
            <w:r w:rsidR="007A6796" w:rsidRPr="007A6796">
              <w:rPr>
                <w:rFonts w:ascii="Arial" w:hAnsi="Arial" w:cs="Arial"/>
              </w:rPr>
              <w:t>State Emergency Service (SES)</w:t>
            </w:r>
            <w:r w:rsidRPr="00884E5D">
              <w:t xml:space="preserve"> to help reduce their exposure risks while on site.</w:t>
            </w:r>
          </w:p>
        </w:tc>
        <w:tc>
          <w:tcPr>
            <w:tcW w:w="806" w:type="pct"/>
            <w:vAlign w:val="center"/>
          </w:tcPr>
          <w:p w14:paraId="74BF5523" w14:textId="77777777" w:rsidR="00CA6E96" w:rsidRPr="00884E5D" w:rsidRDefault="00000000" w:rsidP="004C34BA">
            <w:pPr>
              <w:pStyle w:val="Tabletext"/>
              <w:jc w:val="center"/>
            </w:pPr>
            <w:sdt>
              <w:sdtPr>
                <w:alias w:val="Done: I have a secure copy of my Agricultural Chemical Register for local…"/>
                <w:tag w:val="checklist"/>
                <w:id w:val="181830043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1CDAE752" w14:textId="77777777" w:rsidTr="004C34BA">
        <w:trPr>
          <w:trHeight w:val="600"/>
        </w:trPr>
        <w:tc>
          <w:tcPr>
            <w:tcW w:w="4194" w:type="pct"/>
            <w:vAlign w:val="center"/>
          </w:tcPr>
          <w:p w14:paraId="79AF5231" w14:textId="77777777" w:rsidR="00CA6E96" w:rsidRPr="00884E5D" w:rsidRDefault="00CA6E96" w:rsidP="002A5EE4">
            <w:pPr>
              <w:pStyle w:val="Tabletext"/>
              <w:spacing w:after="180"/>
            </w:pPr>
            <w:r w:rsidRPr="00884E5D">
              <w:lastRenderedPageBreak/>
              <w:t xml:space="preserve">I have water tanks with </w:t>
            </w:r>
            <w:r w:rsidRPr="00884E5D">
              <w:rPr>
                <w:b/>
                <w:bCs/>
              </w:rPr>
              <w:t>sufficient water and dedicated fittings for CFA Truck hose connections</w:t>
            </w:r>
            <w:r w:rsidRPr="00884E5D">
              <w:t>. See details below under CFA water tank special fitting requirements.</w:t>
            </w:r>
          </w:p>
        </w:tc>
        <w:tc>
          <w:tcPr>
            <w:tcW w:w="806" w:type="pct"/>
            <w:vAlign w:val="center"/>
          </w:tcPr>
          <w:p w14:paraId="55F115B7" w14:textId="77777777" w:rsidR="00CA6E96" w:rsidRPr="00884E5D" w:rsidRDefault="00000000" w:rsidP="004C34BA">
            <w:pPr>
              <w:pStyle w:val="Tabletext"/>
              <w:jc w:val="center"/>
            </w:pPr>
            <w:sdt>
              <w:sdtPr>
                <w:alias w:val="Done: I have water tanks with sufficient water and dedicated fittings for…"/>
                <w:tag w:val="checklist"/>
                <w:id w:val="4927289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bl>
    <w:p w14:paraId="15928381" w14:textId="77777777" w:rsidR="004C34BA" w:rsidRPr="00884E5D" w:rsidRDefault="004C34BA" w:rsidP="004C34BA">
      <w:pPr>
        <w:pStyle w:val="Heading3"/>
      </w:pPr>
      <w:r w:rsidRPr="00884E5D">
        <w:t>CFA water tank special fitting requirements</w:t>
      </w:r>
    </w:p>
    <w:p w14:paraId="30CBA017" w14:textId="77777777" w:rsidR="004C34BA" w:rsidRPr="00884E5D" w:rsidRDefault="004C34BA" w:rsidP="00F75D4E">
      <w:pPr>
        <w:pStyle w:val="BodyText"/>
        <w:ind w:right="-285"/>
      </w:pPr>
      <w:r w:rsidRPr="00884E5D">
        <w:t>There needs to be at least one 64 mm, 3 thread/25 mm x 50 British Standard Pipe round male coupling (CFA Male End, Pt. No. SE.03.074). Consider using a ‘tee’ to allow the CFA fitting on one side of the branch and personal firefighting fittings on the other side of the pipe.</w:t>
      </w:r>
    </w:p>
    <w:p w14:paraId="37D0EDDA" w14:textId="339744BE" w:rsidR="00BC45C0" w:rsidRPr="00884E5D" w:rsidRDefault="004C34BA" w:rsidP="004C34BA">
      <w:pPr>
        <w:pStyle w:val="BodyText"/>
      </w:pPr>
      <w:r w:rsidRPr="00884E5D">
        <w:t xml:space="preserve">For more information, download </w:t>
      </w:r>
      <w:hyperlink r:id="rId31" w:tooltip="CFA Tank Connections Explained factsheet – opens a PDF" w:history="1">
        <w:r w:rsidR="002A5EE4" w:rsidRPr="00884E5D">
          <w:rPr>
            <w:rStyle w:val="Hyperlink"/>
          </w:rPr>
          <w:t>Tank Connections Explained, Bushfire Management Overlay (PDF)</w:t>
        </w:r>
      </w:hyperlink>
      <w:r w:rsidRPr="00884E5D">
        <w:t>. CFA fittings are now required for any new water tank over 10,000 L.</w:t>
      </w:r>
    </w:p>
    <w:p w14:paraId="60DE2FD8" w14:textId="50C874D1" w:rsidR="00BC45C0" w:rsidRPr="00884E5D" w:rsidRDefault="00BC45C0" w:rsidP="00BC45C0">
      <w:pPr>
        <w:pStyle w:val="Heading2"/>
      </w:pPr>
      <w:r w:rsidRPr="00884E5D">
        <w:t>Communications &amp; business preparedness</w:t>
      </w:r>
    </w:p>
    <w:p w14:paraId="518AFBDC" w14:textId="5D331949" w:rsidR="004C34BA" w:rsidRPr="00884E5D" w:rsidRDefault="004C34BA" w:rsidP="004C34BA">
      <w:pPr>
        <w:pStyle w:val="Caption"/>
      </w:pPr>
      <w:r w:rsidRPr="00884E5D">
        <w:t xml:space="preserve">Table </w:t>
      </w:r>
      <w:r w:rsidRPr="00884E5D">
        <w:fldChar w:fldCharType="begin"/>
      </w:r>
      <w:r w:rsidRPr="00884E5D">
        <w:instrText xml:space="preserve"> SEQ Table \* ARABIC </w:instrText>
      </w:r>
      <w:r w:rsidRPr="00884E5D">
        <w:fldChar w:fldCharType="separate"/>
      </w:r>
      <w:r w:rsidR="008E6422">
        <w:rPr>
          <w:noProof/>
        </w:rPr>
        <w:t>8</w:t>
      </w:r>
      <w:r w:rsidRPr="00884E5D">
        <w:fldChar w:fldCharType="end"/>
      </w:r>
      <w:r w:rsidRPr="00884E5D">
        <w:t xml:space="preserve">: </w:t>
      </w:r>
      <w:r w:rsidRPr="00884E5D">
        <w:rPr>
          <w:b w:val="0"/>
        </w:rPr>
        <w:t>Communications and business preparedness checklist</w:t>
      </w:r>
    </w:p>
    <w:tbl>
      <w:tblPr>
        <w:tblStyle w:val="Style2"/>
        <w:tblW w:w="5000" w:type="pct"/>
        <w:tblLook w:val="0020" w:firstRow="1" w:lastRow="0" w:firstColumn="0" w:lastColumn="0" w:noHBand="0" w:noVBand="0"/>
        <w:tblCaption w:val="Communications and business preparedness checklist"/>
        <w:tblDescription w:val="Checklist of 11 communications and business tasks, such as registering for alerts and backing up records. Each row has a task description and a Done checkbox."/>
      </w:tblPr>
      <w:tblGrid>
        <w:gridCol w:w="8068"/>
        <w:gridCol w:w="1550"/>
      </w:tblGrid>
      <w:tr w:rsidR="00CA6E96" w:rsidRPr="00884E5D" w14:paraId="72E01413" w14:textId="77777777" w:rsidTr="004C34BA">
        <w:trPr>
          <w:cnfStyle w:val="100000000000" w:firstRow="1" w:lastRow="0" w:firstColumn="0" w:lastColumn="0" w:oddVBand="0" w:evenVBand="0" w:oddHBand="0" w:evenHBand="0" w:firstRowFirstColumn="0" w:firstRowLastColumn="0" w:lastRowFirstColumn="0" w:lastRowLastColumn="0"/>
          <w:trHeight w:val="374"/>
          <w:tblHeader/>
        </w:trPr>
        <w:tc>
          <w:tcPr>
            <w:tcW w:w="4194" w:type="pct"/>
          </w:tcPr>
          <w:p w14:paraId="31D11CE9" w14:textId="77777777" w:rsidR="00CA6E96" w:rsidRPr="00884E5D" w:rsidRDefault="00CA6E96" w:rsidP="004C34BA">
            <w:pPr>
              <w:pStyle w:val="Tabletext"/>
            </w:pPr>
            <w:r w:rsidRPr="00884E5D">
              <w:t>Description</w:t>
            </w:r>
          </w:p>
        </w:tc>
        <w:tc>
          <w:tcPr>
            <w:tcW w:w="806" w:type="pct"/>
          </w:tcPr>
          <w:p w14:paraId="3E4EDF7A" w14:textId="77777777" w:rsidR="00CA6E96" w:rsidRPr="00884E5D" w:rsidRDefault="00CA6E96" w:rsidP="004C34BA">
            <w:pPr>
              <w:pStyle w:val="Tabletext"/>
              <w:jc w:val="center"/>
            </w:pPr>
            <w:r w:rsidRPr="00884E5D">
              <w:t>Done</w:t>
            </w:r>
          </w:p>
        </w:tc>
      </w:tr>
      <w:tr w:rsidR="00CA6E96" w:rsidRPr="00884E5D" w14:paraId="4E698F2B" w14:textId="77777777" w:rsidTr="004C34BA">
        <w:trPr>
          <w:trHeight w:val="600"/>
        </w:trPr>
        <w:tc>
          <w:tcPr>
            <w:tcW w:w="4194" w:type="pct"/>
            <w:vAlign w:val="center"/>
          </w:tcPr>
          <w:p w14:paraId="196F050E" w14:textId="10CB228A" w:rsidR="00CA6E96" w:rsidRPr="00884E5D" w:rsidRDefault="00CA6E96" w:rsidP="004C34BA">
            <w:pPr>
              <w:pStyle w:val="Tabletext"/>
            </w:pPr>
            <w:r w:rsidRPr="00884E5D">
              <w:rPr>
                <w:b/>
                <w:bCs/>
              </w:rPr>
              <w:t>Emergency kits</w:t>
            </w:r>
            <w:r w:rsidRPr="00884E5D">
              <w:t xml:space="preserve"> have been prepared for work and home – see page </w:t>
            </w:r>
            <w:r w:rsidR="008E6422">
              <w:fldChar w:fldCharType="begin"/>
            </w:r>
            <w:r w:rsidR="008E6422">
              <w:instrText xml:space="preserve"> PAGEREF _Ref242957218 </w:instrText>
            </w:r>
            <w:r w:rsidR="008E6422">
              <w:fldChar w:fldCharType="separate"/>
            </w:r>
            <w:r w:rsidR="008E6422">
              <w:rPr>
                <w:noProof/>
              </w:rPr>
              <w:t>22</w:t>
            </w:r>
            <w:r w:rsidR="008E6422">
              <w:fldChar w:fldCharType="end"/>
            </w:r>
            <w:r w:rsidRPr="00884E5D">
              <w:t xml:space="preserve"> for a list of kit essentials.</w:t>
            </w:r>
          </w:p>
        </w:tc>
        <w:tc>
          <w:tcPr>
            <w:tcW w:w="806" w:type="pct"/>
            <w:vAlign w:val="center"/>
          </w:tcPr>
          <w:p w14:paraId="5321AFFE" w14:textId="77777777" w:rsidR="00CA6E96" w:rsidRPr="00884E5D" w:rsidRDefault="00000000" w:rsidP="004C34BA">
            <w:pPr>
              <w:pStyle w:val="Tabletext"/>
              <w:jc w:val="center"/>
            </w:pPr>
            <w:sdt>
              <w:sdtPr>
                <w:alias w:val="Done: Emergency kits have been prepared for work and home – see page 16 for…"/>
                <w:tag w:val="checklist"/>
                <w:id w:val="-2086521292"/>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5DB9D608" w14:textId="77777777" w:rsidTr="004C34BA">
        <w:trPr>
          <w:trHeight w:val="600"/>
        </w:trPr>
        <w:tc>
          <w:tcPr>
            <w:tcW w:w="4194" w:type="pct"/>
            <w:vAlign w:val="center"/>
          </w:tcPr>
          <w:p w14:paraId="42A6540A" w14:textId="77777777" w:rsidR="00CA6E96" w:rsidRPr="00884E5D" w:rsidRDefault="00CA6E96" w:rsidP="004C34BA">
            <w:pPr>
              <w:pStyle w:val="Tabletext"/>
            </w:pPr>
            <w:r w:rsidRPr="00884E5D">
              <w:t xml:space="preserve">I have registered for </w:t>
            </w:r>
            <w:r w:rsidRPr="00884E5D">
              <w:rPr>
                <w:b/>
                <w:bCs/>
              </w:rPr>
              <w:t>weather alerts and warnings</w:t>
            </w:r>
            <w:r w:rsidRPr="00884E5D">
              <w:t xml:space="preserve"> from the Bureau of Meteorology (BoM) app. For the BoM app, go to Google Play or Apple app store.</w:t>
            </w:r>
          </w:p>
        </w:tc>
        <w:tc>
          <w:tcPr>
            <w:tcW w:w="806" w:type="pct"/>
            <w:vAlign w:val="center"/>
          </w:tcPr>
          <w:p w14:paraId="01F2E14C" w14:textId="77777777" w:rsidR="00CA6E96" w:rsidRPr="00884E5D" w:rsidRDefault="00000000" w:rsidP="004C34BA">
            <w:pPr>
              <w:pStyle w:val="Tabletext"/>
              <w:jc w:val="center"/>
            </w:pPr>
            <w:sdt>
              <w:sdtPr>
                <w:alias w:val="Done: I have registered for weather alerts and warnings from the Bureau of…"/>
                <w:tag w:val="checklist"/>
                <w:id w:val="-123029372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71E62AC2" w14:textId="77777777" w:rsidTr="004C34BA">
        <w:trPr>
          <w:trHeight w:val="600"/>
        </w:trPr>
        <w:tc>
          <w:tcPr>
            <w:tcW w:w="4194" w:type="pct"/>
            <w:vAlign w:val="center"/>
          </w:tcPr>
          <w:p w14:paraId="3D54DE4E" w14:textId="245CCCBD" w:rsidR="00CA6E96" w:rsidRPr="00884E5D" w:rsidRDefault="00CA6E96" w:rsidP="004C34BA">
            <w:pPr>
              <w:pStyle w:val="Tabletext"/>
            </w:pPr>
            <w:r w:rsidRPr="00884E5D">
              <w:t xml:space="preserve">I have a list of </w:t>
            </w:r>
            <w:r w:rsidRPr="00884E5D">
              <w:rPr>
                <w:b/>
                <w:bCs/>
              </w:rPr>
              <w:t>emergency contacts</w:t>
            </w:r>
            <w:r w:rsidRPr="00884E5D">
              <w:t xml:space="preserve"> available, including the closest disaster/emergency centre – see page </w:t>
            </w:r>
            <w:r w:rsidR="000B64F8">
              <w:fldChar w:fldCharType="begin"/>
            </w:r>
            <w:r w:rsidR="000B64F8">
              <w:instrText xml:space="preserve"> PAGEREF _Ref242957263 </w:instrText>
            </w:r>
            <w:r w:rsidR="000B64F8">
              <w:fldChar w:fldCharType="separate"/>
            </w:r>
            <w:r w:rsidR="000B64F8">
              <w:rPr>
                <w:noProof/>
              </w:rPr>
              <w:t>4</w:t>
            </w:r>
            <w:r w:rsidR="000B64F8">
              <w:fldChar w:fldCharType="end"/>
            </w:r>
            <w:r w:rsidRPr="00884E5D">
              <w:t xml:space="preserve"> for local council contact.</w:t>
            </w:r>
          </w:p>
          <w:p w14:paraId="7BE1284E" w14:textId="77777777" w:rsidR="00CA6E96" w:rsidRPr="00884E5D" w:rsidRDefault="00CA6E96" w:rsidP="004C34BA">
            <w:pPr>
              <w:pStyle w:val="Tabletext"/>
            </w:pPr>
            <w:r w:rsidRPr="00884E5D">
              <w:t xml:space="preserve">(Relief centres can be activated in </w:t>
            </w:r>
            <w:proofErr w:type="gramStart"/>
            <w:r w:rsidRPr="00884E5D">
              <w:t>a number of</w:t>
            </w:r>
            <w:proofErr w:type="gramEnd"/>
            <w:r w:rsidRPr="00884E5D">
              <w:t xml:space="preserve"> locations depending on the </w:t>
            </w:r>
            <w:proofErr w:type="gramStart"/>
            <w:r w:rsidRPr="00884E5D">
              <w:t>emergency situation</w:t>
            </w:r>
            <w:proofErr w:type="gramEnd"/>
            <w:r w:rsidRPr="00884E5D">
              <w:t xml:space="preserve">. Details are provided to the community through emergency channels such as </w:t>
            </w:r>
            <w:proofErr w:type="spellStart"/>
            <w:r w:rsidRPr="00884E5D">
              <w:t>VicEmergency</w:t>
            </w:r>
            <w:proofErr w:type="spellEnd"/>
            <w:r w:rsidRPr="00884E5D">
              <w:t xml:space="preserve"> and official emergency broadcasters).</w:t>
            </w:r>
          </w:p>
        </w:tc>
        <w:tc>
          <w:tcPr>
            <w:tcW w:w="806" w:type="pct"/>
            <w:vAlign w:val="center"/>
          </w:tcPr>
          <w:p w14:paraId="07D42D9A" w14:textId="77777777" w:rsidR="00CA6E96" w:rsidRPr="00884E5D" w:rsidRDefault="00000000" w:rsidP="004C34BA">
            <w:pPr>
              <w:pStyle w:val="Tabletext"/>
              <w:jc w:val="center"/>
            </w:pPr>
            <w:sdt>
              <w:sdtPr>
                <w:alias w:val="Done: I have a list of emergency contacts available, including the closest…"/>
                <w:tag w:val="checklist"/>
                <w:id w:val="109799145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692779B0" w14:textId="77777777" w:rsidTr="004C34BA">
        <w:trPr>
          <w:trHeight w:val="600"/>
        </w:trPr>
        <w:tc>
          <w:tcPr>
            <w:tcW w:w="4194" w:type="pct"/>
            <w:vAlign w:val="center"/>
          </w:tcPr>
          <w:p w14:paraId="26034F10" w14:textId="0CDBF8EE" w:rsidR="00CA6E96" w:rsidRPr="00884E5D" w:rsidRDefault="00CA6E96" w:rsidP="004C34BA">
            <w:pPr>
              <w:pStyle w:val="Tabletext"/>
            </w:pPr>
            <w:r w:rsidRPr="00884E5D">
              <w:lastRenderedPageBreak/>
              <w:t xml:space="preserve">I have </w:t>
            </w:r>
            <w:r w:rsidRPr="00884E5D">
              <w:rPr>
                <w:b/>
                <w:bCs/>
              </w:rPr>
              <w:t>registered for alerts and warnings</w:t>
            </w:r>
            <w:r w:rsidRPr="00884E5D">
              <w:t xml:space="preserve"> from </w:t>
            </w:r>
            <w:hyperlink r:id="rId32" w:tooltip="VicEmergency: register for alerts and warnings – external website" w:history="1">
              <w:r w:rsidRPr="00CA6E96">
                <w:rPr>
                  <w:rStyle w:val="Hyperlink"/>
                </w:rPr>
                <w:t>Vic Emergency</w:t>
              </w:r>
            </w:hyperlink>
            <w:r w:rsidRPr="00884E5D">
              <w:t xml:space="preserve"> (emergency.vic.gov.au). For the Vic Emergency phone app, go to Google Play or Apple app store.</w:t>
            </w:r>
          </w:p>
        </w:tc>
        <w:tc>
          <w:tcPr>
            <w:tcW w:w="806" w:type="pct"/>
            <w:vAlign w:val="center"/>
          </w:tcPr>
          <w:p w14:paraId="67FCD295" w14:textId="77777777" w:rsidR="00CA6E96" w:rsidRPr="00884E5D" w:rsidRDefault="00000000" w:rsidP="004C34BA">
            <w:pPr>
              <w:pStyle w:val="Tabletext"/>
              <w:jc w:val="center"/>
            </w:pPr>
            <w:sdt>
              <w:sdtPr>
                <w:alias w:val="Done: I have registered for alerts and warnings from Vic Emergency…"/>
                <w:tag w:val="checklist"/>
                <w:id w:val="1863859263"/>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06EF881C" w14:textId="77777777" w:rsidTr="004C34BA">
        <w:trPr>
          <w:trHeight w:val="600"/>
        </w:trPr>
        <w:tc>
          <w:tcPr>
            <w:tcW w:w="4194" w:type="pct"/>
            <w:vAlign w:val="center"/>
          </w:tcPr>
          <w:p w14:paraId="2A7453CB" w14:textId="77777777" w:rsidR="00CA6E96" w:rsidRPr="00884E5D" w:rsidRDefault="00CA6E96" w:rsidP="004C34BA">
            <w:pPr>
              <w:pStyle w:val="Tabletext"/>
            </w:pPr>
            <w:r w:rsidRPr="00884E5D">
              <w:t xml:space="preserve">Consider following your local council, local SES, or Emergency Management Victoria on </w:t>
            </w:r>
            <w:r w:rsidRPr="00884E5D">
              <w:rPr>
                <w:b/>
                <w:bCs/>
              </w:rPr>
              <w:t>social media to stay informed</w:t>
            </w:r>
            <w:r w:rsidRPr="00884E5D">
              <w:rPr>
                <w:bCs/>
              </w:rPr>
              <w:t>.</w:t>
            </w:r>
          </w:p>
        </w:tc>
        <w:tc>
          <w:tcPr>
            <w:tcW w:w="806" w:type="pct"/>
            <w:vAlign w:val="center"/>
          </w:tcPr>
          <w:p w14:paraId="4BBF5A14" w14:textId="77777777" w:rsidR="00CA6E96" w:rsidRPr="00884E5D" w:rsidRDefault="00000000" w:rsidP="004C34BA">
            <w:pPr>
              <w:pStyle w:val="Tabletext"/>
              <w:jc w:val="center"/>
            </w:pPr>
            <w:sdt>
              <w:sdtPr>
                <w:alias w:val="Done: Consider following your local council, local SES, or Emergency…"/>
                <w:tag w:val="checklist"/>
                <w:id w:val="1748307508"/>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04DC8305" w14:textId="77777777" w:rsidTr="004C34BA">
        <w:trPr>
          <w:trHeight w:val="600"/>
        </w:trPr>
        <w:tc>
          <w:tcPr>
            <w:tcW w:w="4194" w:type="pct"/>
            <w:vAlign w:val="center"/>
          </w:tcPr>
          <w:p w14:paraId="2E4561A8" w14:textId="77777777" w:rsidR="00CA6E96" w:rsidRPr="00884E5D" w:rsidRDefault="00CA6E96" w:rsidP="004C34BA">
            <w:pPr>
              <w:pStyle w:val="Tabletext"/>
            </w:pPr>
            <w:r w:rsidRPr="00884E5D">
              <w:rPr>
                <w:b/>
                <w:bCs/>
              </w:rPr>
              <w:t>Essential business information and records are backed up</w:t>
            </w:r>
            <w:r w:rsidRPr="00884E5D">
              <w:t xml:space="preserve"> to a cloud, external hard drive or USB – personal photos, deeds, legal agreements, identification documents. Hard copies should be stored offsite in a safe location.</w:t>
            </w:r>
          </w:p>
        </w:tc>
        <w:tc>
          <w:tcPr>
            <w:tcW w:w="806" w:type="pct"/>
            <w:vAlign w:val="center"/>
          </w:tcPr>
          <w:p w14:paraId="36C02873" w14:textId="77777777" w:rsidR="00CA6E96" w:rsidRPr="00884E5D" w:rsidRDefault="00000000" w:rsidP="004C34BA">
            <w:pPr>
              <w:pStyle w:val="Tabletext"/>
              <w:jc w:val="center"/>
            </w:pPr>
            <w:sdt>
              <w:sdtPr>
                <w:alias w:val="Done: Essential business information and records are backed up to a cloud,…"/>
                <w:tag w:val="checklist"/>
                <w:id w:val="124970678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080687B5" w14:textId="77777777" w:rsidTr="004C34BA">
        <w:trPr>
          <w:trHeight w:val="600"/>
        </w:trPr>
        <w:tc>
          <w:tcPr>
            <w:tcW w:w="4194" w:type="pct"/>
            <w:vAlign w:val="center"/>
          </w:tcPr>
          <w:p w14:paraId="1A9B15FC" w14:textId="77777777" w:rsidR="00CA6E96" w:rsidRPr="00884E5D" w:rsidRDefault="00CA6E96" w:rsidP="004C34BA">
            <w:pPr>
              <w:pStyle w:val="Tabletext"/>
            </w:pPr>
            <w:r w:rsidRPr="00884E5D">
              <w:t xml:space="preserve">I have reviewed our </w:t>
            </w:r>
            <w:r w:rsidRPr="00884E5D">
              <w:rPr>
                <w:b/>
                <w:bCs/>
              </w:rPr>
              <w:t>insurance</w:t>
            </w:r>
            <w:r w:rsidRPr="00884E5D">
              <w:t xml:space="preserve"> policy, and a copy of this information is included in our emergency kit.</w:t>
            </w:r>
          </w:p>
        </w:tc>
        <w:tc>
          <w:tcPr>
            <w:tcW w:w="806" w:type="pct"/>
            <w:vAlign w:val="center"/>
          </w:tcPr>
          <w:p w14:paraId="4AA71CBE" w14:textId="77777777" w:rsidR="00CA6E96" w:rsidRPr="00884E5D" w:rsidRDefault="00000000" w:rsidP="004C34BA">
            <w:pPr>
              <w:pStyle w:val="Tabletext"/>
              <w:jc w:val="center"/>
            </w:pPr>
            <w:sdt>
              <w:sdtPr>
                <w:alias w:val="Done: I have reviewed our insurance policy, and a copy of this information…"/>
                <w:tag w:val="checklist"/>
                <w:id w:val="210653232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02BE55EC" w14:textId="77777777" w:rsidTr="004C34BA">
        <w:trPr>
          <w:trHeight w:val="600"/>
        </w:trPr>
        <w:tc>
          <w:tcPr>
            <w:tcW w:w="4194" w:type="pct"/>
            <w:vAlign w:val="center"/>
          </w:tcPr>
          <w:p w14:paraId="7D90E6B1" w14:textId="77777777" w:rsidR="00CA6E96" w:rsidRPr="00884E5D" w:rsidRDefault="00CA6E96" w:rsidP="004C34BA">
            <w:pPr>
              <w:pStyle w:val="Tabletext"/>
            </w:pPr>
            <w:r w:rsidRPr="00884E5D">
              <w:t xml:space="preserve">I have </w:t>
            </w:r>
            <w:r w:rsidRPr="00884E5D">
              <w:rPr>
                <w:b/>
                <w:bCs/>
              </w:rPr>
              <w:t>communicated</w:t>
            </w:r>
            <w:r w:rsidRPr="00884E5D">
              <w:t xml:space="preserve"> our bushfire plan with employees and have designated an alternative leader if I am off farm.</w:t>
            </w:r>
          </w:p>
        </w:tc>
        <w:tc>
          <w:tcPr>
            <w:tcW w:w="806" w:type="pct"/>
            <w:vAlign w:val="center"/>
          </w:tcPr>
          <w:p w14:paraId="3AEF207E" w14:textId="77777777" w:rsidR="00CA6E96" w:rsidRPr="00884E5D" w:rsidRDefault="00000000" w:rsidP="004C34BA">
            <w:pPr>
              <w:pStyle w:val="Tabletext"/>
              <w:jc w:val="center"/>
            </w:pPr>
            <w:sdt>
              <w:sdtPr>
                <w:alias w:val="Done: I have communicated our bushfire plan with employees and have…"/>
                <w:tag w:val="checklist"/>
                <w:id w:val="56753962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7F36F541" w14:textId="77777777" w:rsidTr="004C34BA">
        <w:trPr>
          <w:trHeight w:val="600"/>
        </w:trPr>
        <w:tc>
          <w:tcPr>
            <w:tcW w:w="4194" w:type="pct"/>
            <w:vAlign w:val="center"/>
          </w:tcPr>
          <w:p w14:paraId="5AF2F189" w14:textId="0A524C4A" w:rsidR="00CA6E96" w:rsidRPr="00884E5D" w:rsidRDefault="00CA6E96" w:rsidP="004C34BA">
            <w:pPr>
              <w:pStyle w:val="Tabletext"/>
            </w:pPr>
            <w:r w:rsidRPr="00884E5D">
              <w:t xml:space="preserve">I understand the </w:t>
            </w:r>
            <w:r w:rsidRPr="00884E5D">
              <w:rPr>
                <w:b/>
                <w:bCs/>
              </w:rPr>
              <w:t>risks</w:t>
            </w:r>
            <w:r w:rsidRPr="00884E5D">
              <w:t xml:space="preserve"> of bushfires in a </w:t>
            </w:r>
            <w:r w:rsidRPr="00884E5D">
              <w:rPr>
                <w:b/>
                <w:bCs/>
              </w:rPr>
              <w:t>workplace</w:t>
            </w:r>
            <w:r w:rsidRPr="00884E5D">
              <w:t xml:space="preserve">. For more information search ‘bushfires’ at </w:t>
            </w:r>
            <w:hyperlink r:id="rId33" w:tooltip="WorkSafe Victoria: bushfire safety in the workplace – external website" w:history="1">
              <w:proofErr w:type="spellStart"/>
              <w:r w:rsidRPr="00CA6E96">
                <w:rPr>
                  <w:rStyle w:val="Hyperlink"/>
                </w:rPr>
                <w:t>Worksafe</w:t>
              </w:r>
              <w:proofErr w:type="spellEnd"/>
              <w:r w:rsidRPr="00CA6E96">
                <w:rPr>
                  <w:rStyle w:val="Hyperlink"/>
                </w:rPr>
                <w:t xml:space="preserve"> Victoria</w:t>
              </w:r>
            </w:hyperlink>
            <w:r w:rsidRPr="00884E5D">
              <w:t xml:space="preserve"> (worksafe.vic.gov.au).</w:t>
            </w:r>
          </w:p>
        </w:tc>
        <w:tc>
          <w:tcPr>
            <w:tcW w:w="806" w:type="pct"/>
            <w:vAlign w:val="center"/>
          </w:tcPr>
          <w:p w14:paraId="3528F475" w14:textId="77777777" w:rsidR="00CA6E96" w:rsidRPr="00884E5D" w:rsidRDefault="00000000" w:rsidP="004C34BA">
            <w:pPr>
              <w:pStyle w:val="Tabletext"/>
              <w:jc w:val="center"/>
            </w:pPr>
            <w:sdt>
              <w:sdtPr>
                <w:alias w:val="Done: I understand the risks of bushfires in a workplace. For more…"/>
                <w:tag w:val="checklist"/>
                <w:id w:val="1287308921"/>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39C5AD2A" w14:textId="77777777" w:rsidTr="004C34BA">
        <w:trPr>
          <w:trHeight w:val="600"/>
        </w:trPr>
        <w:tc>
          <w:tcPr>
            <w:tcW w:w="4194" w:type="pct"/>
            <w:vAlign w:val="center"/>
          </w:tcPr>
          <w:p w14:paraId="7A6BCD20" w14:textId="77777777" w:rsidR="00CA6E96" w:rsidRPr="00884E5D" w:rsidRDefault="00CA6E96" w:rsidP="004C34BA">
            <w:pPr>
              <w:pStyle w:val="Tabletext"/>
            </w:pPr>
            <w:r w:rsidRPr="00884E5D">
              <w:t xml:space="preserve">I have </w:t>
            </w:r>
            <w:r w:rsidRPr="00884E5D">
              <w:rPr>
                <w:b/>
                <w:bCs/>
              </w:rPr>
              <w:t>cash available</w:t>
            </w:r>
            <w:r w:rsidRPr="00884E5D">
              <w:t xml:space="preserve"> in case of long power outages and loss of internet.</w:t>
            </w:r>
          </w:p>
        </w:tc>
        <w:tc>
          <w:tcPr>
            <w:tcW w:w="806" w:type="pct"/>
            <w:vAlign w:val="center"/>
          </w:tcPr>
          <w:p w14:paraId="14A930E6" w14:textId="77777777" w:rsidR="00CA6E96" w:rsidRPr="00884E5D" w:rsidRDefault="00000000" w:rsidP="004C34BA">
            <w:pPr>
              <w:pStyle w:val="Tabletext"/>
              <w:jc w:val="center"/>
            </w:pPr>
            <w:sdt>
              <w:sdtPr>
                <w:alias w:val="Done: I have cash available in case of long power outages and loss of…"/>
                <w:tag w:val="checklist"/>
                <w:id w:val="1000477213"/>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1DE353E7" w14:textId="77777777" w:rsidTr="004C34BA">
        <w:trPr>
          <w:trHeight w:val="600"/>
        </w:trPr>
        <w:tc>
          <w:tcPr>
            <w:tcW w:w="4194" w:type="pct"/>
            <w:vAlign w:val="center"/>
          </w:tcPr>
          <w:p w14:paraId="6F90F447" w14:textId="77777777" w:rsidR="00CA6E96" w:rsidRPr="00884E5D" w:rsidRDefault="00CA6E96" w:rsidP="004C34BA">
            <w:pPr>
              <w:pStyle w:val="Tabletext"/>
            </w:pPr>
            <w:r w:rsidRPr="00884E5D">
              <w:t xml:space="preserve">I have completed an </w:t>
            </w:r>
            <w:r w:rsidRPr="00884E5D">
              <w:rPr>
                <w:b/>
                <w:bCs/>
              </w:rPr>
              <w:t>inventory</w:t>
            </w:r>
            <w:r w:rsidRPr="00884E5D">
              <w:t xml:space="preserve"> of stock and assets to ensure quick insurance claims.</w:t>
            </w:r>
          </w:p>
        </w:tc>
        <w:tc>
          <w:tcPr>
            <w:tcW w:w="806" w:type="pct"/>
            <w:vAlign w:val="center"/>
          </w:tcPr>
          <w:p w14:paraId="26F847B3" w14:textId="77777777" w:rsidR="00CA6E96" w:rsidRPr="00884E5D" w:rsidRDefault="00000000" w:rsidP="004C34BA">
            <w:pPr>
              <w:pStyle w:val="Tabletext"/>
              <w:jc w:val="center"/>
            </w:pPr>
            <w:sdt>
              <w:sdtPr>
                <w:alias w:val="Done: I have completed an inventory of stock and assets to ensure quick…"/>
                <w:tag w:val="checklist"/>
                <w:id w:val="-479542497"/>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bl>
    <w:p w14:paraId="4C89A321" w14:textId="243C62D3" w:rsidR="004C34BA" w:rsidRPr="00884E5D" w:rsidRDefault="007A6796" w:rsidP="00F75D4E">
      <w:pPr>
        <w:pStyle w:val="Heading3"/>
        <w:spacing w:before="600"/>
      </w:pPr>
      <w:r>
        <w:t>Communications and business resources</w:t>
      </w:r>
    </w:p>
    <w:p w14:paraId="5743FDCE" w14:textId="7870FDF2" w:rsidR="004C34BA" w:rsidRPr="00884E5D" w:rsidRDefault="004C34BA" w:rsidP="004C34BA">
      <w:pPr>
        <w:pStyle w:val="ListBullet"/>
      </w:pPr>
      <w:hyperlink r:id="rId34" w:tooltip="Bureau of Meteorology seasonal climate outlooks – external website" w:history="1">
        <w:r w:rsidRPr="00884E5D">
          <w:rPr>
            <w:rStyle w:val="Hyperlink"/>
          </w:rPr>
          <w:t>Seasonal forecasts</w:t>
        </w:r>
      </w:hyperlink>
      <w:r w:rsidRPr="00884E5D">
        <w:t xml:space="preserve"> (bom.gov.au/climate/ahead)</w:t>
      </w:r>
    </w:p>
    <w:p w14:paraId="666CB95A" w14:textId="193901DF" w:rsidR="004C34BA" w:rsidRPr="00884E5D" w:rsidRDefault="004C34BA" w:rsidP="004C34BA">
      <w:pPr>
        <w:pStyle w:val="ListBullet"/>
      </w:pPr>
      <w:hyperlink r:id="rId35" w:tooltip="My Climate View: climate projections for your farm – external website" w:history="1">
        <w:r w:rsidRPr="00884E5D">
          <w:rPr>
            <w:rStyle w:val="Hyperlink"/>
          </w:rPr>
          <w:t>Climate projections</w:t>
        </w:r>
      </w:hyperlink>
      <w:r w:rsidRPr="00884E5D">
        <w:t xml:space="preserve"> (myclimateview.com.au)</w:t>
      </w:r>
    </w:p>
    <w:p w14:paraId="740F92A6" w14:textId="3CF2DC6E" w:rsidR="004C34BA" w:rsidRPr="00884E5D" w:rsidRDefault="004C34BA" w:rsidP="004C34BA">
      <w:pPr>
        <w:pStyle w:val="ListBullet"/>
      </w:pPr>
      <w:hyperlink r:id="rId36" w:tooltip="CSIRO Climate Change in Australia tool – external website" w:history="1">
        <w:r w:rsidRPr="00884E5D">
          <w:rPr>
            <w:rStyle w:val="Hyperlink"/>
          </w:rPr>
          <w:t>CSIRO climate tool for risks and projections</w:t>
        </w:r>
      </w:hyperlink>
      <w:r w:rsidRPr="00884E5D">
        <w:t xml:space="preserve"> (climatechangeinaustralia.gov.au)</w:t>
      </w:r>
    </w:p>
    <w:p w14:paraId="5B584AD4" w14:textId="2B79F435" w:rsidR="00446281" w:rsidRPr="00884E5D" w:rsidRDefault="004C34BA" w:rsidP="00184030">
      <w:pPr>
        <w:pStyle w:val="LastBulletinList"/>
      </w:pPr>
      <w:r w:rsidRPr="00884E5D">
        <w:t xml:space="preserve">Search ‘Climate and Weather’ on the </w:t>
      </w:r>
      <w:hyperlink r:id="rId37" w:tooltip="Agriculture Victoria home page – external website" w:history="1">
        <w:r w:rsidR="007A6796" w:rsidRPr="007A6796">
          <w:rPr>
            <w:rStyle w:val="Hyperlink"/>
          </w:rPr>
          <w:t>Agriculture Victoria home page</w:t>
        </w:r>
      </w:hyperlink>
      <w:r w:rsidRPr="00884E5D">
        <w:t xml:space="preserve"> (agriculture.vic.gov.au)</w:t>
      </w:r>
      <w:r w:rsidR="00446281" w:rsidRPr="00884E5D">
        <w:br w:type="page"/>
      </w:r>
    </w:p>
    <w:p w14:paraId="04788C25" w14:textId="7428C69C" w:rsidR="00BC45C0" w:rsidRPr="00884E5D" w:rsidRDefault="00BC45C0" w:rsidP="00BC45C0">
      <w:pPr>
        <w:pStyle w:val="Heading2"/>
      </w:pPr>
      <w:r w:rsidRPr="00884E5D">
        <w:lastRenderedPageBreak/>
        <w:t>Additional pre-event checklist items</w:t>
      </w:r>
    </w:p>
    <w:p w14:paraId="41FBC439" w14:textId="37D16F7D" w:rsidR="004C34BA" w:rsidRPr="00884E5D" w:rsidRDefault="004C34BA" w:rsidP="004C34BA">
      <w:pPr>
        <w:pStyle w:val="Caption"/>
      </w:pPr>
      <w:r w:rsidRPr="00884E5D">
        <w:t xml:space="preserve">Table </w:t>
      </w:r>
      <w:r w:rsidRPr="00884E5D">
        <w:fldChar w:fldCharType="begin"/>
      </w:r>
      <w:r w:rsidRPr="00884E5D">
        <w:instrText xml:space="preserve"> SEQ Table \* ARABIC </w:instrText>
      </w:r>
      <w:r w:rsidRPr="00884E5D">
        <w:fldChar w:fldCharType="separate"/>
      </w:r>
      <w:r w:rsidR="008E6422">
        <w:rPr>
          <w:noProof/>
        </w:rPr>
        <w:t>9</w:t>
      </w:r>
      <w:r w:rsidRPr="00884E5D">
        <w:fldChar w:fldCharType="end"/>
      </w:r>
      <w:r w:rsidRPr="00884E5D">
        <w:t xml:space="preserve">: </w:t>
      </w:r>
      <w:r w:rsidRPr="00884E5D">
        <w:rPr>
          <w:b w:val="0"/>
        </w:rPr>
        <w:t>Additional pre-event checklist items (add your own)</w:t>
      </w:r>
    </w:p>
    <w:tbl>
      <w:tblPr>
        <w:tblStyle w:val="Style2"/>
        <w:tblW w:w="5000" w:type="pct"/>
        <w:tblLook w:val="0020" w:firstRow="1" w:lastRow="0" w:firstColumn="0" w:lastColumn="0" w:noHBand="0" w:noVBand="0"/>
        <w:tblCaption w:val="Additional pre-event checklist items"/>
        <w:tblDescription w:val="Blank checklist with 4 rows for adding your own pre-event tasks. Each row has a field to type a task and a Done checkbox."/>
      </w:tblPr>
      <w:tblGrid>
        <w:gridCol w:w="8068"/>
        <w:gridCol w:w="1550"/>
      </w:tblGrid>
      <w:tr w:rsidR="00CA6E96" w:rsidRPr="00884E5D" w14:paraId="380A9550" w14:textId="77777777" w:rsidTr="004C34BA">
        <w:trPr>
          <w:cnfStyle w:val="100000000000" w:firstRow="1" w:lastRow="0" w:firstColumn="0" w:lastColumn="0" w:oddVBand="0" w:evenVBand="0" w:oddHBand="0" w:evenHBand="0" w:firstRowFirstColumn="0" w:firstRowLastColumn="0" w:lastRowFirstColumn="0" w:lastRowLastColumn="0"/>
          <w:trHeight w:val="374"/>
          <w:tblHeader/>
        </w:trPr>
        <w:tc>
          <w:tcPr>
            <w:tcW w:w="4194" w:type="pct"/>
          </w:tcPr>
          <w:p w14:paraId="776AD29E" w14:textId="77777777" w:rsidR="00CA6E96" w:rsidRPr="00884E5D" w:rsidRDefault="00CA6E96" w:rsidP="004C34BA">
            <w:pPr>
              <w:pStyle w:val="Tabletext"/>
            </w:pPr>
            <w:r w:rsidRPr="00884E5D">
              <w:t>Description</w:t>
            </w:r>
          </w:p>
        </w:tc>
        <w:tc>
          <w:tcPr>
            <w:tcW w:w="806" w:type="pct"/>
          </w:tcPr>
          <w:p w14:paraId="581EFE31" w14:textId="77777777" w:rsidR="00CA6E96" w:rsidRPr="00884E5D" w:rsidRDefault="00CA6E96" w:rsidP="004C34BA">
            <w:pPr>
              <w:pStyle w:val="Tabletext"/>
              <w:jc w:val="center"/>
            </w:pPr>
            <w:r w:rsidRPr="00884E5D">
              <w:t>Done</w:t>
            </w:r>
          </w:p>
        </w:tc>
      </w:tr>
      <w:tr w:rsidR="00CA6E96" w:rsidRPr="00884E5D" w14:paraId="0211C21A" w14:textId="77777777" w:rsidTr="004C34BA">
        <w:trPr>
          <w:trHeight w:val="1400"/>
        </w:trPr>
        <w:tc>
          <w:tcPr>
            <w:tcW w:w="4194" w:type="pct"/>
            <w:vAlign w:val="center"/>
          </w:tcPr>
          <w:p w14:paraId="090EED0A" w14:textId="77777777" w:rsidR="00CA6E96" w:rsidRPr="00884E5D" w:rsidRDefault="00000000" w:rsidP="004C34BA">
            <w:pPr>
              <w:pStyle w:val="Tabletext"/>
            </w:pPr>
            <w:sdt>
              <w:sdtPr>
                <w:alias w:val="Additional item 1 description"/>
                <w:tag w:val="checklist-entry"/>
                <w:id w:val="93681578"/>
                <w:placeholder>
                  <w:docPart w:val="EE5AFBB56D912144B2396B03010E7F59"/>
                </w:placeholder>
                <w:showingPlcHdr/>
                <w:text/>
              </w:sdtPr>
              <w:sdtContent>
                <w:r w:rsidR="00CA6E96" w:rsidRPr="00884E5D">
                  <w:rPr>
                    <w:rStyle w:val="PlaceholderText"/>
                  </w:rPr>
                  <w:t>Type your checklist item here.</w:t>
                </w:r>
              </w:sdtContent>
            </w:sdt>
          </w:p>
        </w:tc>
        <w:tc>
          <w:tcPr>
            <w:tcW w:w="806" w:type="pct"/>
            <w:vAlign w:val="center"/>
          </w:tcPr>
          <w:p w14:paraId="1CA85D58" w14:textId="77777777" w:rsidR="00CA6E96" w:rsidRPr="00884E5D" w:rsidRDefault="00000000" w:rsidP="004C34BA">
            <w:pPr>
              <w:pStyle w:val="Tabletext"/>
              <w:jc w:val="center"/>
            </w:pPr>
            <w:sdt>
              <w:sdtPr>
                <w:alias w:val="Additional item 1 done"/>
                <w:tag w:val="checklist"/>
                <w:id w:val="691264370"/>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625B4B5A" w14:textId="77777777" w:rsidTr="004C34BA">
        <w:trPr>
          <w:trHeight w:val="1400"/>
        </w:trPr>
        <w:tc>
          <w:tcPr>
            <w:tcW w:w="4194" w:type="pct"/>
            <w:vAlign w:val="center"/>
          </w:tcPr>
          <w:p w14:paraId="7E501DB5" w14:textId="77777777" w:rsidR="00CA6E96" w:rsidRPr="00884E5D" w:rsidRDefault="00000000" w:rsidP="004C34BA">
            <w:pPr>
              <w:pStyle w:val="Tabletext"/>
            </w:pPr>
            <w:sdt>
              <w:sdtPr>
                <w:alias w:val="Additional item 2 description"/>
                <w:tag w:val="checklist-entry"/>
                <w:id w:val="128826564"/>
                <w:placeholder>
                  <w:docPart w:val="9407439B9638A84295921B6409DBADAC"/>
                </w:placeholder>
                <w:showingPlcHdr/>
                <w:text/>
              </w:sdtPr>
              <w:sdtContent>
                <w:r w:rsidR="00CA6E96" w:rsidRPr="00884E5D">
                  <w:rPr>
                    <w:rStyle w:val="PlaceholderText"/>
                  </w:rPr>
                  <w:t>Type your checklist item here.</w:t>
                </w:r>
              </w:sdtContent>
            </w:sdt>
          </w:p>
        </w:tc>
        <w:tc>
          <w:tcPr>
            <w:tcW w:w="806" w:type="pct"/>
            <w:vAlign w:val="center"/>
          </w:tcPr>
          <w:p w14:paraId="6290A6C9" w14:textId="77777777" w:rsidR="00CA6E96" w:rsidRPr="00884E5D" w:rsidRDefault="00000000" w:rsidP="004C34BA">
            <w:pPr>
              <w:pStyle w:val="Tabletext"/>
              <w:jc w:val="center"/>
            </w:pPr>
            <w:sdt>
              <w:sdtPr>
                <w:alias w:val="Additional item 2 done"/>
                <w:tag w:val="checklist"/>
                <w:id w:val="73675956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0E884A11" w14:textId="77777777" w:rsidTr="004C34BA">
        <w:trPr>
          <w:trHeight w:val="1400"/>
        </w:trPr>
        <w:tc>
          <w:tcPr>
            <w:tcW w:w="4194" w:type="pct"/>
            <w:vAlign w:val="center"/>
          </w:tcPr>
          <w:p w14:paraId="6366AFD5" w14:textId="77777777" w:rsidR="00CA6E96" w:rsidRPr="00884E5D" w:rsidRDefault="00000000" w:rsidP="004C34BA">
            <w:pPr>
              <w:pStyle w:val="Tabletext"/>
            </w:pPr>
            <w:sdt>
              <w:sdtPr>
                <w:alias w:val="Additional item 3 description"/>
                <w:tag w:val="checklist-entry"/>
                <w:id w:val="-1359886110"/>
                <w:placeholder>
                  <w:docPart w:val="60862ACD5E019C48A3A5649D3B22EDC1"/>
                </w:placeholder>
                <w:showingPlcHdr/>
                <w:text/>
              </w:sdtPr>
              <w:sdtContent>
                <w:r w:rsidR="00CA6E96" w:rsidRPr="00884E5D">
                  <w:rPr>
                    <w:rStyle w:val="PlaceholderText"/>
                  </w:rPr>
                  <w:t>Type your checklist item here.</w:t>
                </w:r>
              </w:sdtContent>
            </w:sdt>
          </w:p>
        </w:tc>
        <w:tc>
          <w:tcPr>
            <w:tcW w:w="806" w:type="pct"/>
            <w:vAlign w:val="center"/>
          </w:tcPr>
          <w:p w14:paraId="75746D0C" w14:textId="77777777" w:rsidR="00CA6E96" w:rsidRPr="00884E5D" w:rsidRDefault="00000000" w:rsidP="004C34BA">
            <w:pPr>
              <w:pStyle w:val="Tabletext"/>
              <w:jc w:val="center"/>
            </w:pPr>
            <w:sdt>
              <w:sdtPr>
                <w:alias w:val="Additional item 3 done"/>
                <w:tag w:val="checklist"/>
                <w:id w:val="-496114039"/>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6978BCFF" w14:textId="77777777" w:rsidTr="004C34BA">
        <w:trPr>
          <w:trHeight w:val="1400"/>
        </w:trPr>
        <w:tc>
          <w:tcPr>
            <w:tcW w:w="4194" w:type="pct"/>
            <w:vAlign w:val="center"/>
          </w:tcPr>
          <w:p w14:paraId="1D8E2673" w14:textId="77777777" w:rsidR="00CA6E96" w:rsidRPr="00884E5D" w:rsidRDefault="00000000" w:rsidP="004C34BA">
            <w:pPr>
              <w:pStyle w:val="Tabletext"/>
            </w:pPr>
            <w:sdt>
              <w:sdtPr>
                <w:alias w:val="Additional item 4 description"/>
                <w:tag w:val="checklist-entry"/>
                <w:id w:val="1845274074"/>
                <w:placeholder>
                  <w:docPart w:val="42A7FC5DC648E54383105090B71873BD"/>
                </w:placeholder>
                <w:showingPlcHdr/>
                <w:text/>
              </w:sdtPr>
              <w:sdtContent>
                <w:r w:rsidR="00CA6E96" w:rsidRPr="00884E5D">
                  <w:rPr>
                    <w:rStyle w:val="PlaceholderText"/>
                  </w:rPr>
                  <w:t>Type your checklist item here.</w:t>
                </w:r>
              </w:sdtContent>
            </w:sdt>
          </w:p>
        </w:tc>
        <w:tc>
          <w:tcPr>
            <w:tcW w:w="806" w:type="pct"/>
            <w:vAlign w:val="center"/>
          </w:tcPr>
          <w:p w14:paraId="7165CD0F" w14:textId="77777777" w:rsidR="00CA6E96" w:rsidRPr="00884E5D" w:rsidRDefault="00000000" w:rsidP="004C34BA">
            <w:pPr>
              <w:pStyle w:val="Tabletext"/>
              <w:jc w:val="center"/>
            </w:pPr>
            <w:sdt>
              <w:sdtPr>
                <w:alias w:val="Additional item 4 done"/>
                <w:tag w:val="checklist"/>
                <w:id w:val="244304581"/>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bl>
    <w:p w14:paraId="2AEE20C3" w14:textId="3CB4C37E" w:rsidR="00BC45C0" w:rsidRPr="00884E5D" w:rsidRDefault="00BC45C0" w:rsidP="006974CF">
      <w:pPr>
        <w:pStyle w:val="Heading1"/>
        <w:pageBreakBefore/>
      </w:pPr>
      <w:bookmarkStart w:id="5" w:name="_Toc242957968"/>
      <w:r w:rsidRPr="00884E5D">
        <w:lastRenderedPageBreak/>
        <w:t>Bushfire survival plan</w:t>
      </w:r>
      <w:bookmarkEnd w:id="5"/>
    </w:p>
    <w:p w14:paraId="0662E845" w14:textId="77777777" w:rsidR="006974CF" w:rsidRPr="00884E5D" w:rsidRDefault="006974CF" w:rsidP="006974CF">
      <w:pPr>
        <w:pStyle w:val="BodyText"/>
      </w:pPr>
      <w:r w:rsidRPr="00884E5D">
        <w:t xml:space="preserve">A </w:t>
      </w:r>
      <w:r w:rsidRPr="00884E5D">
        <w:rPr>
          <w:b/>
          <w:bCs/>
        </w:rPr>
        <w:t>Bushfire Survival Plan</w:t>
      </w:r>
      <w:r w:rsidRPr="00884E5D">
        <w:t xml:space="preserve"> should be filled out well before a bushfire event and revised annually. It is a document that must be communicated to the entire household, workforce and next of kin.</w:t>
      </w:r>
    </w:p>
    <w:p w14:paraId="1B75523F" w14:textId="77777777" w:rsidR="006974CF" w:rsidRPr="00884E5D" w:rsidRDefault="006974CF" w:rsidP="006974CF">
      <w:pPr>
        <w:pStyle w:val="Normalbeforebullets"/>
      </w:pPr>
      <w:r w:rsidRPr="00884E5D">
        <w:t xml:space="preserve">When preparing your Bushfire Survival </w:t>
      </w:r>
      <w:proofErr w:type="gramStart"/>
      <w:r w:rsidRPr="00884E5D">
        <w:t>Plan</w:t>
      </w:r>
      <w:proofErr w:type="gramEnd"/>
      <w:r w:rsidRPr="00884E5D">
        <w:t xml:space="preserve"> it is important to consider the following:</w:t>
      </w:r>
    </w:p>
    <w:p w14:paraId="7EE0F0AF" w14:textId="77777777" w:rsidR="006974CF" w:rsidRPr="00884E5D" w:rsidRDefault="006974CF" w:rsidP="006974CF">
      <w:pPr>
        <w:pStyle w:val="ListBullet"/>
      </w:pPr>
      <w:r w:rsidRPr="00884E5D">
        <w:t>In catastrophic conditions no back-up should be expected, you are likely to be on your own.</w:t>
      </w:r>
    </w:p>
    <w:p w14:paraId="167E5373" w14:textId="77777777" w:rsidR="006974CF" w:rsidRPr="00884E5D" w:rsidRDefault="006974CF" w:rsidP="006974CF">
      <w:pPr>
        <w:pStyle w:val="ListBullet"/>
      </w:pPr>
      <w:r w:rsidRPr="00884E5D">
        <w:t>You need a safe place to shelter if things do not go to plan.</w:t>
      </w:r>
    </w:p>
    <w:p w14:paraId="07542F95" w14:textId="77777777" w:rsidR="006974CF" w:rsidRPr="00884E5D" w:rsidRDefault="006974CF" w:rsidP="006974CF">
      <w:pPr>
        <w:pStyle w:val="ListBullet"/>
      </w:pPr>
      <w:r w:rsidRPr="00884E5D">
        <w:t>Each disaster is different and you can always reconsider your ‘stay to defend’ plan until last call is made to leave safely.</w:t>
      </w:r>
    </w:p>
    <w:p w14:paraId="43B22193" w14:textId="77777777" w:rsidR="006974CF" w:rsidRPr="00884E5D" w:rsidRDefault="006974CF" w:rsidP="006974CF">
      <w:pPr>
        <w:pStyle w:val="ListBullet"/>
      </w:pPr>
      <w:r w:rsidRPr="00884E5D">
        <w:t>Any changes to your plan must be communicated to key people.</w:t>
      </w:r>
    </w:p>
    <w:p w14:paraId="434385E2" w14:textId="23BED1F5" w:rsidR="00BC45C0" w:rsidRPr="00884E5D" w:rsidRDefault="006974CF" w:rsidP="006974CF">
      <w:pPr>
        <w:pStyle w:val="LastBulletinList"/>
      </w:pPr>
      <w:r w:rsidRPr="00884E5D">
        <w:t>Consider a way to communicate if you have left the property, for example some sort of sign on letterbox/gate.</w:t>
      </w:r>
    </w:p>
    <w:p w14:paraId="671018A5" w14:textId="6A9CBD63" w:rsidR="006974CF" w:rsidRPr="00884E5D" w:rsidRDefault="006974CF" w:rsidP="00EF6F7C">
      <w:pPr>
        <w:pStyle w:val="Heading2"/>
      </w:pPr>
      <w:r w:rsidRPr="00884E5D">
        <w:t>Action</w:t>
      </w:r>
      <w:r w:rsidR="000B64F8" w:rsidRPr="000B64F8">
        <w:rPr>
          <w:rFonts w:ascii="Arial" w:hAnsi="Arial" w:cs="Arial"/>
        </w:rPr>
        <w:t>s</w:t>
      </w:r>
    </w:p>
    <w:p w14:paraId="6F8E6ACC" w14:textId="77777777" w:rsidR="006974CF" w:rsidRPr="00884E5D" w:rsidRDefault="006974CF" w:rsidP="00EF6F7C">
      <w:pPr>
        <w:pStyle w:val="ListBullet"/>
      </w:pPr>
      <w:r w:rsidRPr="00884E5D">
        <w:t>Start your fire plan (fireplanner.vic.gov.au)</w:t>
      </w:r>
    </w:p>
    <w:p w14:paraId="53CF7E2E" w14:textId="45A413CA" w:rsidR="006974CF" w:rsidRPr="00884E5D" w:rsidRDefault="006974CF" w:rsidP="00EF6F7C">
      <w:pPr>
        <w:pStyle w:val="ListBullet"/>
      </w:pPr>
      <w:r w:rsidRPr="00884E5D">
        <w:t>Search ‘Your Guide to Survival’ on the CFA website (cfa.vic.gov.au)</w:t>
      </w:r>
    </w:p>
    <w:p w14:paraId="0EFC0580" w14:textId="25B30314" w:rsidR="00EF6F7C" w:rsidRPr="00884E5D" w:rsidRDefault="0012101D" w:rsidP="00FD1575">
      <w:pPr>
        <w:pStyle w:val="Heading2"/>
        <w:pageBreakBefore/>
        <w:spacing w:after="480"/>
      </w:pPr>
      <w:r w:rsidRPr="0012101D">
        <w:rPr>
          <w:rFonts w:ascii="Arial" w:hAnsi="Arial" w:cs="Arial"/>
        </w:rPr>
        <w:lastRenderedPageBreak/>
        <w:t>Questions to consider</w:t>
      </w:r>
      <w:r w:rsidR="00EF6F7C" w:rsidRPr="00884E5D">
        <w:t xml:space="preserve"> when developing your bushfire plan</w:t>
      </w:r>
    </w:p>
    <w:p w14:paraId="46EB56E2" w14:textId="77777777" w:rsidR="00481A59" w:rsidRDefault="00EF6F7C" w:rsidP="006E0F9A">
      <w:pPr>
        <w:pStyle w:val="Heading3"/>
        <w:spacing w:after="120"/>
      </w:pPr>
      <w:r w:rsidRPr="00884E5D">
        <w:t>Leaving?</w:t>
      </w:r>
    </w:p>
    <w:p w14:paraId="0419D8D9" w14:textId="02DA006A" w:rsidR="006E0F9A" w:rsidRPr="00884E5D" w:rsidRDefault="006E0F9A">
      <w:pPr>
        <w:pStyle w:val="Caption"/>
        <w:keepNext/>
      </w:pPr>
      <w:r w:rsidRPr="00884E5D">
        <w:t xml:space="preserve">Table </w:t>
      </w:r>
      <w:r w:rsidRPr="00884E5D">
        <w:fldChar w:fldCharType="begin"/>
      </w:r>
      <w:r w:rsidRPr="00884E5D">
        <w:instrText xml:space="preserve"> SEQ Table \* ARABIC </w:instrText>
      </w:r>
      <w:r w:rsidRPr="00884E5D">
        <w:fldChar w:fldCharType="separate"/>
      </w:r>
      <w:r w:rsidR="008E6422">
        <w:rPr>
          <w:noProof/>
        </w:rPr>
        <w:t>10</w:t>
      </w:r>
      <w:r w:rsidRPr="00884E5D">
        <w:fldChar w:fldCharType="end"/>
      </w:r>
      <w:r w:rsidRPr="00884E5D">
        <w:t xml:space="preserve">: </w:t>
      </w:r>
      <w:r w:rsidRPr="00884E5D">
        <w:rPr>
          <w:b w:val="0"/>
        </w:rPr>
        <w:t>Leaving your property</w:t>
      </w:r>
    </w:p>
    <w:tbl>
      <w:tblPr>
        <w:tblStyle w:val="Style2"/>
        <w:tblW w:w="5000" w:type="pct"/>
        <w:tblCellMar>
          <w:top w:w="113" w:type="dxa"/>
        </w:tblCellMar>
        <w:tblLook w:val="0020" w:firstRow="1" w:lastRow="0" w:firstColumn="0" w:lastColumn="0" w:noHBand="0" w:noVBand="0"/>
        <w:tblCaption w:val="Leaving your property"/>
        <w:tblDescription w:val="Two-column table of 5 planning questions about leaving your property early. Each row has a question and a field to type your answer."/>
      </w:tblPr>
      <w:tblGrid>
        <w:gridCol w:w="4243"/>
        <w:gridCol w:w="5375"/>
      </w:tblGrid>
      <w:tr w:rsidR="00CA6E96" w:rsidRPr="00884E5D" w14:paraId="1B301184" w14:textId="77777777" w:rsidTr="006E0F9A">
        <w:trPr>
          <w:cnfStyle w:val="100000000000" w:firstRow="1" w:lastRow="0" w:firstColumn="0" w:lastColumn="0" w:oddVBand="0" w:evenVBand="0" w:oddHBand="0" w:evenHBand="0" w:firstRowFirstColumn="0" w:firstRowLastColumn="0" w:lastRowFirstColumn="0" w:lastRowLastColumn="0"/>
          <w:cantSplit/>
          <w:trHeight w:val="374"/>
          <w:tblHeader/>
        </w:trPr>
        <w:tc>
          <w:tcPr>
            <w:tcW w:w="2206" w:type="pct"/>
            <w:vAlign w:val="center"/>
          </w:tcPr>
          <w:p w14:paraId="03086A48" w14:textId="77777777" w:rsidR="00CA6E96" w:rsidRPr="00884E5D" w:rsidRDefault="00CA6E96">
            <w:pPr>
              <w:pStyle w:val="Tabletext"/>
            </w:pPr>
            <w:r w:rsidRPr="00884E5D">
              <w:t>Question</w:t>
            </w:r>
          </w:p>
        </w:tc>
        <w:tc>
          <w:tcPr>
            <w:tcW w:w="2794" w:type="pct"/>
            <w:vAlign w:val="center"/>
          </w:tcPr>
          <w:p w14:paraId="74E1F2E4" w14:textId="77777777" w:rsidR="00CA6E96" w:rsidRPr="00884E5D" w:rsidRDefault="00CA6E96">
            <w:pPr>
              <w:pStyle w:val="Tabletext"/>
            </w:pPr>
            <w:r w:rsidRPr="00884E5D">
              <w:t>Your answer</w:t>
            </w:r>
          </w:p>
        </w:tc>
      </w:tr>
      <w:tr w:rsidR="00CA6E96" w:rsidRPr="00884E5D" w14:paraId="594BBDC5" w14:textId="77777777" w:rsidTr="006E0F9A">
        <w:trPr>
          <w:cantSplit/>
          <w:trHeight w:val="1161"/>
        </w:trPr>
        <w:tc>
          <w:tcPr>
            <w:tcW w:w="2206" w:type="pct"/>
            <w:shd w:val="clear" w:color="auto" w:fill="F2F2F2"/>
          </w:tcPr>
          <w:p w14:paraId="1E1CA296" w14:textId="77777777" w:rsidR="00CA6E96" w:rsidRPr="00884E5D" w:rsidRDefault="00CA6E96" w:rsidP="006E0F9A">
            <w:pPr>
              <w:pStyle w:val="Tabletext"/>
            </w:pPr>
            <w:r w:rsidRPr="00884E5D">
              <w:rPr>
                <w:b/>
                <w:bCs/>
              </w:rPr>
              <w:t>Who will leave early?</w:t>
            </w:r>
          </w:p>
        </w:tc>
        <w:tc>
          <w:tcPr>
            <w:tcW w:w="2794" w:type="pct"/>
          </w:tcPr>
          <w:p w14:paraId="4B961FB8" w14:textId="77777777" w:rsidR="00CA6E96" w:rsidRPr="00884E5D" w:rsidRDefault="00000000" w:rsidP="006E0F9A">
            <w:pPr>
              <w:pStyle w:val="Tabletext"/>
            </w:pPr>
            <w:sdt>
              <w:sdtPr>
                <w:alias w:val="Answer: Who will leave early?"/>
                <w:tag w:val="plan-answer"/>
                <w:id w:val="1296302910"/>
                <w:showingPlcHdr/>
                <w:text w:multiLine="1"/>
              </w:sdtPr>
              <w:sdtContent>
                <w:r w:rsidR="00CA6E96" w:rsidRPr="00884E5D">
                  <w:rPr>
                    <w:rStyle w:val="PlaceholderText"/>
                  </w:rPr>
                  <w:t>Type your answer here.</w:t>
                </w:r>
              </w:sdtContent>
            </w:sdt>
          </w:p>
        </w:tc>
      </w:tr>
      <w:tr w:rsidR="00CA6E96" w:rsidRPr="00884E5D" w14:paraId="23304824" w14:textId="77777777" w:rsidTr="006E0F9A">
        <w:trPr>
          <w:cantSplit/>
          <w:trHeight w:val="1161"/>
        </w:trPr>
        <w:tc>
          <w:tcPr>
            <w:tcW w:w="2206" w:type="pct"/>
            <w:shd w:val="clear" w:color="auto" w:fill="F2F2F2"/>
          </w:tcPr>
          <w:p w14:paraId="49BC05EF" w14:textId="77777777" w:rsidR="00CA6E96" w:rsidRPr="00884E5D" w:rsidRDefault="00CA6E96" w:rsidP="006E0F9A">
            <w:pPr>
              <w:pStyle w:val="Tabletext"/>
            </w:pPr>
            <w:r w:rsidRPr="00884E5D">
              <w:rPr>
                <w:b/>
                <w:bCs/>
              </w:rPr>
              <w:t>What are the triggers for leaving?</w:t>
            </w:r>
          </w:p>
        </w:tc>
        <w:tc>
          <w:tcPr>
            <w:tcW w:w="2794" w:type="pct"/>
          </w:tcPr>
          <w:p w14:paraId="4D3C73B8" w14:textId="77777777" w:rsidR="00CA6E96" w:rsidRPr="00884E5D" w:rsidRDefault="00000000" w:rsidP="006E0F9A">
            <w:pPr>
              <w:pStyle w:val="Tabletext"/>
            </w:pPr>
            <w:sdt>
              <w:sdtPr>
                <w:alias w:val="Answer: What are the triggers for leaving?"/>
                <w:tag w:val="plan-answer"/>
                <w:id w:val="1298987880"/>
                <w:showingPlcHdr/>
                <w:text w:multiLine="1"/>
              </w:sdtPr>
              <w:sdtContent>
                <w:r w:rsidR="00CA6E96" w:rsidRPr="00884E5D">
                  <w:rPr>
                    <w:rStyle w:val="PlaceholderText"/>
                  </w:rPr>
                  <w:t>Type your answer here.</w:t>
                </w:r>
              </w:sdtContent>
            </w:sdt>
          </w:p>
        </w:tc>
      </w:tr>
      <w:tr w:rsidR="00CA6E96" w:rsidRPr="00884E5D" w14:paraId="001D7D61" w14:textId="77777777" w:rsidTr="006E0F9A">
        <w:trPr>
          <w:cantSplit/>
          <w:trHeight w:val="1161"/>
        </w:trPr>
        <w:tc>
          <w:tcPr>
            <w:tcW w:w="2206" w:type="pct"/>
            <w:shd w:val="clear" w:color="auto" w:fill="F2F2F2"/>
          </w:tcPr>
          <w:p w14:paraId="0E4C4EF2" w14:textId="77777777" w:rsidR="00CA6E96" w:rsidRPr="00884E5D" w:rsidRDefault="00CA6E96" w:rsidP="006E0F9A">
            <w:pPr>
              <w:pStyle w:val="Tabletext"/>
            </w:pPr>
            <w:r w:rsidRPr="00884E5D">
              <w:rPr>
                <w:b/>
                <w:bCs/>
              </w:rPr>
              <w:t>Where will you/they go?</w:t>
            </w:r>
          </w:p>
        </w:tc>
        <w:tc>
          <w:tcPr>
            <w:tcW w:w="2794" w:type="pct"/>
          </w:tcPr>
          <w:p w14:paraId="207D406E" w14:textId="77777777" w:rsidR="00CA6E96" w:rsidRPr="00884E5D" w:rsidRDefault="00000000" w:rsidP="006E0F9A">
            <w:pPr>
              <w:pStyle w:val="Tabletext"/>
            </w:pPr>
            <w:sdt>
              <w:sdtPr>
                <w:alias w:val="Answer: Where will you/they go?"/>
                <w:tag w:val="plan-answer"/>
                <w:id w:val="1014540471"/>
                <w:showingPlcHdr/>
                <w:text w:multiLine="1"/>
              </w:sdtPr>
              <w:sdtContent>
                <w:r w:rsidR="00CA6E96" w:rsidRPr="00884E5D">
                  <w:rPr>
                    <w:rStyle w:val="PlaceholderText"/>
                  </w:rPr>
                  <w:t>Type your answer here.</w:t>
                </w:r>
              </w:sdtContent>
            </w:sdt>
          </w:p>
        </w:tc>
      </w:tr>
      <w:tr w:rsidR="00CA6E96" w:rsidRPr="00884E5D" w14:paraId="54923CE0" w14:textId="77777777" w:rsidTr="006E0F9A">
        <w:trPr>
          <w:cantSplit/>
          <w:trHeight w:val="1161"/>
        </w:trPr>
        <w:tc>
          <w:tcPr>
            <w:tcW w:w="2206" w:type="pct"/>
            <w:shd w:val="clear" w:color="auto" w:fill="F2F2F2"/>
          </w:tcPr>
          <w:p w14:paraId="065F954F" w14:textId="77777777" w:rsidR="00CA6E96" w:rsidRPr="00884E5D" w:rsidRDefault="00CA6E96" w:rsidP="006E0F9A">
            <w:pPr>
              <w:pStyle w:val="Tabletext"/>
            </w:pPr>
            <w:r w:rsidRPr="00884E5D">
              <w:rPr>
                <w:b/>
                <w:bCs/>
              </w:rPr>
              <w:t>How will you/they get there? Including alternative routes</w:t>
            </w:r>
          </w:p>
        </w:tc>
        <w:tc>
          <w:tcPr>
            <w:tcW w:w="2794" w:type="pct"/>
          </w:tcPr>
          <w:p w14:paraId="1BEFAB7B" w14:textId="77777777" w:rsidR="00CA6E96" w:rsidRPr="00884E5D" w:rsidRDefault="00000000" w:rsidP="006E0F9A">
            <w:pPr>
              <w:pStyle w:val="Tabletext"/>
            </w:pPr>
            <w:sdt>
              <w:sdtPr>
                <w:alias w:val="Answer: How will you/they get there? Including alternative route"/>
                <w:tag w:val="plan-answer"/>
                <w:id w:val="1589702328"/>
                <w:showingPlcHdr/>
                <w:text w:multiLine="1"/>
              </w:sdtPr>
              <w:sdtContent>
                <w:r w:rsidR="00CA6E96" w:rsidRPr="00884E5D">
                  <w:rPr>
                    <w:rStyle w:val="PlaceholderText"/>
                  </w:rPr>
                  <w:t>Type your answer here.</w:t>
                </w:r>
              </w:sdtContent>
            </w:sdt>
          </w:p>
        </w:tc>
      </w:tr>
      <w:tr w:rsidR="00CA6E96" w:rsidRPr="00884E5D" w14:paraId="653C681F" w14:textId="77777777" w:rsidTr="006E0F9A">
        <w:trPr>
          <w:cantSplit/>
          <w:trHeight w:val="1161"/>
        </w:trPr>
        <w:tc>
          <w:tcPr>
            <w:tcW w:w="2206" w:type="pct"/>
            <w:shd w:val="clear" w:color="auto" w:fill="F2F2F2"/>
          </w:tcPr>
          <w:p w14:paraId="093630F6" w14:textId="77777777" w:rsidR="00CA6E96" w:rsidRPr="00884E5D" w:rsidRDefault="00CA6E96" w:rsidP="006E0F9A">
            <w:pPr>
              <w:pStyle w:val="Tabletext"/>
            </w:pPr>
            <w:r w:rsidRPr="00884E5D">
              <w:rPr>
                <w:b/>
                <w:bCs/>
              </w:rPr>
              <w:t>What is the plan for pets?</w:t>
            </w:r>
          </w:p>
        </w:tc>
        <w:tc>
          <w:tcPr>
            <w:tcW w:w="2794" w:type="pct"/>
          </w:tcPr>
          <w:p w14:paraId="7F01057C" w14:textId="77777777" w:rsidR="00CA6E96" w:rsidRPr="00884E5D" w:rsidRDefault="00000000" w:rsidP="006E0F9A">
            <w:pPr>
              <w:pStyle w:val="Tabletext"/>
            </w:pPr>
            <w:sdt>
              <w:sdtPr>
                <w:alias w:val="Answer: What is the plan for pets?"/>
                <w:tag w:val="plan-answer"/>
                <w:id w:val="1109908393"/>
                <w:showingPlcHdr/>
                <w:text w:multiLine="1"/>
              </w:sdtPr>
              <w:sdtContent>
                <w:r w:rsidR="00CA6E96" w:rsidRPr="00884E5D">
                  <w:rPr>
                    <w:rStyle w:val="PlaceholderText"/>
                  </w:rPr>
                  <w:t>Type your answer here.</w:t>
                </w:r>
              </w:sdtContent>
            </w:sdt>
          </w:p>
        </w:tc>
      </w:tr>
    </w:tbl>
    <w:p w14:paraId="07DFE1F2" w14:textId="77777777" w:rsidR="00481A59" w:rsidRDefault="00FD1575" w:rsidP="00481A59">
      <w:pPr>
        <w:pStyle w:val="Heading3"/>
        <w:spacing w:before="600" w:after="120"/>
      </w:pPr>
      <w:r w:rsidRPr="00884E5D">
        <w:t>Staying?</w:t>
      </w:r>
    </w:p>
    <w:p w14:paraId="45FC0D51" w14:textId="35896C0D" w:rsidR="006E0F9A" w:rsidRPr="00884E5D" w:rsidRDefault="006E0F9A">
      <w:pPr>
        <w:pStyle w:val="Caption"/>
        <w:keepNext/>
      </w:pPr>
      <w:r w:rsidRPr="00884E5D">
        <w:t xml:space="preserve">Table </w:t>
      </w:r>
      <w:r w:rsidRPr="00884E5D">
        <w:fldChar w:fldCharType="begin"/>
      </w:r>
      <w:r w:rsidRPr="00884E5D">
        <w:instrText xml:space="preserve"> SEQ Table \* ARABIC </w:instrText>
      </w:r>
      <w:r w:rsidRPr="00884E5D">
        <w:fldChar w:fldCharType="separate"/>
      </w:r>
      <w:r w:rsidR="008E6422">
        <w:rPr>
          <w:noProof/>
        </w:rPr>
        <w:t>11</w:t>
      </w:r>
      <w:r w:rsidRPr="00884E5D">
        <w:fldChar w:fldCharType="end"/>
      </w:r>
      <w:r w:rsidRPr="00884E5D">
        <w:t xml:space="preserve">: </w:t>
      </w:r>
      <w:r w:rsidRPr="00884E5D">
        <w:rPr>
          <w:b w:val="0"/>
        </w:rPr>
        <w:t>Staying on your property</w:t>
      </w:r>
    </w:p>
    <w:tbl>
      <w:tblPr>
        <w:tblStyle w:val="Style2"/>
        <w:tblW w:w="5000" w:type="pct"/>
        <w:tblCellMar>
          <w:top w:w="113" w:type="dxa"/>
        </w:tblCellMar>
        <w:tblLook w:val="0020" w:firstRow="1" w:lastRow="0" w:firstColumn="0" w:lastColumn="0" w:noHBand="0" w:noVBand="0"/>
        <w:tblCaption w:val="Staying on your property"/>
        <w:tblDescription w:val="Two-column table of 6 planning questions about staying to defend your property. Each row has a question and a field to type your answer."/>
      </w:tblPr>
      <w:tblGrid>
        <w:gridCol w:w="4040"/>
        <w:gridCol w:w="5578"/>
      </w:tblGrid>
      <w:tr w:rsidR="00CA6E96" w:rsidRPr="00884E5D" w14:paraId="5E6FC92F" w14:textId="77777777" w:rsidTr="009F4BD2">
        <w:trPr>
          <w:cnfStyle w:val="100000000000" w:firstRow="1" w:lastRow="0" w:firstColumn="0" w:lastColumn="0" w:oddVBand="0" w:evenVBand="0" w:oddHBand="0" w:evenHBand="0" w:firstRowFirstColumn="0" w:firstRowLastColumn="0" w:lastRowFirstColumn="0" w:lastRowLastColumn="0"/>
          <w:cantSplit/>
          <w:trHeight w:val="374"/>
          <w:tblHeader/>
        </w:trPr>
        <w:tc>
          <w:tcPr>
            <w:tcW w:w="2100" w:type="pct"/>
            <w:vAlign w:val="center"/>
          </w:tcPr>
          <w:p w14:paraId="2DE05CBD" w14:textId="77777777" w:rsidR="00CA6E96" w:rsidRPr="00884E5D" w:rsidRDefault="00CA6E96">
            <w:pPr>
              <w:pStyle w:val="Tabletext"/>
            </w:pPr>
            <w:r w:rsidRPr="00884E5D">
              <w:t>Question</w:t>
            </w:r>
          </w:p>
        </w:tc>
        <w:tc>
          <w:tcPr>
            <w:tcW w:w="2900" w:type="pct"/>
            <w:vAlign w:val="center"/>
          </w:tcPr>
          <w:p w14:paraId="13527C1B" w14:textId="77777777" w:rsidR="00CA6E96" w:rsidRPr="00884E5D" w:rsidRDefault="00CA6E96">
            <w:pPr>
              <w:pStyle w:val="Tabletext"/>
            </w:pPr>
            <w:r w:rsidRPr="00884E5D">
              <w:t>Your answer</w:t>
            </w:r>
          </w:p>
        </w:tc>
      </w:tr>
      <w:tr w:rsidR="00CA6E96" w:rsidRPr="00884E5D" w14:paraId="21FF765A" w14:textId="77777777" w:rsidTr="006E0F9A">
        <w:trPr>
          <w:cantSplit/>
          <w:trHeight w:val="900"/>
        </w:trPr>
        <w:tc>
          <w:tcPr>
            <w:tcW w:w="2100" w:type="pct"/>
            <w:shd w:val="clear" w:color="auto" w:fill="F2F2F2"/>
          </w:tcPr>
          <w:p w14:paraId="018604D1" w14:textId="77777777" w:rsidR="00CA6E96" w:rsidRPr="00884E5D" w:rsidRDefault="00CA6E96" w:rsidP="006E0F9A">
            <w:pPr>
              <w:pStyle w:val="Tabletext"/>
            </w:pPr>
            <w:r w:rsidRPr="00884E5D">
              <w:rPr>
                <w:b/>
                <w:bCs/>
              </w:rPr>
              <w:t>Who will stay?</w:t>
            </w:r>
          </w:p>
        </w:tc>
        <w:tc>
          <w:tcPr>
            <w:tcW w:w="2900" w:type="pct"/>
          </w:tcPr>
          <w:p w14:paraId="0D737941" w14:textId="77777777" w:rsidR="00CA6E96" w:rsidRPr="00884E5D" w:rsidRDefault="00000000" w:rsidP="006E0F9A">
            <w:pPr>
              <w:pStyle w:val="Tabletext"/>
            </w:pPr>
            <w:sdt>
              <w:sdtPr>
                <w:alias w:val="Answer: Who will stay?"/>
                <w:tag w:val="plan-answer"/>
                <w:id w:val="1022520331"/>
                <w:showingPlcHdr/>
                <w:text w:multiLine="1"/>
              </w:sdtPr>
              <w:sdtContent>
                <w:r w:rsidR="00CA6E96" w:rsidRPr="00884E5D">
                  <w:rPr>
                    <w:rStyle w:val="PlaceholderText"/>
                  </w:rPr>
                  <w:t>Type your answer here.</w:t>
                </w:r>
              </w:sdtContent>
            </w:sdt>
          </w:p>
        </w:tc>
      </w:tr>
      <w:tr w:rsidR="00CA6E96" w:rsidRPr="00884E5D" w14:paraId="2BC9AC4E" w14:textId="77777777" w:rsidTr="006E0F9A">
        <w:trPr>
          <w:cantSplit/>
          <w:trHeight w:val="900"/>
        </w:trPr>
        <w:tc>
          <w:tcPr>
            <w:tcW w:w="2100" w:type="pct"/>
            <w:shd w:val="clear" w:color="auto" w:fill="F2F2F2"/>
          </w:tcPr>
          <w:p w14:paraId="606C2177" w14:textId="77777777" w:rsidR="00CA6E96" w:rsidRPr="00884E5D" w:rsidRDefault="00CA6E96" w:rsidP="006E0F9A">
            <w:pPr>
              <w:pStyle w:val="Tabletext"/>
            </w:pPr>
            <w:r w:rsidRPr="00884E5D">
              <w:rPr>
                <w:b/>
                <w:bCs/>
              </w:rPr>
              <w:t>How will you prepare yourself and your farm? (Clothing, PPE)</w:t>
            </w:r>
          </w:p>
        </w:tc>
        <w:tc>
          <w:tcPr>
            <w:tcW w:w="2900" w:type="pct"/>
          </w:tcPr>
          <w:p w14:paraId="2F4CAE5B" w14:textId="77777777" w:rsidR="00CA6E96" w:rsidRPr="00884E5D" w:rsidRDefault="00000000" w:rsidP="006E0F9A">
            <w:pPr>
              <w:pStyle w:val="Tabletext"/>
            </w:pPr>
            <w:sdt>
              <w:sdtPr>
                <w:alias w:val="Answer: How will you prepare yourself and your farm? (Clothing, "/>
                <w:tag w:val="plan-answer"/>
                <w:id w:val="1365523298"/>
                <w:showingPlcHdr/>
                <w:text w:multiLine="1"/>
              </w:sdtPr>
              <w:sdtContent>
                <w:r w:rsidR="00CA6E96" w:rsidRPr="00884E5D">
                  <w:rPr>
                    <w:rStyle w:val="PlaceholderText"/>
                  </w:rPr>
                  <w:t>Type your answer here.</w:t>
                </w:r>
              </w:sdtContent>
            </w:sdt>
          </w:p>
        </w:tc>
      </w:tr>
      <w:tr w:rsidR="00CA6E96" w:rsidRPr="00884E5D" w14:paraId="5E37D853" w14:textId="77777777" w:rsidTr="006E0F9A">
        <w:trPr>
          <w:cantSplit/>
          <w:trHeight w:val="1720"/>
        </w:trPr>
        <w:tc>
          <w:tcPr>
            <w:tcW w:w="2100" w:type="pct"/>
            <w:shd w:val="clear" w:color="auto" w:fill="F2F2F2"/>
          </w:tcPr>
          <w:p w14:paraId="72E3FE9B" w14:textId="77777777" w:rsidR="00CA6E96" w:rsidRPr="00884E5D" w:rsidRDefault="00CA6E96" w:rsidP="006E0F9A">
            <w:pPr>
              <w:pStyle w:val="Tabletext"/>
            </w:pPr>
            <w:r w:rsidRPr="00884E5D">
              <w:rPr>
                <w:b/>
                <w:bCs/>
              </w:rPr>
              <w:lastRenderedPageBreak/>
              <w:t>What steps will you take so you and your home can withstand the fire?</w:t>
            </w:r>
          </w:p>
        </w:tc>
        <w:tc>
          <w:tcPr>
            <w:tcW w:w="2900" w:type="pct"/>
          </w:tcPr>
          <w:p w14:paraId="2FAB6B15" w14:textId="77777777" w:rsidR="00CA6E96" w:rsidRPr="00884E5D" w:rsidRDefault="00000000" w:rsidP="006E0F9A">
            <w:pPr>
              <w:pStyle w:val="Tabletext"/>
            </w:pPr>
            <w:sdt>
              <w:sdtPr>
                <w:alias w:val="Answer: What steps will you take so you and your home can withst"/>
                <w:tag w:val="plan-answer"/>
                <w:id w:val="99182561"/>
                <w:showingPlcHdr/>
                <w:text w:multiLine="1"/>
              </w:sdtPr>
              <w:sdtContent>
                <w:r w:rsidR="00CA6E96" w:rsidRPr="00884E5D">
                  <w:rPr>
                    <w:rStyle w:val="PlaceholderText"/>
                  </w:rPr>
                  <w:t>Type your answer here.</w:t>
                </w:r>
              </w:sdtContent>
            </w:sdt>
          </w:p>
        </w:tc>
      </w:tr>
      <w:tr w:rsidR="00CA6E96" w:rsidRPr="00884E5D" w14:paraId="4188A351" w14:textId="77777777" w:rsidTr="006E0F9A">
        <w:trPr>
          <w:cantSplit/>
          <w:trHeight w:val="1720"/>
        </w:trPr>
        <w:tc>
          <w:tcPr>
            <w:tcW w:w="2100" w:type="pct"/>
            <w:shd w:val="clear" w:color="auto" w:fill="F2F2F2"/>
          </w:tcPr>
          <w:p w14:paraId="1F72BDDF" w14:textId="77777777" w:rsidR="00CA6E96" w:rsidRPr="00884E5D" w:rsidRDefault="00CA6E96" w:rsidP="006E0F9A">
            <w:pPr>
              <w:pStyle w:val="Tabletext"/>
            </w:pPr>
            <w:r w:rsidRPr="00884E5D">
              <w:rPr>
                <w:b/>
                <w:bCs/>
              </w:rPr>
              <w:t>Where will you safely seek cover inside your home?</w:t>
            </w:r>
          </w:p>
        </w:tc>
        <w:tc>
          <w:tcPr>
            <w:tcW w:w="2900" w:type="pct"/>
          </w:tcPr>
          <w:p w14:paraId="0FEAE610" w14:textId="77777777" w:rsidR="00CA6E96" w:rsidRPr="00884E5D" w:rsidRDefault="00000000" w:rsidP="006E0F9A">
            <w:pPr>
              <w:pStyle w:val="Tabletext"/>
            </w:pPr>
            <w:sdt>
              <w:sdtPr>
                <w:alias w:val="Answer: Where will you safely seek cover inside your home?"/>
                <w:tag w:val="plan-answer"/>
                <w:id w:val="339963463"/>
                <w:showingPlcHdr/>
                <w:text w:multiLine="1"/>
              </w:sdtPr>
              <w:sdtContent>
                <w:r w:rsidR="00CA6E96" w:rsidRPr="00884E5D">
                  <w:rPr>
                    <w:rStyle w:val="PlaceholderText"/>
                  </w:rPr>
                  <w:t>Type your answer here.</w:t>
                </w:r>
              </w:sdtContent>
            </w:sdt>
          </w:p>
        </w:tc>
      </w:tr>
      <w:tr w:rsidR="00CA6E96" w:rsidRPr="00884E5D" w14:paraId="0BBBB54D" w14:textId="77777777" w:rsidTr="006E0F9A">
        <w:trPr>
          <w:cantSplit/>
          <w:trHeight w:val="1883"/>
        </w:trPr>
        <w:tc>
          <w:tcPr>
            <w:tcW w:w="2100" w:type="pct"/>
            <w:shd w:val="clear" w:color="auto" w:fill="F2F2F2"/>
          </w:tcPr>
          <w:p w14:paraId="31EE3A69" w14:textId="77777777" w:rsidR="00CA6E96" w:rsidRPr="00884E5D" w:rsidRDefault="00CA6E96" w:rsidP="006E0F9A">
            <w:pPr>
              <w:pStyle w:val="Tabletext"/>
            </w:pPr>
            <w:r w:rsidRPr="00884E5D">
              <w:rPr>
                <w:b/>
                <w:bCs/>
              </w:rPr>
              <w:t xml:space="preserve">After the fire has passed, what area of your property will you check for spot fires and </w:t>
            </w:r>
            <w:proofErr w:type="gramStart"/>
            <w:r w:rsidRPr="00884E5D">
              <w:rPr>
                <w:b/>
                <w:bCs/>
              </w:rPr>
              <w:t>burning embers</w:t>
            </w:r>
            <w:proofErr w:type="gramEnd"/>
            <w:r w:rsidRPr="00884E5D">
              <w:rPr>
                <w:b/>
                <w:bCs/>
              </w:rPr>
              <w:t>?</w:t>
            </w:r>
          </w:p>
        </w:tc>
        <w:tc>
          <w:tcPr>
            <w:tcW w:w="2900" w:type="pct"/>
          </w:tcPr>
          <w:p w14:paraId="1B439BC6" w14:textId="77777777" w:rsidR="00CA6E96" w:rsidRPr="00884E5D" w:rsidRDefault="00000000" w:rsidP="006E0F9A">
            <w:pPr>
              <w:pStyle w:val="Tabletext"/>
            </w:pPr>
            <w:sdt>
              <w:sdtPr>
                <w:alias w:val="Answer: After the fire has passed, what area of your property wi"/>
                <w:tag w:val="plan-answer"/>
                <w:id w:val="1363912101"/>
                <w:showingPlcHdr/>
                <w:text w:multiLine="1"/>
              </w:sdtPr>
              <w:sdtContent>
                <w:r w:rsidR="00CA6E96" w:rsidRPr="00884E5D">
                  <w:rPr>
                    <w:rStyle w:val="PlaceholderText"/>
                  </w:rPr>
                  <w:t>Type your answer here.</w:t>
                </w:r>
              </w:sdtContent>
            </w:sdt>
          </w:p>
        </w:tc>
      </w:tr>
      <w:tr w:rsidR="00CA6E96" w:rsidRPr="00884E5D" w14:paraId="003DB64A" w14:textId="77777777" w:rsidTr="006E0F9A">
        <w:trPr>
          <w:cantSplit/>
          <w:trHeight w:val="1720"/>
        </w:trPr>
        <w:tc>
          <w:tcPr>
            <w:tcW w:w="2100" w:type="pct"/>
            <w:shd w:val="clear" w:color="auto" w:fill="F2F2F2"/>
          </w:tcPr>
          <w:p w14:paraId="3B27118E" w14:textId="77777777" w:rsidR="00CA6E96" w:rsidRPr="00884E5D" w:rsidRDefault="00CA6E96" w:rsidP="006E0F9A">
            <w:pPr>
              <w:pStyle w:val="Tabletext"/>
            </w:pPr>
            <w:r w:rsidRPr="00884E5D">
              <w:rPr>
                <w:b/>
                <w:bCs/>
              </w:rPr>
              <w:t>What is the plan for pets, livestock?</w:t>
            </w:r>
          </w:p>
        </w:tc>
        <w:tc>
          <w:tcPr>
            <w:tcW w:w="2900" w:type="pct"/>
          </w:tcPr>
          <w:p w14:paraId="64D95278" w14:textId="77777777" w:rsidR="00CA6E96" w:rsidRPr="00884E5D" w:rsidRDefault="00000000" w:rsidP="006E0F9A">
            <w:pPr>
              <w:pStyle w:val="Tabletext"/>
            </w:pPr>
            <w:sdt>
              <w:sdtPr>
                <w:alias w:val="Answer: What is the plan for pets, livestock?"/>
                <w:tag w:val="plan-answer"/>
                <w:id w:val="715834219"/>
                <w:showingPlcHdr/>
                <w:text w:multiLine="1"/>
              </w:sdtPr>
              <w:sdtContent>
                <w:r w:rsidR="00CA6E96" w:rsidRPr="00884E5D">
                  <w:rPr>
                    <w:rStyle w:val="PlaceholderText"/>
                  </w:rPr>
                  <w:t>Type your answer here.</w:t>
                </w:r>
              </w:sdtContent>
            </w:sdt>
          </w:p>
        </w:tc>
      </w:tr>
    </w:tbl>
    <w:p w14:paraId="3BA2FC7A" w14:textId="35709045" w:rsidR="00FD1575" w:rsidRPr="00884E5D" w:rsidRDefault="007A6796" w:rsidP="00481A59">
      <w:pPr>
        <w:pStyle w:val="Heading3"/>
        <w:spacing w:before="480"/>
      </w:pPr>
      <w:r>
        <w:t>Bushfire survival plan resources</w:t>
      </w:r>
    </w:p>
    <w:p w14:paraId="74EF5B4D" w14:textId="56A0AD74" w:rsidR="00FD1575" w:rsidRPr="00884E5D" w:rsidRDefault="00FD1575" w:rsidP="00F66A8F">
      <w:pPr>
        <w:pStyle w:val="ListBullet"/>
      </w:pPr>
      <w:r w:rsidRPr="00884E5D">
        <w:t xml:space="preserve">If you have animals, a bushfire can result in carcasses (bodies of deceased animals) that need to be disposed of. </w:t>
      </w:r>
      <w:hyperlink r:id="rId38" w:tooltip="Agriculture Victoria: disposal of livestock carcasses after bushfire – external website" w:history="1">
        <w:r w:rsidRPr="00884E5D">
          <w:rPr>
            <w:rStyle w:val="Hyperlink"/>
          </w:rPr>
          <w:t>Agriculture Victoria</w:t>
        </w:r>
      </w:hyperlink>
      <w:r w:rsidRPr="00884E5D">
        <w:t xml:space="preserve"> outlines several options for removal and burial of carcasses required of livestock producers.</w:t>
      </w:r>
    </w:p>
    <w:p w14:paraId="7D8CA27A" w14:textId="104BAB6F" w:rsidR="00481A59" w:rsidRDefault="00FD1575" w:rsidP="00F66A8F">
      <w:pPr>
        <w:pStyle w:val="ListBullet"/>
      </w:pPr>
      <w:r w:rsidRPr="00884E5D">
        <w:t xml:space="preserve">Agriculture Victoria has a </w:t>
      </w:r>
      <w:hyperlink r:id="rId39" w:tooltip="Agriculture Victoria Bushfire Toolkit for broadacre and animal farms – external website" w:history="1">
        <w:r w:rsidRPr="00884E5D">
          <w:rPr>
            <w:rStyle w:val="Hyperlink"/>
          </w:rPr>
          <w:t>Bushfire Toolkit</w:t>
        </w:r>
      </w:hyperlink>
      <w:r w:rsidRPr="00884E5D">
        <w:t xml:space="preserve"> for broadacre and animal farming systems.</w:t>
      </w:r>
    </w:p>
    <w:p w14:paraId="370B9AC0" w14:textId="04D86AFA" w:rsidR="00CE5222" w:rsidRPr="00884E5D" w:rsidRDefault="00CE5222" w:rsidP="00111DB5">
      <w:pPr>
        <w:pStyle w:val="Heading1"/>
        <w:pageBreakBefore/>
      </w:pPr>
      <w:bookmarkStart w:id="6" w:name="_Toc242957969"/>
      <w:r w:rsidRPr="00884E5D">
        <w:lastRenderedPageBreak/>
        <w:t>Preparing for high-risk bushfire periods</w:t>
      </w:r>
      <w:bookmarkEnd w:id="6"/>
    </w:p>
    <w:p w14:paraId="0640EDED" w14:textId="77777777" w:rsidR="00111DB5" w:rsidRPr="00884E5D" w:rsidRDefault="00111DB5" w:rsidP="006E0F9A">
      <w:pPr>
        <w:pStyle w:val="BodyText"/>
        <w:spacing w:after="0"/>
      </w:pPr>
      <w:r w:rsidRPr="00884E5D">
        <w:t xml:space="preserve">To be completed at the start of a </w:t>
      </w:r>
      <w:r w:rsidRPr="00884E5D">
        <w:rPr>
          <w:b/>
          <w:bCs/>
        </w:rPr>
        <w:t>high-risk bushfire</w:t>
      </w:r>
      <w:r w:rsidRPr="00884E5D">
        <w:t xml:space="preserve"> period.</w:t>
      </w:r>
    </w:p>
    <w:p w14:paraId="03F46183" w14:textId="272AFFC5" w:rsidR="00111DB5" w:rsidRPr="00884E5D" w:rsidRDefault="00111DB5" w:rsidP="00111DB5">
      <w:pPr>
        <w:pStyle w:val="Caption"/>
      </w:pPr>
      <w:r w:rsidRPr="00884E5D">
        <w:t xml:space="preserve">Table </w:t>
      </w:r>
      <w:r w:rsidRPr="00884E5D">
        <w:fldChar w:fldCharType="begin"/>
      </w:r>
      <w:r w:rsidRPr="00884E5D">
        <w:instrText xml:space="preserve"> SEQ Table \* ARABIC </w:instrText>
      </w:r>
      <w:r w:rsidRPr="00884E5D">
        <w:fldChar w:fldCharType="separate"/>
      </w:r>
      <w:r w:rsidR="008E6422">
        <w:rPr>
          <w:noProof/>
        </w:rPr>
        <w:t>12</w:t>
      </w:r>
      <w:r w:rsidRPr="00884E5D">
        <w:fldChar w:fldCharType="end"/>
      </w:r>
      <w:r w:rsidRPr="00884E5D">
        <w:t xml:space="preserve">: </w:t>
      </w:r>
      <w:r w:rsidRPr="00884E5D">
        <w:rPr>
          <w:b w:val="0"/>
        </w:rPr>
        <w:t>Preparing for high-risk bushfire periods checklist</w:t>
      </w:r>
    </w:p>
    <w:tbl>
      <w:tblPr>
        <w:tblStyle w:val="Style2"/>
        <w:tblW w:w="5000" w:type="pct"/>
        <w:tblCellMar>
          <w:top w:w="113" w:type="dxa"/>
        </w:tblCellMar>
        <w:tblLook w:val="0020" w:firstRow="1" w:lastRow="0" w:firstColumn="0" w:lastColumn="0" w:noHBand="0" w:noVBand="0"/>
        <w:tblCaption w:val="Preparing for high-risk bushfire periods checklist"/>
        <w:tblDescription w:val="Checklist of 11 tasks to complete at the start of a high-risk bushfire period. Each row has a task description and a Done checkbox."/>
      </w:tblPr>
      <w:tblGrid>
        <w:gridCol w:w="8068"/>
        <w:gridCol w:w="1550"/>
      </w:tblGrid>
      <w:tr w:rsidR="00CA6E96" w:rsidRPr="00884E5D" w14:paraId="3F56EA70" w14:textId="77777777" w:rsidTr="00111DB5">
        <w:trPr>
          <w:cnfStyle w:val="100000000000" w:firstRow="1" w:lastRow="0" w:firstColumn="0" w:lastColumn="0" w:oddVBand="0" w:evenVBand="0" w:oddHBand="0" w:evenHBand="0" w:firstRowFirstColumn="0" w:firstRowLastColumn="0" w:lastRowFirstColumn="0" w:lastRowLastColumn="0"/>
          <w:cantSplit/>
          <w:trHeight w:val="374"/>
          <w:tblHeader/>
        </w:trPr>
        <w:tc>
          <w:tcPr>
            <w:tcW w:w="4194" w:type="pct"/>
            <w:vAlign w:val="center"/>
          </w:tcPr>
          <w:p w14:paraId="5D7B4091" w14:textId="77777777" w:rsidR="00CA6E96" w:rsidRPr="00884E5D" w:rsidRDefault="00CA6E96" w:rsidP="00111DB5">
            <w:pPr>
              <w:pStyle w:val="Tabletext"/>
            </w:pPr>
            <w:r w:rsidRPr="00884E5D">
              <w:t>Description</w:t>
            </w:r>
          </w:p>
        </w:tc>
        <w:tc>
          <w:tcPr>
            <w:tcW w:w="806" w:type="pct"/>
            <w:vAlign w:val="center"/>
          </w:tcPr>
          <w:p w14:paraId="5C68E646" w14:textId="77777777" w:rsidR="00CA6E96" w:rsidRPr="00884E5D" w:rsidRDefault="00CA6E96" w:rsidP="00111DB5">
            <w:pPr>
              <w:pStyle w:val="Tabletext"/>
              <w:jc w:val="center"/>
            </w:pPr>
            <w:r w:rsidRPr="00884E5D">
              <w:t>Done</w:t>
            </w:r>
          </w:p>
        </w:tc>
      </w:tr>
      <w:tr w:rsidR="00CA6E96" w:rsidRPr="00884E5D" w14:paraId="0D6E3BF1" w14:textId="77777777" w:rsidTr="00111DB5">
        <w:trPr>
          <w:cantSplit/>
          <w:trHeight w:val="567"/>
        </w:trPr>
        <w:tc>
          <w:tcPr>
            <w:tcW w:w="4194" w:type="pct"/>
            <w:vAlign w:val="center"/>
          </w:tcPr>
          <w:p w14:paraId="046CB0D2" w14:textId="77777777" w:rsidR="00CA6E96" w:rsidRPr="00884E5D" w:rsidRDefault="00CA6E96" w:rsidP="00111DB5">
            <w:pPr>
              <w:pStyle w:val="Tabletext"/>
            </w:pPr>
            <w:r w:rsidRPr="00884E5D">
              <w:t xml:space="preserve">I have </w:t>
            </w:r>
            <w:r w:rsidRPr="00884E5D">
              <w:rPr>
                <w:b/>
                <w:bCs/>
              </w:rPr>
              <w:t>pruned</w:t>
            </w:r>
            <w:r w:rsidRPr="00884E5D">
              <w:t xml:space="preserve"> and </w:t>
            </w:r>
            <w:r w:rsidRPr="00884E5D">
              <w:rPr>
                <w:b/>
                <w:bCs/>
              </w:rPr>
              <w:t>removed dead wood</w:t>
            </w:r>
            <w:r w:rsidRPr="00884E5D">
              <w:t xml:space="preserve"> from around the farm including in orchards.</w:t>
            </w:r>
          </w:p>
        </w:tc>
        <w:tc>
          <w:tcPr>
            <w:tcW w:w="806" w:type="pct"/>
            <w:vAlign w:val="center"/>
          </w:tcPr>
          <w:p w14:paraId="58C80B81" w14:textId="77777777" w:rsidR="00CA6E96" w:rsidRPr="00884E5D" w:rsidRDefault="00000000" w:rsidP="00111DB5">
            <w:pPr>
              <w:pStyle w:val="Tabletext"/>
              <w:jc w:val="center"/>
            </w:pPr>
            <w:sdt>
              <w:sdtPr>
                <w:alias w:val="Done: I have pruned and removed dead wood from around the farm includ…"/>
                <w:tag w:val="checklist"/>
                <w:id w:val="27789793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3B0846A4" w14:textId="77777777" w:rsidTr="00111DB5">
        <w:trPr>
          <w:cantSplit/>
          <w:trHeight w:val="567"/>
        </w:trPr>
        <w:tc>
          <w:tcPr>
            <w:tcW w:w="4194" w:type="pct"/>
            <w:vAlign w:val="center"/>
          </w:tcPr>
          <w:p w14:paraId="58FE4B7D" w14:textId="77777777" w:rsidR="00CA6E96" w:rsidRPr="00884E5D" w:rsidRDefault="00CA6E96" w:rsidP="00111DB5">
            <w:pPr>
              <w:pStyle w:val="Tabletext"/>
            </w:pPr>
            <w:r w:rsidRPr="00884E5D">
              <w:t>I have cleared and/or maintained all fire breaks.</w:t>
            </w:r>
          </w:p>
        </w:tc>
        <w:tc>
          <w:tcPr>
            <w:tcW w:w="806" w:type="pct"/>
            <w:vAlign w:val="center"/>
          </w:tcPr>
          <w:p w14:paraId="2EA2EA6E" w14:textId="77777777" w:rsidR="00CA6E96" w:rsidRPr="00884E5D" w:rsidRDefault="00000000" w:rsidP="00111DB5">
            <w:pPr>
              <w:pStyle w:val="Tabletext"/>
              <w:jc w:val="center"/>
            </w:pPr>
            <w:sdt>
              <w:sdtPr>
                <w:alias w:val="Done: I have cleared and/or maintained all fire breaks."/>
                <w:tag w:val="checklist"/>
                <w:id w:val="1391144282"/>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08A25C2D" w14:textId="77777777" w:rsidTr="00111DB5">
        <w:trPr>
          <w:cantSplit/>
          <w:trHeight w:val="567"/>
        </w:trPr>
        <w:tc>
          <w:tcPr>
            <w:tcW w:w="4194" w:type="pct"/>
            <w:vAlign w:val="center"/>
          </w:tcPr>
          <w:p w14:paraId="478AE2C3" w14:textId="77777777" w:rsidR="00CA6E96" w:rsidRPr="00884E5D" w:rsidRDefault="00CA6E96" w:rsidP="00111DB5">
            <w:pPr>
              <w:pStyle w:val="Tabletext"/>
            </w:pPr>
            <w:r w:rsidRPr="00884E5D">
              <w:t xml:space="preserve">I have </w:t>
            </w:r>
            <w:r w:rsidRPr="00884E5D">
              <w:rPr>
                <w:b/>
                <w:bCs/>
              </w:rPr>
              <w:t>removed debris and rubbish</w:t>
            </w:r>
            <w:r w:rsidRPr="00884E5D">
              <w:t xml:space="preserve"> around the shed and other infrastructure </w:t>
            </w:r>
            <w:proofErr w:type="gramStart"/>
            <w:r w:rsidRPr="00884E5D">
              <w:t>on-farm</w:t>
            </w:r>
            <w:proofErr w:type="gramEnd"/>
            <w:r w:rsidRPr="00884E5D">
              <w:t xml:space="preserve"> (such as pump sheds).</w:t>
            </w:r>
          </w:p>
        </w:tc>
        <w:tc>
          <w:tcPr>
            <w:tcW w:w="806" w:type="pct"/>
            <w:vAlign w:val="center"/>
          </w:tcPr>
          <w:p w14:paraId="362A1CDF" w14:textId="77777777" w:rsidR="00CA6E96" w:rsidRPr="00884E5D" w:rsidRDefault="00000000" w:rsidP="00111DB5">
            <w:pPr>
              <w:pStyle w:val="Tabletext"/>
              <w:jc w:val="center"/>
            </w:pPr>
            <w:sdt>
              <w:sdtPr>
                <w:alias w:val="Done: I have removed debris and rubbish around the shed and other inf…"/>
                <w:tag w:val="checklist"/>
                <w:id w:val="547010273"/>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16EB47E6" w14:textId="77777777" w:rsidTr="00111DB5">
        <w:trPr>
          <w:cantSplit/>
          <w:trHeight w:val="567"/>
        </w:trPr>
        <w:tc>
          <w:tcPr>
            <w:tcW w:w="4194" w:type="pct"/>
            <w:vAlign w:val="center"/>
          </w:tcPr>
          <w:p w14:paraId="57B6D08F" w14:textId="77777777" w:rsidR="00CA6E96" w:rsidRPr="00884E5D" w:rsidRDefault="00CA6E96" w:rsidP="00111DB5">
            <w:pPr>
              <w:pStyle w:val="Tabletext"/>
            </w:pPr>
            <w:r w:rsidRPr="00884E5D">
              <w:t xml:space="preserve">I have double checked my </w:t>
            </w:r>
            <w:r w:rsidRPr="00884E5D">
              <w:rPr>
                <w:b/>
                <w:bCs/>
              </w:rPr>
              <w:t>firefighting gear</w:t>
            </w:r>
            <w:r w:rsidRPr="00884E5D">
              <w:t xml:space="preserve"> and made sure it is in good working order.</w:t>
            </w:r>
          </w:p>
        </w:tc>
        <w:tc>
          <w:tcPr>
            <w:tcW w:w="806" w:type="pct"/>
            <w:vAlign w:val="center"/>
          </w:tcPr>
          <w:p w14:paraId="1B6BF038" w14:textId="77777777" w:rsidR="00CA6E96" w:rsidRPr="00884E5D" w:rsidRDefault="00000000" w:rsidP="00111DB5">
            <w:pPr>
              <w:pStyle w:val="Tabletext"/>
              <w:jc w:val="center"/>
            </w:pPr>
            <w:sdt>
              <w:sdtPr>
                <w:alias w:val="Done: I have double checked my firefighting gear and made sure it is …"/>
                <w:tag w:val="checklist"/>
                <w:id w:val="1208707620"/>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264402E8" w14:textId="77777777" w:rsidTr="00111DB5">
        <w:trPr>
          <w:cantSplit/>
          <w:trHeight w:val="567"/>
        </w:trPr>
        <w:tc>
          <w:tcPr>
            <w:tcW w:w="4194" w:type="pct"/>
            <w:vAlign w:val="center"/>
          </w:tcPr>
          <w:p w14:paraId="5B31F4D5" w14:textId="77777777" w:rsidR="00CA6E96" w:rsidRPr="00884E5D" w:rsidRDefault="00CA6E96" w:rsidP="00111DB5">
            <w:pPr>
              <w:pStyle w:val="Tabletext"/>
            </w:pPr>
            <w:r w:rsidRPr="00884E5D">
              <w:t xml:space="preserve">I have prepared an </w:t>
            </w:r>
            <w:r w:rsidRPr="00884E5D">
              <w:rPr>
                <w:b/>
                <w:bCs/>
              </w:rPr>
              <w:t>identified safe area</w:t>
            </w:r>
            <w:r w:rsidRPr="00884E5D">
              <w:t xml:space="preserve"> for storage of vehicles, machinery, gas/fuel containers.</w:t>
            </w:r>
          </w:p>
        </w:tc>
        <w:tc>
          <w:tcPr>
            <w:tcW w:w="806" w:type="pct"/>
            <w:vAlign w:val="center"/>
          </w:tcPr>
          <w:p w14:paraId="268A64A6" w14:textId="77777777" w:rsidR="00CA6E96" w:rsidRPr="00884E5D" w:rsidRDefault="00000000" w:rsidP="00111DB5">
            <w:pPr>
              <w:pStyle w:val="Tabletext"/>
              <w:jc w:val="center"/>
            </w:pPr>
            <w:sdt>
              <w:sdtPr>
                <w:alias w:val="Done: I have prepared an identified safe area for storage of vehicles…"/>
                <w:tag w:val="checklist"/>
                <w:id w:val="1929161164"/>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36566BE9" w14:textId="77777777" w:rsidTr="00111DB5">
        <w:trPr>
          <w:cantSplit/>
          <w:trHeight w:val="567"/>
        </w:trPr>
        <w:tc>
          <w:tcPr>
            <w:tcW w:w="4194" w:type="pct"/>
            <w:vAlign w:val="center"/>
          </w:tcPr>
          <w:p w14:paraId="1A304684" w14:textId="77777777" w:rsidR="00CA6E96" w:rsidRPr="00884E5D" w:rsidRDefault="00CA6E96" w:rsidP="00111DB5">
            <w:pPr>
              <w:pStyle w:val="Tabletext"/>
            </w:pPr>
            <w:r w:rsidRPr="00884E5D">
              <w:t xml:space="preserve">I have sufficient </w:t>
            </w:r>
            <w:r w:rsidRPr="00884E5D">
              <w:rPr>
                <w:b/>
                <w:bCs/>
              </w:rPr>
              <w:t>fuel</w:t>
            </w:r>
            <w:r w:rsidRPr="00884E5D">
              <w:t xml:space="preserve"> on the farm to run generators, machinery and vehicles for at least a week.</w:t>
            </w:r>
          </w:p>
        </w:tc>
        <w:tc>
          <w:tcPr>
            <w:tcW w:w="806" w:type="pct"/>
            <w:vAlign w:val="center"/>
          </w:tcPr>
          <w:p w14:paraId="490DED53" w14:textId="77777777" w:rsidR="00CA6E96" w:rsidRPr="00884E5D" w:rsidRDefault="00000000" w:rsidP="00111DB5">
            <w:pPr>
              <w:pStyle w:val="Tabletext"/>
              <w:jc w:val="center"/>
            </w:pPr>
            <w:sdt>
              <w:sdtPr>
                <w:alias w:val="Done: I have sufficient fuel on the farm to run generators, machinery…"/>
                <w:tag w:val="checklist"/>
                <w:id w:val="27446156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6B06E2B0" w14:textId="77777777" w:rsidTr="00111DB5">
        <w:trPr>
          <w:cantSplit/>
          <w:trHeight w:val="567"/>
        </w:trPr>
        <w:tc>
          <w:tcPr>
            <w:tcW w:w="4194" w:type="pct"/>
            <w:vAlign w:val="center"/>
          </w:tcPr>
          <w:p w14:paraId="2C768C8F" w14:textId="77777777" w:rsidR="00CA6E96" w:rsidRPr="00884E5D" w:rsidRDefault="00CA6E96" w:rsidP="00111DB5">
            <w:pPr>
              <w:pStyle w:val="Tabletext"/>
            </w:pPr>
            <w:r w:rsidRPr="00884E5D">
              <w:t xml:space="preserve">I have sufficient </w:t>
            </w:r>
            <w:r w:rsidRPr="00884E5D">
              <w:rPr>
                <w:b/>
                <w:bCs/>
              </w:rPr>
              <w:t>supplies</w:t>
            </w:r>
            <w:r w:rsidRPr="00884E5D">
              <w:t xml:space="preserve"> to last for at least a week, taking into consideration that roadblocks might hinder return access to the farm.</w:t>
            </w:r>
          </w:p>
        </w:tc>
        <w:tc>
          <w:tcPr>
            <w:tcW w:w="806" w:type="pct"/>
            <w:vAlign w:val="center"/>
          </w:tcPr>
          <w:p w14:paraId="5AFB054B" w14:textId="77777777" w:rsidR="00CA6E96" w:rsidRPr="00884E5D" w:rsidRDefault="00000000" w:rsidP="00111DB5">
            <w:pPr>
              <w:pStyle w:val="Tabletext"/>
              <w:jc w:val="center"/>
            </w:pPr>
            <w:sdt>
              <w:sdtPr>
                <w:alias w:val="Done: I have sufficient supplies to last for at least a week, taking …"/>
                <w:tag w:val="checklist"/>
                <w:id w:val="1095581848"/>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374C656F" w14:textId="77777777" w:rsidTr="00111DB5">
        <w:trPr>
          <w:cantSplit/>
          <w:trHeight w:val="567"/>
        </w:trPr>
        <w:tc>
          <w:tcPr>
            <w:tcW w:w="4194" w:type="pct"/>
            <w:vAlign w:val="center"/>
          </w:tcPr>
          <w:p w14:paraId="02336EFB" w14:textId="77777777" w:rsidR="00CA6E96" w:rsidRPr="00884E5D" w:rsidRDefault="00CA6E96" w:rsidP="00111DB5">
            <w:pPr>
              <w:pStyle w:val="Tabletext"/>
            </w:pPr>
            <w:r w:rsidRPr="00884E5D">
              <w:t xml:space="preserve">I have identified one </w:t>
            </w:r>
            <w:r w:rsidRPr="00884E5D">
              <w:rPr>
                <w:b/>
                <w:bCs/>
              </w:rPr>
              <w:t>key person</w:t>
            </w:r>
            <w:r w:rsidRPr="00884E5D">
              <w:t>, that I will keep updated during the bushfire on my wellbeing; this person will inform others to keep my mobile free for emergency communication.</w:t>
            </w:r>
          </w:p>
        </w:tc>
        <w:tc>
          <w:tcPr>
            <w:tcW w:w="806" w:type="pct"/>
            <w:vAlign w:val="center"/>
          </w:tcPr>
          <w:p w14:paraId="0A353C06" w14:textId="77777777" w:rsidR="00CA6E96" w:rsidRPr="00884E5D" w:rsidRDefault="00000000" w:rsidP="00111DB5">
            <w:pPr>
              <w:pStyle w:val="Tabletext"/>
              <w:jc w:val="center"/>
            </w:pPr>
            <w:sdt>
              <w:sdtPr>
                <w:alias w:val="Done: I have identified one key person, that I will keep updated duri…"/>
                <w:tag w:val="checklist"/>
                <w:id w:val="119337827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6A50A284" w14:textId="77777777" w:rsidTr="00111DB5">
        <w:trPr>
          <w:cantSplit/>
          <w:trHeight w:val="567"/>
        </w:trPr>
        <w:tc>
          <w:tcPr>
            <w:tcW w:w="4194" w:type="pct"/>
            <w:vAlign w:val="center"/>
          </w:tcPr>
          <w:p w14:paraId="08DC2717" w14:textId="77777777" w:rsidR="00CA6E96" w:rsidRPr="00884E5D" w:rsidRDefault="00CA6E96" w:rsidP="00111DB5">
            <w:pPr>
              <w:pStyle w:val="Tabletext"/>
            </w:pPr>
            <w:r w:rsidRPr="00884E5D">
              <w:t xml:space="preserve">I have shared my </w:t>
            </w:r>
            <w:r w:rsidRPr="00884E5D">
              <w:rPr>
                <w:b/>
                <w:bCs/>
              </w:rPr>
              <w:t>bushfire survival plan</w:t>
            </w:r>
            <w:r w:rsidRPr="00884E5D">
              <w:t xml:space="preserve"> with next of kin and will keep them updated on any changes.</w:t>
            </w:r>
          </w:p>
        </w:tc>
        <w:tc>
          <w:tcPr>
            <w:tcW w:w="806" w:type="pct"/>
            <w:vAlign w:val="center"/>
          </w:tcPr>
          <w:p w14:paraId="00D44466" w14:textId="77777777" w:rsidR="00CA6E96" w:rsidRPr="00884E5D" w:rsidRDefault="00000000" w:rsidP="00111DB5">
            <w:pPr>
              <w:pStyle w:val="Tabletext"/>
              <w:jc w:val="center"/>
            </w:pPr>
            <w:sdt>
              <w:sdtPr>
                <w:alias w:val="Done: I have shared my bushfire survival plan with next of kin and wi…"/>
                <w:tag w:val="checklist"/>
                <w:id w:val="43622995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6CBC248D" w14:textId="77777777" w:rsidTr="00111DB5">
        <w:trPr>
          <w:cantSplit/>
          <w:trHeight w:val="567"/>
        </w:trPr>
        <w:tc>
          <w:tcPr>
            <w:tcW w:w="4194" w:type="pct"/>
            <w:vAlign w:val="center"/>
          </w:tcPr>
          <w:p w14:paraId="32779B44" w14:textId="77777777" w:rsidR="00CA6E96" w:rsidRPr="00884E5D" w:rsidRDefault="00CA6E96" w:rsidP="00111DB5">
            <w:pPr>
              <w:pStyle w:val="Tabletext"/>
            </w:pPr>
            <w:r w:rsidRPr="00884E5D">
              <w:t xml:space="preserve">I have considered </w:t>
            </w:r>
            <w:r w:rsidRPr="00884E5D">
              <w:rPr>
                <w:b/>
                <w:bCs/>
              </w:rPr>
              <w:t>alternative care</w:t>
            </w:r>
            <w:r w:rsidRPr="00884E5D">
              <w:t xml:space="preserve"> for kids/family/dependants in case we are isolated by fire.</w:t>
            </w:r>
          </w:p>
        </w:tc>
        <w:tc>
          <w:tcPr>
            <w:tcW w:w="806" w:type="pct"/>
            <w:vAlign w:val="center"/>
          </w:tcPr>
          <w:p w14:paraId="318C4191" w14:textId="77777777" w:rsidR="00CA6E96" w:rsidRPr="00884E5D" w:rsidRDefault="00000000" w:rsidP="00111DB5">
            <w:pPr>
              <w:pStyle w:val="Tabletext"/>
              <w:jc w:val="center"/>
            </w:pPr>
            <w:sdt>
              <w:sdtPr>
                <w:alias w:val="Done: I have considered alternative care for kids/family/dependants i…"/>
                <w:tag w:val="checklist"/>
                <w:id w:val="171446331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1C5FFF8" w14:textId="77777777" w:rsidTr="00111DB5">
        <w:trPr>
          <w:cantSplit/>
          <w:trHeight w:val="567"/>
        </w:trPr>
        <w:tc>
          <w:tcPr>
            <w:tcW w:w="4194" w:type="pct"/>
            <w:vAlign w:val="center"/>
          </w:tcPr>
          <w:p w14:paraId="08D31D01" w14:textId="77777777" w:rsidR="00CA6E96" w:rsidRPr="00884E5D" w:rsidRDefault="00CA6E96" w:rsidP="00111DB5">
            <w:pPr>
              <w:pStyle w:val="Tabletext"/>
            </w:pPr>
            <w:r w:rsidRPr="00884E5D">
              <w:t xml:space="preserve">I stay updated by using </w:t>
            </w:r>
            <w:r w:rsidRPr="00884E5D">
              <w:rPr>
                <w:b/>
                <w:bCs/>
              </w:rPr>
              <w:t>more than one source of information</w:t>
            </w:r>
            <w:r w:rsidRPr="00884E5D">
              <w:t xml:space="preserve"> so I will know if a fire has started near me.</w:t>
            </w:r>
          </w:p>
        </w:tc>
        <w:tc>
          <w:tcPr>
            <w:tcW w:w="806" w:type="pct"/>
            <w:vAlign w:val="center"/>
          </w:tcPr>
          <w:p w14:paraId="260C5282" w14:textId="77777777" w:rsidR="00CA6E96" w:rsidRPr="00884E5D" w:rsidRDefault="00000000" w:rsidP="00111DB5">
            <w:pPr>
              <w:pStyle w:val="Tabletext"/>
              <w:jc w:val="center"/>
            </w:pPr>
            <w:sdt>
              <w:sdtPr>
                <w:alias w:val="Done: I stay updated by using more than one source of information so …"/>
                <w:tag w:val="checklist"/>
                <w:id w:val="127259026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bl>
    <w:p w14:paraId="451699EA" w14:textId="649AE85F" w:rsidR="00CE5222" w:rsidRPr="00884E5D" w:rsidRDefault="007A6796" w:rsidP="008E6422">
      <w:pPr>
        <w:pStyle w:val="Heading2"/>
      </w:pPr>
      <w:r>
        <w:lastRenderedPageBreak/>
        <w:t>High-risk period resources</w:t>
      </w:r>
    </w:p>
    <w:p w14:paraId="12A6C19B" w14:textId="69D5BC9E" w:rsidR="00111DB5" w:rsidRPr="00884E5D" w:rsidRDefault="00111DB5" w:rsidP="00CE5222">
      <w:pPr>
        <w:pStyle w:val="ListBullet"/>
      </w:pPr>
      <w:hyperlink r:id="rId40" w:tooltip="CFA: find your fire weather district – external website" w:history="1">
        <w:r w:rsidRPr="00884E5D">
          <w:rPr>
            <w:rStyle w:val="Hyperlink"/>
          </w:rPr>
          <w:t>Find your Fire Weather District</w:t>
        </w:r>
      </w:hyperlink>
    </w:p>
    <w:p w14:paraId="225E2576" w14:textId="284EE85D" w:rsidR="00111DB5" w:rsidRPr="00884E5D" w:rsidRDefault="00111DB5" w:rsidP="00CE5222">
      <w:pPr>
        <w:pStyle w:val="ListBullet"/>
      </w:pPr>
      <w:hyperlink r:id="rId41" w:tooltip="CFA: find local fire restrictions – external website" w:history="1">
        <w:r w:rsidRPr="00884E5D">
          <w:rPr>
            <w:rStyle w:val="Hyperlink"/>
          </w:rPr>
          <w:t>Find your Local Fire Restrictions</w:t>
        </w:r>
      </w:hyperlink>
    </w:p>
    <w:p w14:paraId="26177B13" w14:textId="77777777" w:rsidR="00CE5222" w:rsidRPr="00884E5D" w:rsidRDefault="00CE5222" w:rsidP="00111DB5">
      <w:pPr>
        <w:pStyle w:val="Heading1"/>
        <w:pageBreakBefore/>
      </w:pPr>
      <w:bookmarkStart w:id="7" w:name="_Toc242957970"/>
      <w:r w:rsidRPr="00884E5D">
        <w:lastRenderedPageBreak/>
        <w:t>Extreme/catastrophic bushfire warning issued</w:t>
      </w:r>
      <w:bookmarkEnd w:id="7"/>
    </w:p>
    <w:p w14:paraId="603B01B6" w14:textId="77777777" w:rsidR="00111DB5" w:rsidRPr="00884E5D" w:rsidRDefault="00111DB5" w:rsidP="00111DB5">
      <w:pPr>
        <w:pStyle w:val="BodyText"/>
      </w:pPr>
      <w:r w:rsidRPr="00884E5D">
        <w:t>Complete these actions when an Extreme or Catastrophic bushfire warning is issued.</w:t>
      </w:r>
    </w:p>
    <w:p w14:paraId="52BD7B28" w14:textId="6CC2F30B" w:rsidR="00111DB5" w:rsidRPr="00884E5D" w:rsidRDefault="00111DB5" w:rsidP="00111DB5">
      <w:pPr>
        <w:pStyle w:val="Caption"/>
      </w:pPr>
      <w:r w:rsidRPr="00884E5D">
        <w:t xml:space="preserve">Table </w:t>
      </w:r>
      <w:r w:rsidRPr="00884E5D">
        <w:fldChar w:fldCharType="begin"/>
      </w:r>
      <w:r w:rsidRPr="00884E5D">
        <w:instrText xml:space="preserve"> SEQ Table \* ARABIC </w:instrText>
      </w:r>
      <w:r w:rsidRPr="00884E5D">
        <w:fldChar w:fldCharType="separate"/>
      </w:r>
      <w:r w:rsidR="008E6422">
        <w:rPr>
          <w:noProof/>
        </w:rPr>
        <w:t>13</w:t>
      </w:r>
      <w:r w:rsidRPr="00884E5D">
        <w:fldChar w:fldCharType="end"/>
      </w:r>
      <w:r w:rsidRPr="00884E5D">
        <w:t xml:space="preserve">: </w:t>
      </w:r>
      <w:r w:rsidRPr="00884E5D">
        <w:rPr>
          <w:b w:val="0"/>
        </w:rPr>
        <w:t>Extreme or catastrophic bushfire warning checklist</w:t>
      </w:r>
    </w:p>
    <w:tbl>
      <w:tblPr>
        <w:tblStyle w:val="Style2"/>
        <w:tblW w:w="5000" w:type="pct"/>
        <w:tblCellMar>
          <w:top w:w="113" w:type="dxa"/>
        </w:tblCellMar>
        <w:tblLook w:val="0020" w:firstRow="1" w:lastRow="0" w:firstColumn="0" w:lastColumn="0" w:noHBand="0" w:noVBand="0"/>
        <w:tblCaption w:val="Extreme or catastrophic bushfire warning checklist"/>
        <w:tblDescription w:val="Checklist of 13 actions to take when an Extreme or Catastrophic bushfire warning is issued. Each row has an action and a Done checkbox."/>
      </w:tblPr>
      <w:tblGrid>
        <w:gridCol w:w="8068"/>
        <w:gridCol w:w="1550"/>
      </w:tblGrid>
      <w:tr w:rsidR="00CA6E96" w:rsidRPr="00884E5D" w14:paraId="7EEE2E30" w14:textId="77777777" w:rsidTr="00111DB5">
        <w:trPr>
          <w:cnfStyle w:val="100000000000" w:firstRow="1" w:lastRow="0" w:firstColumn="0" w:lastColumn="0" w:oddVBand="0" w:evenVBand="0" w:oddHBand="0" w:evenHBand="0" w:firstRowFirstColumn="0" w:firstRowLastColumn="0" w:lastRowFirstColumn="0" w:lastRowLastColumn="0"/>
          <w:cantSplit/>
          <w:trHeight w:val="374"/>
          <w:tblHeader/>
        </w:trPr>
        <w:tc>
          <w:tcPr>
            <w:tcW w:w="4194" w:type="pct"/>
            <w:vAlign w:val="center"/>
          </w:tcPr>
          <w:p w14:paraId="0C62F7A0" w14:textId="77777777" w:rsidR="00CA6E96" w:rsidRPr="00884E5D" w:rsidRDefault="00CA6E96" w:rsidP="00111DB5">
            <w:pPr>
              <w:pStyle w:val="Tabletext"/>
            </w:pPr>
            <w:r w:rsidRPr="00884E5D">
              <w:t>Description</w:t>
            </w:r>
          </w:p>
        </w:tc>
        <w:tc>
          <w:tcPr>
            <w:tcW w:w="806" w:type="pct"/>
            <w:vAlign w:val="center"/>
          </w:tcPr>
          <w:p w14:paraId="4BC27ACF" w14:textId="77777777" w:rsidR="00CA6E96" w:rsidRPr="00884E5D" w:rsidRDefault="00CA6E96" w:rsidP="00111DB5">
            <w:pPr>
              <w:pStyle w:val="Tabletext"/>
              <w:jc w:val="center"/>
            </w:pPr>
            <w:r w:rsidRPr="00884E5D">
              <w:t>Done</w:t>
            </w:r>
          </w:p>
        </w:tc>
      </w:tr>
      <w:tr w:rsidR="00CA6E96" w:rsidRPr="00884E5D" w14:paraId="4D0E1917" w14:textId="77777777" w:rsidTr="00111DB5">
        <w:trPr>
          <w:cantSplit/>
          <w:trHeight w:val="567"/>
        </w:trPr>
        <w:tc>
          <w:tcPr>
            <w:tcW w:w="4194" w:type="pct"/>
            <w:vAlign w:val="center"/>
          </w:tcPr>
          <w:p w14:paraId="126EE339" w14:textId="77777777" w:rsidR="00CA6E96" w:rsidRPr="00884E5D" w:rsidRDefault="00CA6E96" w:rsidP="00111DB5">
            <w:pPr>
              <w:pStyle w:val="Tabletext"/>
            </w:pPr>
            <w:r w:rsidRPr="00884E5D">
              <w:t>I am tuning into emergency warnings.</w:t>
            </w:r>
          </w:p>
        </w:tc>
        <w:tc>
          <w:tcPr>
            <w:tcW w:w="806" w:type="pct"/>
            <w:vAlign w:val="center"/>
          </w:tcPr>
          <w:p w14:paraId="430FB7E1" w14:textId="77777777" w:rsidR="00CA6E96" w:rsidRPr="00884E5D" w:rsidRDefault="00000000" w:rsidP="00111DB5">
            <w:pPr>
              <w:pStyle w:val="Tabletext"/>
              <w:jc w:val="center"/>
            </w:pPr>
            <w:sdt>
              <w:sdtPr>
                <w:alias w:val="Done: I am tuning into emergency warnings."/>
                <w:tag w:val="checklist"/>
                <w:id w:val="86098004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60B6C5A" w14:textId="77777777" w:rsidTr="00111DB5">
        <w:trPr>
          <w:cantSplit/>
          <w:trHeight w:val="567"/>
        </w:trPr>
        <w:tc>
          <w:tcPr>
            <w:tcW w:w="4194" w:type="pct"/>
            <w:vAlign w:val="center"/>
          </w:tcPr>
          <w:p w14:paraId="30E565D7" w14:textId="77777777" w:rsidR="00CA6E96" w:rsidRPr="00884E5D" w:rsidRDefault="00CA6E96" w:rsidP="00111DB5">
            <w:pPr>
              <w:pStyle w:val="Tabletext"/>
            </w:pPr>
            <w:r w:rsidRPr="00884E5D">
              <w:t xml:space="preserve">I am drinking plenty of water and eating regularly to </w:t>
            </w:r>
            <w:r w:rsidRPr="00884E5D">
              <w:rPr>
                <w:b/>
                <w:bCs/>
              </w:rPr>
              <w:t>stay fuelled and hydrated.</w:t>
            </w:r>
          </w:p>
        </w:tc>
        <w:tc>
          <w:tcPr>
            <w:tcW w:w="806" w:type="pct"/>
            <w:vAlign w:val="center"/>
          </w:tcPr>
          <w:p w14:paraId="6B80C4D1" w14:textId="77777777" w:rsidR="00CA6E96" w:rsidRPr="00884E5D" w:rsidRDefault="00000000" w:rsidP="00111DB5">
            <w:pPr>
              <w:pStyle w:val="Tabletext"/>
              <w:jc w:val="center"/>
            </w:pPr>
            <w:sdt>
              <w:sdtPr>
                <w:alias w:val="Done: I am drinking plenty of water and eating regularly to stay fuel…"/>
                <w:tag w:val="checklist"/>
                <w:id w:val="967634252"/>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E1E4662" w14:textId="77777777" w:rsidTr="00111DB5">
        <w:trPr>
          <w:cantSplit/>
          <w:trHeight w:val="567"/>
        </w:trPr>
        <w:tc>
          <w:tcPr>
            <w:tcW w:w="4194" w:type="pct"/>
            <w:vAlign w:val="center"/>
          </w:tcPr>
          <w:p w14:paraId="3F489E39" w14:textId="77777777" w:rsidR="00CA6E96" w:rsidRPr="00884E5D" w:rsidRDefault="00CA6E96" w:rsidP="00111DB5">
            <w:pPr>
              <w:pStyle w:val="Tabletext"/>
            </w:pPr>
            <w:r w:rsidRPr="00884E5D">
              <w:t xml:space="preserve">I am irrigating crops to ensure the soil moisture profile is </w:t>
            </w:r>
            <w:proofErr w:type="gramStart"/>
            <w:r w:rsidRPr="00884E5D">
              <w:t>full</w:t>
            </w:r>
            <w:proofErr w:type="gramEnd"/>
            <w:r w:rsidRPr="00884E5D">
              <w:t xml:space="preserve"> and the </w:t>
            </w:r>
            <w:r w:rsidRPr="00884E5D">
              <w:rPr>
                <w:b/>
                <w:bCs/>
              </w:rPr>
              <w:t>crop/farm</w:t>
            </w:r>
            <w:r w:rsidRPr="00884E5D">
              <w:t xml:space="preserve"> area is </w:t>
            </w:r>
            <w:r w:rsidRPr="00884E5D">
              <w:rPr>
                <w:b/>
                <w:bCs/>
              </w:rPr>
              <w:t>moist.</w:t>
            </w:r>
          </w:p>
        </w:tc>
        <w:tc>
          <w:tcPr>
            <w:tcW w:w="806" w:type="pct"/>
            <w:vAlign w:val="center"/>
          </w:tcPr>
          <w:p w14:paraId="5FEACF44" w14:textId="77777777" w:rsidR="00CA6E96" w:rsidRPr="00884E5D" w:rsidRDefault="00000000" w:rsidP="00111DB5">
            <w:pPr>
              <w:pStyle w:val="Tabletext"/>
              <w:jc w:val="center"/>
            </w:pPr>
            <w:sdt>
              <w:sdtPr>
                <w:alias w:val="Done: I am irrigating crops to ensure the soil moisture profile is fu…"/>
                <w:tag w:val="checklist"/>
                <w:id w:val="195161766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3F96FF51" w14:textId="77777777" w:rsidTr="00111DB5">
        <w:trPr>
          <w:cantSplit/>
          <w:trHeight w:val="567"/>
        </w:trPr>
        <w:tc>
          <w:tcPr>
            <w:tcW w:w="4194" w:type="pct"/>
            <w:vAlign w:val="center"/>
          </w:tcPr>
          <w:p w14:paraId="7A7EFFE7" w14:textId="77777777" w:rsidR="00CA6E96" w:rsidRPr="00884E5D" w:rsidRDefault="00CA6E96" w:rsidP="00111DB5">
            <w:pPr>
              <w:pStyle w:val="Tabletext"/>
            </w:pPr>
            <w:r w:rsidRPr="00884E5D">
              <w:t xml:space="preserve">I have </w:t>
            </w:r>
            <w:r w:rsidRPr="00884E5D">
              <w:rPr>
                <w:b/>
                <w:bCs/>
              </w:rPr>
              <w:t>disconnected gas bottles</w:t>
            </w:r>
            <w:r w:rsidRPr="00884E5D">
              <w:t xml:space="preserve"> and secured fuels and agricultural chemicals.</w:t>
            </w:r>
          </w:p>
        </w:tc>
        <w:tc>
          <w:tcPr>
            <w:tcW w:w="806" w:type="pct"/>
            <w:vAlign w:val="center"/>
          </w:tcPr>
          <w:p w14:paraId="752C4D1B" w14:textId="77777777" w:rsidR="00CA6E96" w:rsidRPr="00884E5D" w:rsidRDefault="00000000" w:rsidP="00111DB5">
            <w:pPr>
              <w:pStyle w:val="Tabletext"/>
              <w:jc w:val="center"/>
            </w:pPr>
            <w:sdt>
              <w:sdtPr>
                <w:alias w:val="Done: I have disconnected gas bottles and secured fuels and agricultu…"/>
                <w:tag w:val="checklist"/>
                <w:id w:val="44011074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9224724" w14:textId="77777777" w:rsidTr="00111DB5">
        <w:trPr>
          <w:cantSplit/>
          <w:trHeight w:val="567"/>
        </w:trPr>
        <w:tc>
          <w:tcPr>
            <w:tcW w:w="4194" w:type="pct"/>
            <w:vAlign w:val="center"/>
          </w:tcPr>
          <w:p w14:paraId="1ECD9FAB" w14:textId="77777777" w:rsidR="00CA6E96" w:rsidRPr="00884E5D" w:rsidRDefault="00CA6E96" w:rsidP="00111DB5">
            <w:pPr>
              <w:pStyle w:val="Tabletext"/>
            </w:pPr>
            <w:r w:rsidRPr="00884E5D">
              <w:t xml:space="preserve">I will make sure everyone is wearing </w:t>
            </w:r>
            <w:r w:rsidRPr="00884E5D">
              <w:rPr>
                <w:b/>
                <w:bCs/>
              </w:rPr>
              <w:t>protective clothing</w:t>
            </w:r>
            <w:r w:rsidRPr="00884E5D">
              <w:t xml:space="preserve"> – long pants, long-sleeved shirts and sturdy shoes such as leather boots (not sandals or runners). Clothes should be loose fitting and made from </w:t>
            </w:r>
            <w:r w:rsidRPr="00884E5D">
              <w:rPr>
                <w:b/>
                <w:bCs/>
              </w:rPr>
              <w:t>natural fibres</w:t>
            </w:r>
            <w:r w:rsidRPr="00884E5D">
              <w:t xml:space="preserve"> like pure wool, heavy cotton drill or denim. Do not wear synthetics or elasticised fabrics.</w:t>
            </w:r>
          </w:p>
        </w:tc>
        <w:tc>
          <w:tcPr>
            <w:tcW w:w="806" w:type="pct"/>
            <w:vAlign w:val="center"/>
          </w:tcPr>
          <w:p w14:paraId="51732369" w14:textId="77777777" w:rsidR="00CA6E96" w:rsidRPr="00884E5D" w:rsidRDefault="00000000" w:rsidP="00111DB5">
            <w:pPr>
              <w:pStyle w:val="Tabletext"/>
              <w:jc w:val="center"/>
            </w:pPr>
            <w:sdt>
              <w:sdtPr>
                <w:alias w:val="Done: I will make sure everyone is wearing protective clothing – long…"/>
                <w:tag w:val="checklist"/>
                <w:id w:val="87936630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52712CB5" w14:textId="77777777" w:rsidTr="00111DB5">
        <w:trPr>
          <w:cantSplit/>
          <w:trHeight w:val="567"/>
        </w:trPr>
        <w:tc>
          <w:tcPr>
            <w:tcW w:w="4194" w:type="pct"/>
            <w:vAlign w:val="center"/>
          </w:tcPr>
          <w:p w14:paraId="430FFB4E" w14:textId="77777777" w:rsidR="00CA6E96" w:rsidRPr="00884E5D" w:rsidRDefault="00CA6E96" w:rsidP="00111DB5">
            <w:pPr>
              <w:pStyle w:val="Tabletext"/>
            </w:pPr>
            <w:r w:rsidRPr="00884E5D">
              <w:t xml:space="preserve">I have relocated </w:t>
            </w:r>
            <w:r w:rsidRPr="00884E5D">
              <w:rPr>
                <w:b/>
                <w:bCs/>
              </w:rPr>
              <w:t>tractors, harvesters, equipment, fuel supplies</w:t>
            </w:r>
            <w:r w:rsidRPr="00884E5D">
              <w:t xml:space="preserve"> to cultivated or cleared paddock areas.</w:t>
            </w:r>
          </w:p>
        </w:tc>
        <w:tc>
          <w:tcPr>
            <w:tcW w:w="806" w:type="pct"/>
            <w:vAlign w:val="center"/>
          </w:tcPr>
          <w:p w14:paraId="5728C743" w14:textId="77777777" w:rsidR="00CA6E96" w:rsidRPr="00884E5D" w:rsidRDefault="00000000" w:rsidP="00111DB5">
            <w:pPr>
              <w:pStyle w:val="Tabletext"/>
              <w:jc w:val="center"/>
            </w:pPr>
            <w:sdt>
              <w:sdtPr>
                <w:alias w:val="Done: I have relocated tractors, harvesters, equipment, fuel supplies…"/>
                <w:tag w:val="checklist"/>
                <w:id w:val="906281781"/>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7D52C0CE" w14:textId="77777777" w:rsidTr="00111DB5">
        <w:trPr>
          <w:cantSplit/>
          <w:trHeight w:val="567"/>
        </w:trPr>
        <w:tc>
          <w:tcPr>
            <w:tcW w:w="4194" w:type="pct"/>
            <w:vAlign w:val="center"/>
          </w:tcPr>
          <w:p w14:paraId="5ACCEDA6" w14:textId="77777777" w:rsidR="00CA6E96" w:rsidRPr="00884E5D" w:rsidRDefault="00CA6E96" w:rsidP="00111DB5">
            <w:pPr>
              <w:pStyle w:val="Tabletext"/>
            </w:pPr>
            <w:r w:rsidRPr="00884E5D">
              <w:t xml:space="preserve">I have </w:t>
            </w:r>
            <w:r w:rsidRPr="00884E5D">
              <w:rPr>
                <w:b/>
                <w:bCs/>
              </w:rPr>
              <w:t>tools</w:t>
            </w:r>
            <w:r w:rsidRPr="00884E5D">
              <w:t xml:space="preserve"> (pliers, bolt cutters, battery operated angle grinder etc.) in my vehicle for emergency opening of locked gates/fences.</w:t>
            </w:r>
          </w:p>
        </w:tc>
        <w:tc>
          <w:tcPr>
            <w:tcW w:w="806" w:type="pct"/>
            <w:vAlign w:val="center"/>
          </w:tcPr>
          <w:p w14:paraId="02C5E79A" w14:textId="77777777" w:rsidR="00CA6E96" w:rsidRPr="00884E5D" w:rsidRDefault="00000000" w:rsidP="00111DB5">
            <w:pPr>
              <w:pStyle w:val="Tabletext"/>
              <w:jc w:val="center"/>
            </w:pPr>
            <w:sdt>
              <w:sdtPr>
                <w:alias w:val="Done: I have tools (pliers, bolt cutters, battery operated angle grin…"/>
                <w:tag w:val="checklist"/>
                <w:id w:val="1261638767"/>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7FDED710" w14:textId="77777777" w:rsidTr="00111DB5">
        <w:trPr>
          <w:cantSplit/>
          <w:trHeight w:val="567"/>
        </w:trPr>
        <w:tc>
          <w:tcPr>
            <w:tcW w:w="4194" w:type="pct"/>
            <w:vAlign w:val="center"/>
          </w:tcPr>
          <w:p w14:paraId="6ABB9213" w14:textId="77777777" w:rsidR="00CA6E96" w:rsidRPr="00884E5D" w:rsidRDefault="00CA6E96" w:rsidP="00111DB5">
            <w:pPr>
              <w:pStyle w:val="Tabletext"/>
            </w:pPr>
            <w:r w:rsidRPr="00884E5D">
              <w:t xml:space="preserve">I have </w:t>
            </w:r>
            <w:r w:rsidRPr="00884E5D">
              <w:rPr>
                <w:b/>
                <w:bCs/>
              </w:rPr>
              <w:t>moved furniture and curtains</w:t>
            </w:r>
            <w:r w:rsidRPr="00884E5D">
              <w:t xml:space="preserve"> away from walls in my home, office and farm buildings.</w:t>
            </w:r>
          </w:p>
        </w:tc>
        <w:tc>
          <w:tcPr>
            <w:tcW w:w="806" w:type="pct"/>
            <w:vAlign w:val="center"/>
          </w:tcPr>
          <w:p w14:paraId="38DFE19B" w14:textId="77777777" w:rsidR="00CA6E96" w:rsidRPr="00884E5D" w:rsidRDefault="00000000" w:rsidP="00111DB5">
            <w:pPr>
              <w:pStyle w:val="Tabletext"/>
              <w:jc w:val="center"/>
            </w:pPr>
            <w:sdt>
              <w:sdtPr>
                <w:alias w:val="Done: I have moved furniture and curtains away from walls in my home,…"/>
                <w:tag w:val="checklist"/>
                <w:id w:val="239060441"/>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17CEA13C" w14:textId="77777777" w:rsidTr="00111DB5">
        <w:trPr>
          <w:cantSplit/>
          <w:trHeight w:val="567"/>
        </w:trPr>
        <w:tc>
          <w:tcPr>
            <w:tcW w:w="4194" w:type="pct"/>
            <w:vAlign w:val="center"/>
          </w:tcPr>
          <w:p w14:paraId="22ED8643" w14:textId="77777777" w:rsidR="00CA6E96" w:rsidRPr="00884E5D" w:rsidRDefault="00CA6E96" w:rsidP="00111DB5">
            <w:pPr>
              <w:pStyle w:val="Tabletext"/>
            </w:pPr>
            <w:r w:rsidRPr="00884E5D">
              <w:t>I have been through my emergency plan and evacuation strategy.</w:t>
            </w:r>
          </w:p>
        </w:tc>
        <w:tc>
          <w:tcPr>
            <w:tcW w:w="806" w:type="pct"/>
            <w:vAlign w:val="center"/>
          </w:tcPr>
          <w:p w14:paraId="0D447F27" w14:textId="77777777" w:rsidR="00CA6E96" w:rsidRPr="00884E5D" w:rsidRDefault="00000000" w:rsidP="00111DB5">
            <w:pPr>
              <w:pStyle w:val="Tabletext"/>
              <w:jc w:val="center"/>
            </w:pPr>
            <w:sdt>
              <w:sdtPr>
                <w:alias w:val="Done: I have been through my emergency plan and evacuation strategy."/>
                <w:tag w:val="checklist"/>
                <w:id w:val="1936005164"/>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254A7888" w14:textId="77777777" w:rsidTr="00111DB5">
        <w:trPr>
          <w:cantSplit/>
          <w:trHeight w:val="567"/>
        </w:trPr>
        <w:tc>
          <w:tcPr>
            <w:tcW w:w="4194" w:type="pct"/>
            <w:vAlign w:val="center"/>
          </w:tcPr>
          <w:p w14:paraId="6D0C38C3" w14:textId="77777777" w:rsidR="00CA6E96" w:rsidRPr="00884E5D" w:rsidRDefault="00CA6E96" w:rsidP="00111DB5">
            <w:pPr>
              <w:pStyle w:val="Tabletext"/>
            </w:pPr>
            <w:r w:rsidRPr="00884E5D">
              <w:lastRenderedPageBreak/>
              <w:t xml:space="preserve">I have reviewed my </w:t>
            </w:r>
            <w:r w:rsidRPr="00884E5D">
              <w:rPr>
                <w:b/>
                <w:bCs/>
              </w:rPr>
              <w:t>evacuation route</w:t>
            </w:r>
            <w:r w:rsidRPr="00884E5D">
              <w:t>, using current warnings being issued and have identified an alternative route if needed.</w:t>
            </w:r>
          </w:p>
        </w:tc>
        <w:tc>
          <w:tcPr>
            <w:tcW w:w="806" w:type="pct"/>
            <w:vAlign w:val="center"/>
          </w:tcPr>
          <w:p w14:paraId="08EA7300" w14:textId="77777777" w:rsidR="00CA6E96" w:rsidRPr="00884E5D" w:rsidRDefault="00000000" w:rsidP="00111DB5">
            <w:pPr>
              <w:pStyle w:val="Tabletext"/>
              <w:jc w:val="center"/>
            </w:pPr>
            <w:sdt>
              <w:sdtPr>
                <w:alias w:val="Done: I have reviewed my evacuation route, using current warnings bei…"/>
                <w:tag w:val="checklist"/>
                <w:id w:val="147858365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151ECAB7" w14:textId="77777777" w:rsidTr="00111DB5">
        <w:trPr>
          <w:cantSplit/>
          <w:trHeight w:val="567"/>
        </w:trPr>
        <w:tc>
          <w:tcPr>
            <w:tcW w:w="4194" w:type="pct"/>
            <w:vAlign w:val="center"/>
          </w:tcPr>
          <w:p w14:paraId="34FEAF5B" w14:textId="77777777" w:rsidR="00CA6E96" w:rsidRPr="00884E5D" w:rsidRDefault="00CA6E96" w:rsidP="00111DB5">
            <w:pPr>
              <w:pStyle w:val="Tabletext"/>
            </w:pPr>
            <w:r w:rsidRPr="00884E5D">
              <w:t xml:space="preserve">I keep my </w:t>
            </w:r>
            <w:r w:rsidRPr="00884E5D">
              <w:rPr>
                <w:b/>
                <w:bCs/>
              </w:rPr>
              <w:t>key contacts</w:t>
            </w:r>
            <w:r w:rsidRPr="00884E5D">
              <w:t xml:space="preserve"> updated to avoid worry and unnecessarily being listed as a ‘missing person’.</w:t>
            </w:r>
          </w:p>
        </w:tc>
        <w:tc>
          <w:tcPr>
            <w:tcW w:w="806" w:type="pct"/>
            <w:vAlign w:val="center"/>
          </w:tcPr>
          <w:p w14:paraId="299A0782" w14:textId="77777777" w:rsidR="00CA6E96" w:rsidRPr="00884E5D" w:rsidRDefault="00000000" w:rsidP="00111DB5">
            <w:pPr>
              <w:pStyle w:val="Tabletext"/>
              <w:jc w:val="center"/>
            </w:pPr>
            <w:sdt>
              <w:sdtPr>
                <w:alias w:val="Done: I keep my key contacts updated to avoid worry and unnecessarily…"/>
                <w:tag w:val="checklist"/>
                <w:id w:val="98527170"/>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2CE29A25" w14:textId="77777777" w:rsidTr="00111DB5">
        <w:trPr>
          <w:cantSplit/>
          <w:trHeight w:val="567"/>
        </w:trPr>
        <w:tc>
          <w:tcPr>
            <w:tcW w:w="4194" w:type="pct"/>
            <w:vAlign w:val="center"/>
          </w:tcPr>
          <w:p w14:paraId="595382B4" w14:textId="77777777" w:rsidR="00CA6E96" w:rsidRPr="00884E5D" w:rsidRDefault="00CA6E96" w:rsidP="00111DB5">
            <w:pPr>
              <w:pStyle w:val="Tabletext"/>
            </w:pPr>
            <w:r w:rsidRPr="00884E5D">
              <w:t xml:space="preserve">We have a process in place for any </w:t>
            </w:r>
            <w:r w:rsidRPr="00884E5D">
              <w:rPr>
                <w:b/>
                <w:bCs/>
              </w:rPr>
              <w:t>staff</w:t>
            </w:r>
            <w:r w:rsidRPr="00884E5D">
              <w:t xml:space="preserve"> who remain </w:t>
            </w:r>
            <w:r w:rsidRPr="00884E5D">
              <w:rPr>
                <w:b/>
                <w:bCs/>
              </w:rPr>
              <w:t>on-site</w:t>
            </w:r>
            <w:r w:rsidRPr="00884E5D">
              <w:t>, and they are aware of the bushfire plan.</w:t>
            </w:r>
          </w:p>
        </w:tc>
        <w:tc>
          <w:tcPr>
            <w:tcW w:w="806" w:type="pct"/>
            <w:vAlign w:val="center"/>
          </w:tcPr>
          <w:p w14:paraId="73CA2461" w14:textId="77777777" w:rsidR="00CA6E96" w:rsidRPr="00884E5D" w:rsidRDefault="00000000" w:rsidP="00111DB5">
            <w:pPr>
              <w:pStyle w:val="Tabletext"/>
              <w:jc w:val="center"/>
            </w:pPr>
            <w:sdt>
              <w:sdtPr>
                <w:alias w:val="Done: We have a process in place for any staff who remain on-site, an…"/>
                <w:tag w:val="checklist"/>
                <w:id w:val="169093877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2EE637C7" w14:textId="77777777" w:rsidTr="00111DB5">
        <w:trPr>
          <w:cantSplit/>
          <w:trHeight w:val="567"/>
        </w:trPr>
        <w:tc>
          <w:tcPr>
            <w:tcW w:w="4194" w:type="pct"/>
            <w:vAlign w:val="center"/>
          </w:tcPr>
          <w:p w14:paraId="0C404F7E" w14:textId="77777777" w:rsidR="00CA6E96" w:rsidRPr="00884E5D" w:rsidRDefault="00CA6E96" w:rsidP="00111DB5">
            <w:pPr>
              <w:pStyle w:val="Tabletext"/>
            </w:pPr>
            <w:r w:rsidRPr="00884E5D">
              <w:t xml:space="preserve">Leave the front or access </w:t>
            </w:r>
            <w:r w:rsidRPr="00884E5D">
              <w:rPr>
                <w:b/>
                <w:bCs/>
              </w:rPr>
              <w:t>gate open.</w:t>
            </w:r>
          </w:p>
        </w:tc>
        <w:tc>
          <w:tcPr>
            <w:tcW w:w="806" w:type="pct"/>
            <w:vAlign w:val="center"/>
          </w:tcPr>
          <w:p w14:paraId="1A364448" w14:textId="77777777" w:rsidR="00CA6E96" w:rsidRPr="00884E5D" w:rsidRDefault="00000000" w:rsidP="00111DB5">
            <w:pPr>
              <w:pStyle w:val="Tabletext"/>
              <w:jc w:val="center"/>
            </w:pPr>
            <w:sdt>
              <w:sdtPr>
                <w:alias w:val="Done: Leave the front or access gate open."/>
                <w:tag w:val="checklist"/>
                <w:id w:val="30576039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bl>
    <w:p w14:paraId="0F6F88CC" w14:textId="77777777" w:rsidR="00CE5222" w:rsidRPr="00884E5D" w:rsidRDefault="00CE5222">
      <w:pPr>
        <w:pStyle w:val="Heading1"/>
        <w:pageBreakBefore/>
      </w:pPr>
      <w:bookmarkStart w:id="8" w:name="_Ref242957218"/>
      <w:bookmarkStart w:id="9" w:name="_Toc242957971"/>
      <w:r w:rsidRPr="00884E5D">
        <w:lastRenderedPageBreak/>
        <w:t>Emergency kit checklist</w:t>
      </w:r>
      <w:bookmarkEnd w:id="8"/>
      <w:bookmarkEnd w:id="9"/>
    </w:p>
    <w:p w14:paraId="6B721B81" w14:textId="06209597" w:rsidR="00111DB5" w:rsidRPr="00884E5D" w:rsidRDefault="00111DB5">
      <w:pPr>
        <w:pStyle w:val="BodyText"/>
      </w:pPr>
      <w:r w:rsidRPr="00884E5D">
        <w:t>Prepare an emergency kit for your home and your office.</w:t>
      </w:r>
    </w:p>
    <w:p w14:paraId="13960B44" w14:textId="77777777" w:rsidR="00111DB5" w:rsidRPr="00884E5D" w:rsidRDefault="00111DB5">
      <w:pPr>
        <w:pStyle w:val="Heading2"/>
      </w:pPr>
      <w:r w:rsidRPr="00884E5D">
        <w:t>Home</w:t>
      </w:r>
    </w:p>
    <w:p w14:paraId="7E3AFCA7" w14:textId="5741CDA5" w:rsidR="00111DB5" w:rsidRPr="00884E5D" w:rsidRDefault="00111DB5">
      <w:pPr>
        <w:pStyle w:val="Caption"/>
        <w:keepNext/>
      </w:pPr>
      <w:r w:rsidRPr="00884E5D">
        <w:t xml:space="preserve">Table </w:t>
      </w:r>
      <w:r w:rsidRPr="00884E5D">
        <w:fldChar w:fldCharType="begin"/>
      </w:r>
      <w:r w:rsidRPr="00884E5D">
        <w:instrText xml:space="preserve"> SEQ Table \* ARABIC </w:instrText>
      </w:r>
      <w:r w:rsidRPr="00884E5D">
        <w:fldChar w:fldCharType="separate"/>
      </w:r>
      <w:r w:rsidR="008E6422">
        <w:rPr>
          <w:noProof/>
        </w:rPr>
        <w:t>14</w:t>
      </w:r>
      <w:r w:rsidRPr="00884E5D">
        <w:fldChar w:fldCharType="end"/>
      </w:r>
      <w:r w:rsidRPr="00884E5D">
        <w:t xml:space="preserve">: </w:t>
      </w:r>
      <w:r w:rsidRPr="00884E5D">
        <w:rPr>
          <w:b w:val="0"/>
        </w:rPr>
        <w:t>Home emergency kit checklist</w:t>
      </w:r>
    </w:p>
    <w:tbl>
      <w:tblPr>
        <w:tblStyle w:val="Style2"/>
        <w:tblW w:w="5000" w:type="pct"/>
        <w:tblCellMar>
          <w:top w:w="113" w:type="dxa"/>
        </w:tblCellMar>
        <w:tblLook w:val="0020" w:firstRow="1" w:lastRow="0" w:firstColumn="0" w:lastColumn="0" w:noHBand="0" w:noVBand="0"/>
        <w:tblCaption w:val="Home emergency kit checklist"/>
        <w:tblDescription w:val="Checklist of 26 items to pack in your home emergency kit. Each row has an item and a Done checkbox."/>
      </w:tblPr>
      <w:tblGrid>
        <w:gridCol w:w="8068"/>
        <w:gridCol w:w="1550"/>
      </w:tblGrid>
      <w:tr w:rsidR="00CA6E96" w:rsidRPr="00884E5D" w14:paraId="6BF325BB" w14:textId="77777777" w:rsidTr="00CE20E1">
        <w:trPr>
          <w:cnfStyle w:val="100000000000" w:firstRow="1" w:lastRow="0" w:firstColumn="0" w:lastColumn="0" w:oddVBand="0" w:evenVBand="0" w:oddHBand="0" w:evenHBand="0" w:firstRowFirstColumn="0" w:firstRowLastColumn="0" w:lastRowFirstColumn="0" w:lastRowLastColumn="0"/>
          <w:cantSplit/>
          <w:trHeight w:val="374"/>
          <w:tblHeader/>
        </w:trPr>
        <w:tc>
          <w:tcPr>
            <w:tcW w:w="4194" w:type="pct"/>
            <w:vAlign w:val="center"/>
          </w:tcPr>
          <w:p w14:paraId="568F0BD6" w14:textId="77777777" w:rsidR="00CA6E96" w:rsidRPr="00884E5D" w:rsidRDefault="00CA6E96">
            <w:pPr>
              <w:pStyle w:val="Tabletext"/>
            </w:pPr>
            <w:r w:rsidRPr="00884E5D">
              <w:t>Item</w:t>
            </w:r>
          </w:p>
        </w:tc>
        <w:tc>
          <w:tcPr>
            <w:tcW w:w="806" w:type="pct"/>
            <w:vAlign w:val="center"/>
          </w:tcPr>
          <w:p w14:paraId="48C5EBC8" w14:textId="77777777" w:rsidR="00CA6E96" w:rsidRPr="00884E5D" w:rsidRDefault="00CA6E96">
            <w:pPr>
              <w:pStyle w:val="Tabletext"/>
              <w:jc w:val="center"/>
            </w:pPr>
            <w:r w:rsidRPr="00884E5D">
              <w:t>Done</w:t>
            </w:r>
          </w:p>
        </w:tc>
      </w:tr>
      <w:tr w:rsidR="00CA6E96" w:rsidRPr="00884E5D" w14:paraId="2A7B1B1E" w14:textId="77777777" w:rsidTr="00CE20E1">
        <w:trPr>
          <w:cantSplit/>
          <w:trHeight w:val="500"/>
        </w:trPr>
        <w:tc>
          <w:tcPr>
            <w:tcW w:w="4194" w:type="pct"/>
            <w:vAlign w:val="center"/>
          </w:tcPr>
          <w:p w14:paraId="69FB5B1C" w14:textId="77777777" w:rsidR="00CA6E96" w:rsidRPr="00884E5D" w:rsidRDefault="00CA6E96">
            <w:pPr>
              <w:pStyle w:val="Tabletext"/>
            </w:pPr>
            <w:r w:rsidRPr="00884E5D">
              <w:t>First Aid kit</w:t>
            </w:r>
          </w:p>
        </w:tc>
        <w:tc>
          <w:tcPr>
            <w:tcW w:w="806" w:type="pct"/>
            <w:vAlign w:val="center"/>
          </w:tcPr>
          <w:p w14:paraId="6AE33BD4" w14:textId="77777777" w:rsidR="00CA6E96" w:rsidRPr="00884E5D" w:rsidRDefault="00000000">
            <w:pPr>
              <w:pStyle w:val="Tabletext"/>
              <w:jc w:val="center"/>
            </w:pPr>
            <w:sdt>
              <w:sdtPr>
                <w:alias w:val="Done: First Aid kit"/>
                <w:tag w:val="checklist"/>
                <w:id w:val="729426492"/>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4AC0CC4" w14:textId="77777777" w:rsidTr="00CE20E1">
        <w:trPr>
          <w:cantSplit/>
          <w:trHeight w:val="500"/>
        </w:trPr>
        <w:tc>
          <w:tcPr>
            <w:tcW w:w="4194" w:type="pct"/>
            <w:vAlign w:val="center"/>
          </w:tcPr>
          <w:p w14:paraId="4FCC2557" w14:textId="77777777" w:rsidR="00CA6E96" w:rsidRPr="00884E5D" w:rsidRDefault="00CA6E96">
            <w:pPr>
              <w:pStyle w:val="Tabletext"/>
            </w:pPr>
            <w:r w:rsidRPr="00884E5D">
              <w:t>Toilet paper</w:t>
            </w:r>
          </w:p>
        </w:tc>
        <w:tc>
          <w:tcPr>
            <w:tcW w:w="806" w:type="pct"/>
            <w:vAlign w:val="center"/>
          </w:tcPr>
          <w:p w14:paraId="65C15378" w14:textId="77777777" w:rsidR="00CA6E96" w:rsidRPr="00884E5D" w:rsidRDefault="00000000">
            <w:pPr>
              <w:pStyle w:val="Tabletext"/>
              <w:jc w:val="center"/>
            </w:pPr>
            <w:sdt>
              <w:sdtPr>
                <w:alias w:val="Done: Toilet paper"/>
                <w:tag w:val="checklist"/>
                <w:id w:val="59118980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1D392DF9" w14:textId="77777777" w:rsidTr="00CE20E1">
        <w:trPr>
          <w:cantSplit/>
          <w:trHeight w:val="500"/>
        </w:trPr>
        <w:tc>
          <w:tcPr>
            <w:tcW w:w="4194" w:type="pct"/>
            <w:vAlign w:val="center"/>
          </w:tcPr>
          <w:p w14:paraId="1772A3CE" w14:textId="77777777" w:rsidR="00CA6E96" w:rsidRPr="00884E5D" w:rsidRDefault="00CA6E96">
            <w:pPr>
              <w:pStyle w:val="Tabletext"/>
            </w:pPr>
            <w:r w:rsidRPr="00884E5D">
              <w:t>Soap</w:t>
            </w:r>
          </w:p>
        </w:tc>
        <w:tc>
          <w:tcPr>
            <w:tcW w:w="806" w:type="pct"/>
            <w:vAlign w:val="center"/>
          </w:tcPr>
          <w:p w14:paraId="2402DF31" w14:textId="77777777" w:rsidR="00CA6E96" w:rsidRPr="00884E5D" w:rsidRDefault="00000000">
            <w:pPr>
              <w:pStyle w:val="Tabletext"/>
              <w:jc w:val="center"/>
            </w:pPr>
            <w:sdt>
              <w:sdtPr>
                <w:alias w:val="Done: Soap"/>
                <w:tag w:val="checklist"/>
                <w:id w:val="773498228"/>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070F80C3" w14:textId="77777777" w:rsidTr="00CE20E1">
        <w:trPr>
          <w:cantSplit/>
          <w:trHeight w:val="500"/>
        </w:trPr>
        <w:tc>
          <w:tcPr>
            <w:tcW w:w="4194" w:type="pct"/>
            <w:vAlign w:val="center"/>
          </w:tcPr>
          <w:p w14:paraId="35A574C3" w14:textId="77777777" w:rsidR="00CA6E96" w:rsidRPr="00884E5D" w:rsidRDefault="00CA6E96">
            <w:pPr>
              <w:pStyle w:val="Tabletext"/>
            </w:pPr>
            <w:r w:rsidRPr="00884E5D">
              <w:t>Camera</w:t>
            </w:r>
          </w:p>
        </w:tc>
        <w:tc>
          <w:tcPr>
            <w:tcW w:w="806" w:type="pct"/>
            <w:vAlign w:val="center"/>
          </w:tcPr>
          <w:p w14:paraId="277D255F" w14:textId="77777777" w:rsidR="00CA6E96" w:rsidRPr="00884E5D" w:rsidRDefault="00000000">
            <w:pPr>
              <w:pStyle w:val="Tabletext"/>
              <w:jc w:val="center"/>
            </w:pPr>
            <w:sdt>
              <w:sdtPr>
                <w:alias w:val="Done: Camera"/>
                <w:tag w:val="checklist"/>
                <w:id w:val="164433769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02B9E97" w14:textId="77777777" w:rsidTr="00CE20E1">
        <w:trPr>
          <w:cantSplit/>
          <w:trHeight w:val="500"/>
        </w:trPr>
        <w:tc>
          <w:tcPr>
            <w:tcW w:w="4194" w:type="pct"/>
            <w:vAlign w:val="center"/>
          </w:tcPr>
          <w:p w14:paraId="78CB64BF" w14:textId="77777777" w:rsidR="00CA6E96" w:rsidRPr="00884E5D" w:rsidRDefault="00CA6E96">
            <w:pPr>
              <w:pStyle w:val="Tabletext"/>
            </w:pPr>
            <w:r w:rsidRPr="00884E5D">
              <w:t>Duct tape</w:t>
            </w:r>
          </w:p>
        </w:tc>
        <w:tc>
          <w:tcPr>
            <w:tcW w:w="806" w:type="pct"/>
            <w:vAlign w:val="center"/>
          </w:tcPr>
          <w:p w14:paraId="2DE4DE29" w14:textId="77777777" w:rsidR="00CA6E96" w:rsidRPr="00884E5D" w:rsidRDefault="00000000">
            <w:pPr>
              <w:pStyle w:val="Tabletext"/>
              <w:jc w:val="center"/>
            </w:pPr>
            <w:sdt>
              <w:sdtPr>
                <w:alias w:val="Done: Duct tape"/>
                <w:tag w:val="checklist"/>
                <w:id w:val="218070638"/>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383CA2A5" w14:textId="77777777" w:rsidTr="00CE20E1">
        <w:trPr>
          <w:cantSplit/>
          <w:trHeight w:val="500"/>
        </w:trPr>
        <w:tc>
          <w:tcPr>
            <w:tcW w:w="4194" w:type="pct"/>
            <w:vAlign w:val="center"/>
          </w:tcPr>
          <w:p w14:paraId="646FDC92" w14:textId="77777777" w:rsidR="00CA6E96" w:rsidRPr="00884E5D" w:rsidRDefault="00CA6E96">
            <w:pPr>
              <w:pStyle w:val="Tabletext"/>
            </w:pPr>
            <w:r w:rsidRPr="00884E5D">
              <w:t>Knife</w:t>
            </w:r>
          </w:p>
        </w:tc>
        <w:tc>
          <w:tcPr>
            <w:tcW w:w="806" w:type="pct"/>
            <w:vAlign w:val="center"/>
          </w:tcPr>
          <w:p w14:paraId="326DC573" w14:textId="77777777" w:rsidR="00CA6E96" w:rsidRPr="00884E5D" w:rsidRDefault="00000000">
            <w:pPr>
              <w:pStyle w:val="Tabletext"/>
              <w:jc w:val="center"/>
            </w:pPr>
            <w:sdt>
              <w:sdtPr>
                <w:alias w:val="Done: Knife"/>
                <w:tag w:val="checklist"/>
                <w:id w:val="801545202"/>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5EF551F0" w14:textId="77777777" w:rsidTr="00CE20E1">
        <w:trPr>
          <w:cantSplit/>
          <w:trHeight w:val="500"/>
        </w:trPr>
        <w:tc>
          <w:tcPr>
            <w:tcW w:w="4194" w:type="pct"/>
            <w:vAlign w:val="center"/>
          </w:tcPr>
          <w:p w14:paraId="093873EE" w14:textId="77777777" w:rsidR="00CA6E96" w:rsidRPr="00884E5D" w:rsidRDefault="00CA6E96">
            <w:pPr>
              <w:pStyle w:val="Tabletext"/>
            </w:pPr>
            <w:r w:rsidRPr="00884E5D">
              <w:t>Garbage bags</w:t>
            </w:r>
          </w:p>
        </w:tc>
        <w:tc>
          <w:tcPr>
            <w:tcW w:w="806" w:type="pct"/>
            <w:vAlign w:val="center"/>
          </w:tcPr>
          <w:p w14:paraId="55C418B9" w14:textId="77777777" w:rsidR="00CA6E96" w:rsidRPr="00884E5D" w:rsidRDefault="00000000">
            <w:pPr>
              <w:pStyle w:val="Tabletext"/>
              <w:jc w:val="center"/>
            </w:pPr>
            <w:sdt>
              <w:sdtPr>
                <w:alias w:val="Done: Garbage bags"/>
                <w:tag w:val="checklist"/>
                <w:id w:val="1460702758"/>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6DE9E57D" w14:textId="77777777" w:rsidTr="00CE20E1">
        <w:trPr>
          <w:cantSplit/>
          <w:trHeight w:val="500"/>
        </w:trPr>
        <w:tc>
          <w:tcPr>
            <w:tcW w:w="4194" w:type="pct"/>
            <w:vAlign w:val="center"/>
          </w:tcPr>
          <w:p w14:paraId="04555123" w14:textId="77777777" w:rsidR="00CA6E96" w:rsidRPr="00884E5D" w:rsidRDefault="00CA6E96">
            <w:pPr>
              <w:pStyle w:val="Tabletext"/>
            </w:pPr>
            <w:r w:rsidRPr="00884E5D">
              <w:t>Spare keys</w:t>
            </w:r>
          </w:p>
        </w:tc>
        <w:tc>
          <w:tcPr>
            <w:tcW w:w="806" w:type="pct"/>
            <w:vAlign w:val="center"/>
          </w:tcPr>
          <w:p w14:paraId="5816633C" w14:textId="77777777" w:rsidR="00CA6E96" w:rsidRPr="00884E5D" w:rsidRDefault="00000000">
            <w:pPr>
              <w:pStyle w:val="Tabletext"/>
              <w:jc w:val="center"/>
            </w:pPr>
            <w:sdt>
              <w:sdtPr>
                <w:alias w:val="Done: Spare keys"/>
                <w:tag w:val="checklist"/>
                <w:id w:val="1144692072"/>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07750A80" w14:textId="77777777" w:rsidTr="00CE20E1">
        <w:trPr>
          <w:cantSplit/>
          <w:trHeight w:val="500"/>
        </w:trPr>
        <w:tc>
          <w:tcPr>
            <w:tcW w:w="4194" w:type="pct"/>
            <w:vAlign w:val="center"/>
          </w:tcPr>
          <w:p w14:paraId="4115CD71" w14:textId="77777777" w:rsidR="00CA6E96" w:rsidRPr="00884E5D" w:rsidRDefault="00CA6E96">
            <w:pPr>
              <w:pStyle w:val="Tabletext"/>
            </w:pPr>
            <w:r w:rsidRPr="00884E5D">
              <w:t>Cash</w:t>
            </w:r>
          </w:p>
        </w:tc>
        <w:tc>
          <w:tcPr>
            <w:tcW w:w="806" w:type="pct"/>
            <w:vAlign w:val="center"/>
          </w:tcPr>
          <w:p w14:paraId="7C774A94" w14:textId="77777777" w:rsidR="00CA6E96" w:rsidRPr="00884E5D" w:rsidRDefault="00000000">
            <w:pPr>
              <w:pStyle w:val="Tabletext"/>
              <w:jc w:val="center"/>
            </w:pPr>
            <w:sdt>
              <w:sdtPr>
                <w:alias w:val="Done: Cash"/>
                <w:tag w:val="checklist"/>
                <w:id w:val="652126417"/>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8956CA4" w14:textId="77777777" w:rsidTr="00CE20E1">
        <w:trPr>
          <w:cantSplit/>
          <w:trHeight w:val="500"/>
        </w:trPr>
        <w:tc>
          <w:tcPr>
            <w:tcW w:w="4194" w:type="pct"/>
            <w:vAlign w:val="center"/>
          </w:tcPr>
          <w:p w14:paraId="30209835" w14:textId="77777777" w:rsidR="00CA6E96" w:rsidRPr="00884E5D" w:rsidRDefault="00CA6E96">
            <w:pPr>
              <w:pStyle w:val="Tabletext"/>
            </w:pPr>
            <w:r w:rsidRPr="00884E5D">
              <w:t>Fire blankets (wool)</w:t>
            </w:r>
          </w:p>
        </w:tc>
        <w:tc>
          <w:tcPr>
            <w:tcW w:w="806" w:type="pct"/>
            <w:vAlign w:val="center"/>
          </w:tcPr>
          <w:p w14:paraId="6D7BFC92" w14:textId="77777777" w:rsidR="00CA6E96" w:rsidRPr="00884E5D" w:rsidRDefault="00000000">
            <w:pPr>
              <w:pStyle w:val="Tabletext"/>
              <w:jc w:val="center"/>
            </w:pPr>
            <w:sdt>
              <w:sdtPr>
                <w:alias w:val="Done: Fire blankets (wool)"/>
                <w:tag w:val="checklist"/>
                <w:id w:val="173776159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46EB614" w14:textId="77777777" w:rsidTr="00CE20E1">
        <w:trPr>
          <w:cantSplit/>
          <w:trHeight w:val="500"/>
        </w:trPr>
        <w:tc>
          <w:tcPr>
            <w:tcW w:w="4194" w:type="pct"/>
            <w:vAlign w:val="center"/>
          </w:tcPr>
          <w:p w14:paraId="2775B64E" w14:textId="77777777" w:rsidR="00CA6E96" w:rsidRPr="00884E5D" w:rsidRDefault="00CA6E96">
            <w:pPr>
              <w:pStyle w:val="Tabletext"/>
            </w:pPr>
            <w:r w:rsidRPr="00884E5D">
              <w:t>Sunscreen/insect repellent</w:t>
            </w:r>
          </w:p>
        </w:tc>
        <w:tc>
          <w:tcPr>
            <w:tcW w:w="806" w:type="pct"/>
            <w:vAlign w:val="center"/>
          </w:tcPr>
          <w:p w14:paraId="69DFA94C" w14:textId="77777777" w:rsidR="00CA6E96" w:rsidRPr="00884E5D" w:rsidRDefault="00000000">
            <w:pPr>
              <w:pStyle w:val="Tabletext"/>
              <w:jc w:val="center"/>
            </w:pPr>
            <w:sdt>
              <w:sdtPr>
                <w:alias w:val="Done: Sunscreen/insect repellent"/>
                <w:tag w:val="checklist"/>
                <w:id w:val="1944391219"/>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42354F9" w14:textId="77777777" w:rsidTr="00CE20E1">
        <w:trPr>
          <w:cantSplit/>
          <w:trHeight w:val="500"/>
        </w:trPr>
        <w:tc>
          <w:tcPr>
            <w:tcW w:w="4194" w:type="pct"/>
            <w:vAlign w:val="center"/>
          </w:tcPr>
          <w:p w14:paraId="664C0590" w14:textId="77777777" w:rsidR="00CA6E96" w:rsidRPr="00884E5D" w:rsidRDefault="00CA6E96">
            <w:pPr>
              <w:pStyle w:val="Tabletext"/>
            </w:pPr>
            <w:r w:rsidRPr="00884E5D">
              <w:t>Toys for children</w:t>
            </w:r>
          </w:p>
        </w:tc>
        <w:tc>
          <w:tcPr>
            <w:tcW w:w="806" w:type="pct"/>
            <w:vAlign w:val="center"/>
          </w:tcPr>
          <w:p w14:paraId="0D7E5F86" w14:textId="77777777" w:rsidR="00CA6E96" w:rsidRPr="00884E5D" w:rsidRDefault="00000000">
            <w:pPr>
              <w:pStyle w:val="Tabletext"/>
              <w:jc w:val="center"/>
            </w:pPr>
            <w:sdt>
              <w:sdtPr>
                <w:alias w:val="Done: Toys for children"/>
                <w:tag w:val="checklist"/>
                <w:id w:val="151651152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3F99FDF2" w14:textId="77777777" w:rsidTr="00CE20E1">
        <w:trPr>
          <w:cantSplit/>
          <w:trHeight w:val="500"/>
        </w:trPr>
        <w:tc>
          <w:tcPr>
            <w:tcW w:w="4194" w:type="pct"/>
            <w:vAlign w:val="center"/>
          </w:tcPr>
          <w:p w14:paraId="1A7F9E44" w14:textId="77777777" w:rsidR="00CA6E96" w:rsidRPr="00884E5D" w:rsidRDefault="00CA6E96">
            <w:pPr>
              <w:pStyle w:val="Tabletext"/>
            </w:pPr>
            <w:r w:rsidRPr="00884E5D">
              <w:t>Snacks and water</w:t>
            </w:r>
          </w:p>
        </w:tc>
        <w:tc>
          <w:tcPr>
            <w:tcW w:w="806" w:type="pct"/>
            <w:vAlign w:val="center"/>
          </w:tcPr>
          <w:p w14:paraId="2CE746F5" w14:textId="77777777" w:rsidR="00CA6E96" w:rsidRPr="00884E5D" w:rsidRDefault="00000000">
            <w:pPr>
              <w:pStyle w:val="Tabletext"/>
              <w:jc w:val="center"/>
            </w:pPr>
            <w:sdt>
              <w:sdtPr>
                <w:alias w:val="Done: Snacks and water"/>
                <w:tag w:val="checklist"/>
                <w:id w:val="850695862"/>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67BC3362" w14:textId="77777777" w:rsidTr="00CE20E1">
        <w:trPr>
          <w:cantSplit/>
          <w:trHeight w:val="500"/>
        </w:trPr>
        <w:tc>
          <w:tcPr>
            <w:tcW w:w="4194" w:type="pct"/>
            <w:vAlign w:val="center"/>
          </w:tcPr>
          <w:p w14:paraId="11AFF7B2" w14:textId="77777777" w:rsidR="00CA6E96" w:rsidRPr="00884E5D" w:rsidRDefault="00CA6E96">
            <w:pPr>
              <w:pStyle w:val="Tabletext"/>
            </w:pPr>
            <w:r w:rsidRPr="00884E5D">
              <w:t>Fuel in all vehicles and equipment</w:t>
            </w:r>
          </w:p>
        </w:tc>
        <w:tc>
          <w:tcPr>
            <w:tcW w:w="806" w:type="pct"/>
            <w:vAlign w:val="center"/>
          </w:tcPr>
          <w:p w14:paraId="26BE25C8" w14:textId="77777777" w:rsidR="00CA6E96" w:rsidRPr="00884E5D" w:rsidRDefault="00000000">
            <w:pPr>
              <w:pStyle w:val="Tabletext"/>
              <w:jc w:val="center"/>
            </w:pPr>
            <w:sdt>
              <w:sdtPr>
                <w:alias w:val="Done: Fuel in all vehicles and equipment"/>
                <w:tag w:val="checklist"/>
                <w:id w:val="1044713580"/>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22B697C" w14:textId="77777777" w:rsidTr="00CE20E1">
        <w:trPr>
          <w:cantSplit/>
          <w:trHeight w:val="500"/>
        </w:trPr>
        <w:tc>
          <w:tcPr>
            <w:tcW w:w="4194" w:type="pct"/>
            <w:vAlign w:val="center"/>
          </w:tcPr>
          <w:p w14:paraId="3A0C2C9D" w14:textId="77777777" w:rsidR="00CA6E96" w:rsidRPr="00884E5D" w:rsidRDefault="00CA6E96">
            <w:pPr>
              <w:pStyle w:val="Tabletext"/>
            </w:pPr>
            <w:r w:rsidRPr="00884E5D">
              <w:t>Warm clothing/spare clothing</w:t>
            </w:r>
          </w:p>
        </w:tc>
        <w:tc>
          <w:tcPr>
            <w:tcW w:w="806" w:type="pct"/>
            <w:vAlign w:val="center"/>
          </w:tcPr>
          <w:p w14:paraId="0018601A" w14:textId="77777777" w:rsidR="00CA6E96" w:rsidRPr="00884E5D" w:rsidRDefault="00000000">
            <w:pPr>
              <w:pStyle w:val="Tabletext"/>
              <w:jc w:val="center"/>
            </w:pPr>
            <w:sdt>
              <w:sdtPr>
                <w:alias w:val="Done: Warm clothing/spare clothing"/>
                <w:tag w:val="checklist"/>
                <w:id w:val="29622699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2CA596E7" w14:textId="77777777" w:rsidTr="00CE20E1">
        <w:trPr>
          <w:cantSplit/>
          <w:trHeight w:val="500"/>
        </w:trPr>
        <w:tc>
          <w:tcPr>
            <w:tcW w:w="4194" w:type="pct"/>
            <w:vAlign w:val="center"/>
          </w:tcPr>
          <w:p w14:paraId="167AA20D" w14:textId="77777777" w:rsidR="00CA6E96" w:rsidRPr="00884E5D" w:rsidRDefault="00CA6E96">
            <w:pPr>
              <w:pStyle w:val="Tabletext"/>
            </w:pPr>
            <w:r w:rsidRPr="00884E5D">
              <w:t>Copies of your insurance policies</w:t>
            </w:r>
          </w:p>
        </w:tc>
        <w:tc>
          <w:tcPr>
            <w:tcW w:w="806" w:type="pct"/>
            <w:vAlign w:val="center"/>
          </w:tcPr>
          <w:p w14:paraId="79A79254" w14:textId="77777777" w:rsidR="00CA6E96" w:rsidRPr="00884E5D" w:rsidRDefault="00000000">
            <w:pPr>
              <w:pStyle w:val="Tabletext"/>
              <w:jc w:val="center"/>
            </w:pPr>
            <w:sdt>
              <w:sdtPr>
                <w:alias w:val="Done: Copies of your insurance policies"/>
                <w:tag w:val="checklist"/>
                <w:id w:val="1936523812"/>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029414A3" w14:textId="77777777" w:rsidTr="00CE20E1">
        <w:trPr>
          <w:cantSplit/>
          <w:trHeight w:val="500"/>
        </w:trPr>
        <w:tc>
          <w:tcPr>
            <w:tcW w:w="4194" w:type="pct"/>
            <w:vAlign w:val="center"/>
          </w:tcPr>
          <w:p w14:paraId="679AF575" w14:textId="77777777" w:rsidR="00CA6E96" w:rsidRPr="00884E5D" w:rsidRDefault="00CA6E96">
            <w:pPr>
              <w:pStyle w:val="Tabletext"/>
            </w:pPr>
            <w:r w:rsidRPr="00884E5D">
              <w:lastRenderedPageBreak/>
              <w:t>Emergency contact list – see the Emergency contacts section</w:t>
            </w:r>
          </w:p>
        </w:tc>
        <w:tc>
          <w:tcPr>
            <w:tcW w:w="806" w:type="pct"/>
            <w:vAlign w:val="center"/>
          </w:tcPr>
          <w:p w14:paraId="3EC765AB" w14:textId="77777777" w:rsidR="00CA6E96" w:rsidRPr="00884E5D" w:rsidRDefault="00000000">
            <w:pPr>
              <w:pStyle w:val="Tabletext"/>
              <w:jc w:val="center"/>
            </w:pPr>
            <w:sdt>
              <w:sdtPr>
                <w:alias w:val="Done: Emergency contact list – see the Emergency contacts section"/>
                <w:tag w:val="checklist"/>
                <w:id w:val="1475145740"/>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3E8EFCFB" w14:textId="77777777" w:rsidTr="00CE20E1">
        <w:trPr>
          <w:cantSplit/>
          <w:trHeight w:val="500"/>
        </w:trPr>
        <w:tc>
          <w:tcPr>
            <w:tcW w:w="4194" w:type="pct"/>
            <w:vAlign w:val="center"/>
          </w:tcPr>
          <w:p w14:paraId="05E85795" w14:textId="77777777" w:rsidR="00CA6E96" w:rsidRPr="00884E5D" w:rsidRDefault="00CA6E96">
            <w:pPr>
              <w:pStyle w:val="Tabletext"/>
            </w:pPr>
            <w:r w:rsidRPr="00884E5D">
              <w:t>Recovery contact list – see the Recovery contacts section</w:t>
            </w:r>
          </w:p>
        </w:tc>
        <w:tc>
          <w:tcPr>
            <w:tcW w:w="806" w:type="pct"/>
            <w:vAlign w:val="center"/>
          </w:tcPr>
          <w:p w14:paraId="3D74A29C" w14:textId="77777777" w:rsidR="00CA6E96" w:rsidRPr="00884E5D" w:rsidRDefault="00000000">
            <w:pPr>
              <w:pStyle w:val="Tabletext"/>
              <w:jc w:val="center"/>
            </w:pPr>
            <w:sdt>
              <w:sdtPr>
                <w:alias w:val="Done: Recovery contact list – see the Recovery contacts section"/>
                <w:tag w:val="checklist"/>
                <w:id w:val="1390367550"/>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5A7BA19F" w14:textId="77777777" w:rsidTr="00CE20E1">
        <w:trPr>
          <w:cantSplit/>
          <w:trHeight w:val="500"/>
        </w:trPr>
        <w:tc>
          <w:tcPr>
            <w:tcW w:w="4194" w:type="pct"/>
            <w:vAlign w:val="center"/>
          </w:tcPr>
          <w:p w14:paraId="0E8BF1DE" w14:textId="77777777" w:rsidR="00CA6E96" w:rsidRPr="00884E5D" w:rsidRDefault="00CA6E96">
            <w:pPr>
              <w:pStyle w:val="Tabletext"/>
            </w:pPr>
            <w:r w:rsidRPr="00884E5D">
              <w:t>Toiletries including personal needs</w:t>
            </w:r>
          </w:p>
        </w:tc>
        <w:tc>
          <w:tcPr>
            <w:tcW w:w="806" w:type="pct"/>
            <w:vAlign w:val="center"/>
          </w:tcPr>
          <w:p w14:paraId="29CA8C78" w14:textId="77777777" w:rsidR="00CA6E96" w:rsidRPr="00884E5D" w:rsidRDefault="00000000">
            <w:pPr>
              <w:pStyle w:val="Tabletext"/>
              <w:jc w:val="center"/>
            </w:pPr>
            <w:sdt>
              <w:sdtPr>
                <w:alias w:val="Done: Toiletries including personal needs"/>
                <w:tag w:val="checklist"/>
                <w:id w:val="231703715"/>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77CD4FFB" w14:textId="77777777" w:rsidTr="00CE20E1">
        <w:trPr>
          <w:cantSplit/>
          <w:trHeight w:val="500"/>
        </w:trPr>
        <w:tc>
          <w:tcPr>
            <w:tcW w:w="4194" w:type="pct"/>
            <w:vAlign w:val="center"/>
          </w:tcPr>
          <w:p w14:paraId="53F43C48" w14:textId="77777777" w:rsidR="00CA6E96" w:rsidRPr="00884E5D" w:rsidRDefault="00CA6E96">
            <w:pPr>
              <w:pStyle w:val="Tabletext"/>
            </w:pPr>
            <w:r w:rsidRPr="00884E5D">
              <w:t>Medication, including prescriptions</w:t>
            </w:r>
          </w:p>
        </w:tc>
        <w:tc>
          <w:tcPr>
            <w:tcW w:w="806" w:type="pct"/>
            <w:vAlign w:val="center"/>
          </w:tcPr>
          <w:p w14:paraId="5BB98918" w14:textId="77777777" w:rsidR="00CA6E96" w:rsidRPr="00884E5D" w:rsidRDefault="00000000">
            <w:pPr>
              <w:pStyle w:val="Tabletext"/>
              <w:jc w:val="center"/>
            </w:pPr>
            <w:sdt>
              <w:sdtPr>
                <w:alias w:val="Done: Medication, including prescriptions"/>
                <w:tag w:val="checklist"/>
                <w:id w:val="479916797"/>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32A22B7F" w14:textId="77777777" w:rsidTr="00CE20E1">
        <w:trPr>
          <w:cantSplit/>
          <w:trHeight w:val="500"/>
        </w:trPr>
        <w:tc>
          <w:tcPr>
            <w:tcW w:w="4194" w:type="pct"/>
            <w:vAlign w:val="center"/>
          </w:tcPr>
          <w:p w14:paraId="1A825077" w14:textId="77777777" w:rsidR="00CA6E96" w:rsidRPr="00884E5D" w:rsidRDefault="00CA6E96">
            <w:pPr>
              <w:pStyle w:val="Tabletext"/>
            </w:pPr>
            <w:r w:rsidRPr="00884E5D">
              <w:t>Light (torches, lanterns, extra batteries)</w:t>
            </w:r>
          </w:p>
        </w:tc>
        <w:tc>
          <w:tcPr>
            <w:tcW w:w="806" w:type="pct"/>
            <w:vAlign w:val="center"/>
          </w:tcPr>
          <w:p w14:paraId="14559783" w14:textId="77777777" w:rsidR="00CA6E96" w:rsidRPr="00884E5D" w:rsidRDefault="00000000">
            <w:pPr>
              <w:pStyle w:val="Tabletext"/>
              <w:jc w:val="center"/>
            </w:pPr>
            <w:sdt>
              <w:sdtPr>
                <w:alias w:val="Done: Light (torches, lanterns, extra batteries)"/>
                <w:tag w:val="checklist"/>
                <w:id w:val="598780450"/>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29B95791" w14:textId="77777777" w:rsidTr="00CE20E1">
        <w:trPr>
          <w:cantSplit/>
          <w:trHeight w:val="500"/>
        </w:trPr>
        <w:tc>
          <w:tcPr>
            <w:tcW w:w="4194" w:type="pct"/>
            <w:vAlign w:val="center"/>
          </w:tcPr>
          <w:p w14:paraId="126B75BD" w14:textId="77777777" w:rsidR="00CA6E96" w:rsidRPr="00884E5D" w:rsidRDefault="00CA6E96">
            <w:pPr>
              <w:pStyle w:val="Tabletext"/>
            </w:pPr>
            <w:r w:rsidRPr="00884E5D">
              <w:t>Communications (phone, chargers, battery operated radio, two-way radio, battery pack to charge phone on the go)</w:t>
            </w:r>
          </w:p>
        </w:tc>
        <w:tc>
          <w:tcPr>
            <w:tcW w:w="806" w:type="pct"/>
            <w:vAlign w:val="center"/>
          </w:tcPr>
          <w:p w14:paraId="3F909BE4" w14:textId="77777777" w:rsidR="00CA6E96" w:rsidRPr="00884E5D" w:rsidRDefault="00000000">
            <w:pPr>
              <w:pStyle w:val="Tabletext"/>
              <w:jc w:val="center"/>
            </w:pPr>
            <w:sdt>
              <w:sdtPr>
                <w:alias w:val="Done: Communications (phone, chargers, battery operated radio, two-wa…"/>
                <w:tag w:val="checklist"/>
                <w:id w:val="22181781"/>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159AC07D" w14:textId="77777777" w:rsidTr="00CE20E1">
        <w:trPr>
          <w:cantSplit/>
          <w:trHeight w:val="500"/>
        </w:trPr>
        <w:tc>
          <w:tcPr>
            <w:tcW w:w="4194" w:type="pct"/>
            <w:vAlign w:val="center"/>
          </w:tcPr>
          <w:p w14:paraId="46611211" w14:textId="77777777" w:rsidR="00CA6E96" w:rsidRPr="00884E5D" w:rsidRDefault="00CA6E96">
            <w:pPr>
              <w:pStyle w:val="Tabletext"/>
            </w:pPr>
            <w:r w:rsidRPr="00884E5D">
              <w:t>Original or certified copies of important personal documents (marriage certificate, birth certificates, passports, will)</w:t>
            </w:r>
          </w:p>
        </w:tc>
        <w:tc>
          <w:tcPr>
            <w:tcW w:w="806" w:type="pct"/>
            <w:vAlign w:val="center"/>
          </w:tcPr>
          <w:p w14:paraId="14FEFF74" w14:textId="77777777" w:rsidR="00CA6E96" w:rsidRPr="00884E5D" w:rsidRDefault="00000000">
            <w:pPr>
              <w:pStyle w:val="Tabletext"/>
              <w:jc w:val="center"/>
            </w:pPr>
            <w:sdt>
              <w:sdtPr>
                <w:alias w:val="Done: Original or certified copies of important personal documents (m…"/>
                <w:tag w:val="checklist"/>
                <w:id w:val="920013790"/>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0EF52BFB" w14:textId="77777777" w:rsidTr="00CE20E1">
        <w:trPr>
          <w:cantSplit/>
          <w:trHeight w:val="500"/>
        </w:trPr>
        <w:tc>
          <w:tcPr>
            <w:tcW w:w="4194" w:type="pct"/>
            <w:vAlign w:val="center"/>
          </w:tcPr>
          <w:p w14:paraId="6CD7297D" w14:textId="77777777" w:rsidR="00CA6E96" w:rsidRPr="00884E5D" w:rsidRDefault="00CA6E96">
            <w:pPr>
              <w:pStyle w:val="Tabletext"/>
            </w:pPr>
            <w:r w:rsidRPr="00884E5D">
              <w:t>Protective clothes in natural fibres – long sleeve shirt, jeans, hat, boots, raincoat. Personal protective equipment (gloves, masks and safety glasses that are closed in to avoid embers).</w:t>
            </w:r>
          </w:p>
        </w:tc>
        <w:tc>
          <w:tcPr>
            <w:tcW w:w="806" w:type="pct"/>
            <w:vAlign w:val="center"/>
          </w:tcPr>
          <w:p w14:paraId="155F9573" w14:textId="77777777" w:rsidR="00CA6E96" w:rsidRPr="00884E5D" w:rsidRDefault="00000000">
            <w:pPr>
              <w:pStyle w:val="Tabletext"/>
              <w:jc w:val="center"/>
            </w:pPr>
            <w:sdt>
              <w:sdtPr>
                <w:alias w:val="Done: Protective clothes in natural fibres – long sleeve shirt, jeans…"/>
                <w:tag w:val="checklist"/>
                <w:id w:val="55623195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B883FF8" w14:textId="77777777" w:rsidTr="00CE20E1">
        <w:trPr>
          <w:cantSplit/>
          <w:trHeight w:val="500"/>
        </w:trPr>
        <w:tc>
          <w:tcPr>
            <w:tcW w:w="4194" w:type="pct"/>
            <w:vAlign w:val="center"/>
          </w:tcPr>
          <w:p w14:paraId="6EA4EF6F" w14:textId="77777777" w:rsidR="00CA6E96" w:rsidRPr="00884E5D" w:rsidRDefault="00CA6E96">
            <w:pPr>
              <w:pStyle w:val="Tabletext"/>
            </w:pPr>
            <w:r w:rsidRPr="00884E5D">
              <w:t>Tools for emergency opening of locked gates on evacuation route/necessary movements between properties</w:t>
            </w:r>
          </w:p>
        </w:tc>
        <w:tc>
          <w:tcPr>
            <w:tcW w:w="806" w:type="pct"/>
            <w:vAlign w:val="center"/>
          </w:tcPr>
          <w:p w14:paraId="48825874" w14:textId="77777777" w:rsidR="00CA6E96" w:rsidRPr="00884E5D" w:rsidRDefault="00000000">
            <w:pPr>
              <w:pStyle w:val="Tabletext"/>
              <w:jc w:val="center"/>
            </w:pPr>
            <w:sdt>
              <w:sdtPr>
                <w:alias w:val="Done: Tools for emergency opening of locked gates on evacuation route…"/>
                <w:tag w:val="checklist"/>
                <w:id w:val="73216963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640577F1" w14:textId="77777777" w:rsidTr="00CE20E1">
        <w:trPr>
          <w:cantSplit/>
          <w:trHeight w:val="500"/>
        </w:trPr>
        <w:tc>
          <w:tcPr>
            <w:tcW w:w="4194" w:type="pct"/>
            <w:vAlign w:val="center"/>
          </w:tcPr>
          <w:p w14:paraId="450AE12A" w14:textId="77777777" w:rsidR="00CA6E96" w:rsidRPr="00884E5D" w:rsidRDefault="00CA6E96">
            <w:pPr>
              <w:pStyle w:val="Tabletext"/>
            </w:pPr>
            <w:r w:rsidRPr="00884E5D">
              <w:t>Supplies for pets (check your local emergency relief centres for specific pet requirements)</w:t>
            </w:r>
          </w:p>
        </w:tc>
        <w:tc>
          <w:tcPr>
            <w:tcW w:w="806" w:type="pct"/>
            <w:vAlign w:val="center"/>
          </w:tcPr>
          <w:p w14:paraId="4D6CDA74" w14:textId="77777777" w:rsidR="00CA6E96" w:rsidRPr="00884E5D" w:rsidRDefault="00000000">
            <w:pPr>
              <w:pStyle w:val="Tabletext"/>
              <w:jc w:val="center"/>
            </w:pPr>
            <w:sdt>
              <w:sdtPr>
                <w:alias w:val="Done: Supplies for pets (check your local emergency relief centres fo…"/>
                <w:tag w:val="checklist"/>
                <w:id w:val="1844629091"/>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bl>
    <w:p w14:paraId="5BD7C021" w14:textId="77777777" w:rsidR="00111DB5" w:rsidRPr="00884E5D" w:rsidRDefault="00111DB5" w:rsidP="00E457BC">
      <w:pPr>
        <w:pStyle w:val="Heading2"/>
        <w:spacing w:before="360" w:after="120"/>
      </w:pPr>
      <w:r w:rsidRPr="00884E5D">
        <w:t>Office</w:t>
      </w:r>
    </w:p>
    <w:p w14:paraId="7EF291AB" w14:textId="450A4111" w:rsidR="00111DB5" w:rsidRPr="00884E5D" w:rsidRDefault="00111DB5">
      <w:pPr>
        <w:pStyle w:val="Caption"/>
        <w:keepNext/>
      </w:pPr>
      <w:r w:rsidRPr="00884E5D">
        <w:t xml:space="preserve">Table </w:t>
      </w:r>
      <w:r w:rsidRPr="00884E5D">
        <w:fldChar w:fldCharType="begin"/>
      </w:r>
      <w:r w:rsidRPr="00884E5D">
        <w:instrText xml:space="preserve"> SEQ Table \* ARABIC </w:instrText>
      </w:r>
      <w:r w:rsidRPr="00884E5D">
        <w:fldChar w:fldCharType="separate"/>
      </w:r>
      <w:r w:rsidR="008E6422">
        <w:rPr>
          <w:noProof/>
        </w:rPr>
        <w:t>15</w:t>
      </w:r>
      <w:r w:rsidRPr="00884E5D">
        <w:fldChar w:fldCharType="end"/>
      </w:r>
      <w:r w:rsidRPr="00884E5D">
        <w:t xml:space="preserve">: </w:t>
      </w:r>
      <w:r w:rsidRPr="00884E5D">
        <w:rPr>
          <w:b w:val="0"/>
        </w:rPr>
        <w:t>Office emergency kit checklist</w:t>
      </w:r>
    </w:p>
    <w:tbl>
      <w:tblPr>
        <w:tblStyle w:val="Style2"/>
        <w:tblW w:w="5000" w:type="pct"/>
        <w:tblCellMar>
          <w:top w:w="113" w:type="dxa"/>
        </w:tblCellMar>
        <w:tblLook w:val="0020" w:firstRow="1" w:lastRow="0" w:firstColumn="0" w:lastColumn="0" w:noHBand="0" w:noVBand="0"/>
        <w:tblCaption w:val="Office emergency kit checklist"/>
        <w:tblDescription w:val="Checklist of 4 items to pack in your office emergency kit. Each row has an item and a Done checkbox."/>
      </w:tblPr>
      <w:tblGrid>
        <w:gridCol w:w="8068"/>
        <w:gridCol w:w="1550"/>
      </w:tblGrid>
      <w:tr w:rsidR="00CA6E96" w:rsidRPr="00884E5D" w14:paraId="7D6B4165" w14:textId="77777777" w:rsidTr="00CE20E1">
        <w:trPr>
          <w:cnfStyle w:val="100000000000" w:firstRow="1" w:lastRow="0" w:firstColumn="0" w:lastColumn="0" w:oddVBand="0" w:evenVBand="0" w:oddHBand="0" w:evenHBand="0" w:firstRowFirstColumn="0" w:firstRowLastColumn="0" w:lastRowFirstColumn="0" w:lastRowLastColumn="0"/>
          <w:cantSplit/>
          <w:trHeight w:val="374"/>
          <w:tblHeader/>
        </w:trPr>
        <w:tc>
          <w:tcPr>
            <w:tcW w:w="4194" w:type="pct"/>
            <w:vAlign w:val="center"/>
          </w:tcPr>
          <w:p w14:paraId="18FB6774" w14:textId="77777777" w:rsidR="00CA6E96" w:rsidRPr="00884E5D" w:rsidRDefault="00CA6E96">
            <w:pPr>
              <w:pStyle w:val="Tabletext"/>
            </w:pPr>
            <w:r w:rsidRPr="00884E5D">
              <w:t>Item</w:t>
            </w:r>
          </w:p>
        </w:tc>
        <w:tc>
          <w:tcPr>
            <w:tcW w:w="806" w:type="pct"/>
            <w:vAlign w:val="center"/>
          </w:tcPr>
          <w:p w14:paraId="7FBC7F44" w14:textId="77777777" w:rsidR="00CA6E96" w:rsidRPr="00884E5D" w:rsidRDefault="00CA6E96">
            <w:pPr>
              <w:pStyle w:val="Tabletext"/>
              <w:jc w:val="center"/>
            </w:pPr>
            <w:r w:rsidRPr="00884E5D">
              <w:t>Done</w:t>
            </w:r>
          </w:p>
        </w:tc>
      </w:tr>
      <w:tr w:rsidR="00CA6E96" w:rsidRPr="00884E5D" w14:paraId="7C6C9CEA" w14:textId="77777777" w:rsidTr="00CE20E1">
        <w:trPr>
          <w:cantSplit/>
          <w:trHeight w:val="500"/>
        </w:trPr>
        <w:tc>
          <w:tcPr>
            <w:tcW w:w="4194" w:type="pct"/>
            <w:vAlign w:val="center"/>
          </w:tcPr>
          <w:p w14:paraId="16B8BCE6" w14:textId="77777777" w:rsidR="00CA6E96" w:rsidRPr="00884E5D" w:rsidRDefault="00CA6E96">
            <w:pPr>
              <w:pStyle w:val="Tabletext"/>
            </w:pPr>
            <w:r w:rsidRPr="00884E5D">
              <w:t>Critical data, records saved to external hard drives/USB/cloud</w:t>
            </w:r>
          </w:p>
        </w:tc>
        <w:tc>
          <w:tcPr>
            <w:tcW w:w="806" w:type="pct"/>
            <w:vAlign w:val="center"/>
          </w:tcPr>
          <w:p w14:paraId="48338B1C" w14:textId="77777777" w:rsidR="00CA6E96" w:rsidRPr="00884E5D" w:rsidRDefault="00000000">
            <w:pPr>
              <w:pStyle w:val="Tabletext"/>
              <w:jc w:val="center"/>
            </w:pPr>
            <w:sdt>
              <w:sdtPr>
                <w:alias w:val="Done: Critical data, records saved to external hard drives/USB/cloud"/>
                <w:tag w:val="checklist"/>
                <w:id w:val="914149624"/>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5CA10B10" w14:textId="77777777" w:rsidTr="00CE20E1">
        <w:trPr>
          <w:cantSplit/>
          <w:trHeight w:val="500"/>
        </w:trPr>
        <w:tc>
          <w:tcPr>
            <w:tcW w:w="4194" w:type="pct"/>
            <w:vAlign w:val="center"/>
          </w:tcPr>
          <w:p w14:paraId="6DCCC4DA" w14:textId="77777777" w:rsidR="00CA6E96" w:rsidRPr="00884E5D" w:rsidRDefault="00CA6E96">
            <w:pPr>
              <w:pStyle w:val="Tabletext"/>
            </w:pPr>
            <w:r w:rsidRPr="00884E5D">
              <w:t>Emergency Plan</w:t>
            </w:r>
          </w:p>
        </w:tc>
        <w:tc>
          <w:tcPr>
            <w:tcW w:w="806" w:type="pct"/>
            <w:vAlign w:val="center"/>
          </w:tcPr>
          <w:p w14:paraId="63A8C52C" w14:textId="77777777" w:rsidR="00CA6E96" w:rsidRPr="00884E5D" w:rsidRDefault="00000000">
            <w:pPr>
              <w:pStyle w:val="Tabletext"/>
              <w:jc w:val="center"/>
            </w:pPr>
            <w:sdt>
              <w:sdtPr>
                <w:alias w:val="Done: Emergency Plan"/>
                <w:tag w:val="checklist"/>
                <w:id w:val="1031489564"/>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123A9807" w14:textId="77777777" w:rsidTr="00CE20E1">
        <w:trPr>
          <w:cantSplit/>
          <w:trHeight w:val="500"/>
        </w:trPr>
        <w:tc>
          <w:tcPr>
            <w:tcW w:w="4194" w:type="pct"/>
            <w:vAlign w:val="center"/>
          </w:tcPr>
          <w:p w14:paraId="29325C1A" w14:textId="77777777" w:rsidR="00CA6E96" w:rsidRPr="00884E5D" w:rsidRDefault="00CA6E96">
            <w:pPr>
              <w:pStyle w:val="Tabletext"/>
            </w:pPr>
            <w:r w:rsidRPr="00884E5D">
              <w:t>Business contact list</w:t>
            </w:r>
          </w:p>
        </w:tc>
        <w:tc>
          <w:tcPr>
            <w:tcW w:w="806" w:type="pct"/>
            <w:vAlign w:val="center"/>
          </w:tcPr>
          <w:p w14:paraId="0C040B85" w14:textId="77777777" w:rsidR="00CA6E96" w:rsidRPr="00884E5D" w:rsidRDefault="00000000">
            <w:pPr>
              <w:pStyle w:val="Tabletext"/>
              <w:jc w:val="center"/>
            </w:pPr>
            <w:sdt>
              <w:sdtPr>
                <w:alias w:val="Done: Business contact list"/>
                <w:tag w:val="checklist"/>
                <w:id w:val="1339648442"/>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08614FD8" w14:textId="77777777" w:rsidTr="00CE20E1">
        <w:trPr>
          <w:cantSplit/>
          <w:trHeight w:val="500"/>
        </w:trPr>
        <w:tc>
          <w:tcPr>
            <w:tcW w:w="4194" w:type="pct"/>
            <w:vAlign w:val="center"/>
          </w:tcPr>
          <w:p w14:paraId="6CE70C8C" w14:textId="77777777" w:rsidR="00CA6E96" w:rsidRPr="00884E5D" w:rsidRDefault="00CA6E96">
            <w:pPr>
              <w:pStyle w:val="Tabletext"/>
            </w:pPr>
            <w:r w:rsidRPr="00884E5D">
              <w:t>Laptop/charger</w:t>
            </w:r>
          </w:p>
        </w:tc>
        <w:tc>
          <w:tcPr>
            <w:tcW w:w="806" w:type="pct"/>
            <w:vAlign w:val="center"/>
          </w:tcPr>
          <w:p w14:paraId="76D9460D" w14:textId="77777777" w:rsidR="00CA6E96" w:rsidRPr="00884E5D" w:rsidRDefault="00000000">
            <w:pPr>
              <w:pStyle w:val="Tabletext"/>
              <w:jc w:val="center"/>
            </w:pPr>
            <w:sdt>
              <w:sdtPr>
                <w:alias w:val="Done: Laptop/charger"/>
                <w:tag w:val="checklist"/>
                <w:id w:val="662265380"/>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bl>
    <w:p w14:paraId="38CCBF18" w14:textId="77777777" w:rsidR="00CE5222" w:rsidRPr="00884E5D" w:rsidRDefault="00CE5222">
      <w:pPr>
        <w:pStyle w:val="Heading1"/>
        <w:pageBreakBefore/>
      </w:pPr>
      <w:bookmarkStart w:id="10" w:name="_Toc242957972"/>
      <w:r w:rsidRPr="00884E5D">
        <w:lastRenderedPageBreak/>
        <w:t>Recovery contacts</w:t>
      </w:r>
      <w:bookmarkEnd w:id="10"/>
    </w:p>
    <w:p w14:paraId="398FFDF5" w14:textId="7932498A" w:rsidR="00111DB5" w:rsidRPr="00884E5D" w:rsidRDefault="00111DB5">
      <w:pPr>
        <w:pStyle w:val="BodyText"/>
      </w:pPr>
      <w:r w:rsidRPr="00884E5D">
        <w:t xml:space="preserve">Record your recovery contacts in Table </w:t>
      </w:r>
      <w:r w:rsidR="006E0F9A" w:rsidRPr="00884E5D">
        <w:t>16</w:t>
      </w:r>
      <w:r w:rsidRPr="00884E5D">
        <w:t xml:space="preserve"> below.</w:t>
      </w:r>
    </w:p>
    <w:p w14:paraId="640E7A84" w14:textId="2937B12B" w:rsidR="00111DB5" w:rsidRPr="00884E5D" w:rsidRDefault="00111DB5">
      <w:pPr>
        <w:pStyle w:val="Caption"/>
        <w:keepNext/>
      </w:pPr>
      <w:r w:rsidRPr="00884E5D">
        <w:t xml:space="preserve">Table </w:t>
      </w:r>
      <w:r w:rsidRPr="00884E5D">
        <w:fldChar w:fldCharType="begin"/>
      </w:r>
      <w:r w:rsidRPr="00884E5D">
        <w:instrText xml:space="preserve"> SEQ Table \* ARABIC </w:instrText>
      </w:r>
      <w:r w:rsidRPr="00884E5D">
        <w:fldChar w:fldCharType="separate"/>
      </w:r>
      <w:r w:rsidR="008E6422">
        <w:rPr>
          <w:noProof/>
        </w:rPr>
        <w:t>16</w:t>
      </w:r>
      <w:r w:rsidRPr="00884E5D">
        <w:fldChar w:fldCharType="end"/>
      </w:r>
      <w:r w:rsidRPr="00884E5D">
        <w:t xml:space="preserve">: </w:t>
      </w:r>
      <w:r w:rsidRPr="00884E5D">
        <w:rPr>
          <w:b w:val="0"/>
        </w:rPr>
        <w:t>Recovery contacts</w:t>
      </w:r>
    </w:p>
    <w:tbl>
      <w:tblPr>
        <w:tblStyle w:val="Style2"/>
        <w:tblW w:w="5000" w:type="pct"/>
        <w:tblCellMar>
          <w:top w:w="113" w:type="dxa"/>
        </w:tblCellMar>
        <w:tblLook w:val="0020" w:firstRow="1" w:lastRow="0" w:firstColumn="0" w:lastColumn="0" w:noHBand="0" w:noVBand="0"/>
        <w:tblCaption w:val="Recovery contacts"/>
        <w:tblDescription w:val="Two-column table for recording recovery contacts, including Agriculture Victoria, insurance, Victorian Farmers Federation, Rural Financial Counselling Service, suppliers, accountant, vet and customers. Rows without a number have a field to type contact details."/>
      </w:tblPr>
      <w:tblGrid>
        <w:gridCol w:w="2789"/>
        <w:gridCol w:w="6829"/>
      </w:tblGrid>
      <w:tr w:rsidR="00CA6E96" w:rsidRPr="00884E5D" w14:paraId="2FDE52D6" w14:textId="77777777" w:rsidTr="00CE20E1">
        <w:trPr>
          <w:cnfStyle w:val="100000000000" w:firstRow="1" w:lastRow="0" w:firstColumn="0" w:lastColumn="0" w:oddVBand="0" w:evenVBand="0" w:oddHBand="0" w:evenHBand="0" w:firstRowFirstColumn="0" w:firstRowLastColumn="0" w:lastRowFirstColumn="0" w:lastRowLastColumn="0"/>
          <w:cantSplit/>
          <w:trHeight w:val="374"/>
          <w:tblHeader/>
        </w:trPr>
        <w:tc>
          <w:tcPr>
            <w:tcW w:w="1450" w:type="pct"/>
            <w:vAlign w:val="center"/>
          </w:tcPr>
          <w:p w14:paraId="718B67DB" w14:textId="77777777" w:rsidR="00CA6E96" w:rsidRPr="00884E5D" w:rsidRDefault="00CA6E96">
            <w:pPr>
              <w:pStyle w:val="Tabletext"/>
            </w:pPr>
            <w:r w:rsidRPr="00884E5D">
              <w:t>Contact</w:t>
            </w:r>
          </w:p>
        </w:tc>
        <w:tc>
          <w:tcPr>
            <w:tcW w:w="3550" w:type="pct"/>
            <w:vAlign w:val="center"/>
          </w:tcPr>
          <w:p w14:paraId="0C1C2C5B" w14:textId="77777777" w:rsidR="00CA6E96" w:rsidRPr="00884E5D" w:rsidRDefault="00CA6E96">
            <w:pPr>
              <w:pStyle w:val="Tabletext"/>
            </w:pPr>
            <w:r w:rsidRPr="00884E5D">
              <w:t>Contact details</w:t>
            </w:r>
          </w:p>
        </w:tc>
      </w:tr>
      <w:tr w:rsidR="00CA6E96" w:rsidRPr="00884E5D" w14:paraId="761C2129" w14:textId="77777777" w:rsidTr="00CE20E1">
        <w:trPr>
          <w:cantSplit/>
          <w:trHeight w:val="500"/>
        </w:trPr>
        <w:tc>
          <w:tcPr>
            <w:tcW w:w="1450" w:type="pct"/>
            <w:shd w:val="clear" w:color="auto" w:fill="F2F2F2"/>
            <w:vAlign w:val="center"/>
          </w:tcPr>
          <w:p w14:paraId="7F1CA2EC" w14:textId="77777777" w:rsidR="00CA6E96" w:rsidRPr="00884E5D" w:rsidRDefault="00CA6E96">
            <w:pPr>
              <w:pStyle w:val="Tabletext"/>
            </w:pPr>
            <w:r w:rsidRPr="00884E5D">
              <w:rPr>
                <w:b/>
                <w:bCs/>
              </w:rPr>
              <w:t>Agriculture Victoria for recovery information</w:t>
            </w:r>
          </w:p>
        </w:tc>
        <w:tc>
          <w:tcPr>
            <w:tcW w:w="3550" w:type="pct"/>
            <w:vAlign w:val="center"/>
          </w:tcPr>
          <w:p w14:paraId="08A32702" w14:textId="77777777" w:rsidR="00CA6E96" w:rsidRPr="00884E5D" w:rsidRDefault="00CA6E96">
            <w:pPr>
              <w:pStyle w:val="Tabletext"/>
            </w:pPr>
            <w:r w:rsidRPr="00884E5D">
              <w:t>136 186</w:t>
            </w:r>
          </w:p>
        </w:tc>
      </w:tr>
      <w:tr w:rsidR="00CA6E96" w:rsidRPr="00884E5D" w14:paraId="7864B871" w14:textId="77777777" w:rsidTr="00CE20E1">
        <w:trPr>
          <w:cantSplit/>
          <w:trHeight w:val="500"/>
        </w:trPr>
        <w:tc>
          <w:tcPr>
            <w:tcW w:w="1450" w:type="pct"/>
            <w:shd w:val="clear" w:color="auto" w:fill="F2F2F2"/>
            <w:vAlign w:val="center"/>
          </w:tcPr>
          <w:p w14:paraId="30310CE5" w14:textId="77777777" w:rsidR="00CA6E96" w:rsidRPr="00884E5D" w:rsidRDefault="00CA6E96">
            <w:pPr>
              <w:pStyle w:val="Tabletext"/>
            </w:pPr>
            <w:r w:rsidRPr="00884E5D">
              <w:rPr>
                <w:b/>
                <w:bCs/>
              </w:rPr>
              <w:t>Insurance</w:t>
            </w:r>
          </w:p>
        </w:tc>
        <w:tc>
          <w:tcPr>
            <w:tcW w:w="3550" w:type="pct"/>
            <w:vAlign w:val="center"/>
          </w:tcPr>
          <w:p w14:paraId="64C86F5A" w14:textId="77777777" w:rsidR="00CA6E96" w:rsidRPr="00884E5D" w:rsidRDefault="00000000">
            <w:pPr>
              <w:pStyle w:val="Tabletext"/>
            </w:pPr>
            <w:sdt>
              <w:sdtPr>
                <w:alias w:val="Contact details: Insurance"/>
                <w:tag w:val="contact-entry"/>
                <w:id w:val="1529247225"/>
                <w:showingPlcHdr/>
                <w:text/>
              </w:sdtPr>
              <w:sdtContent>
                <w:r w:rsidR="00CA6E96" w:rsidRPr="00884E5D">
                  <w:rPr>
                    <w:rStyle w:val="PlaceholderText"/>
                  </w:rPr>
                  <w:t>Type contact details here</w:t>
                </w:r>
              </w:sdtContent>
            </w:sdt>
          </w:p>
        </w:tc>
      </w:tr>
      <w:tr w:rsidR="00CA6E96" w:rsidRPr="00884E5D" w14:paraId="0CD7CB80" w14:textId="77777777" w:rsidTr="00CE20E1">
        <w:trPr>
          <w:cantSplit/>
          <w:trHeight w:val="500"/>
        </w:trPr>
        <w:tc>
          <w:tcPr>
            <w:tcW w:w="1450" w:type="pct"/>
            <w:shd w:val="clear" w:color="auto" w:fill="F2F2F2"/>
            <w:vAlign w:val="center"/>
          </w:tcPr>
          <w:p w14:paraId="4B04C4B5" w14:textId="77777777" w:rsidR="00CA6E96" w:rsidRPr="00884E5D" w:rsidRDefault="00CA6E96">
            <w:pPr>
              <w:pStyle w:val="Tabletext"/>
            </w:pPr>
            <w:r w:rsidRPr="00884E5D">
              <w:rPr>
                <w:b/>
                <w:bCs/>
              </w:rPr>
              <w:t>Victorian Farmers Federation</w:t>
            </w:r>
          </w:p>
        </w:tc>
        <w:tc>
          <w:tcPr>
            <w:tcW w:w="3550" w:type="pct"/>
            <w:vAlign w:val="center"/>
          </w:tcPr>
          <w:p w14:paraId="10FB1EC3" w14:textId="77777777" w:rsidR="00CA6E96" w:rsidRPr="00884E5D" w:rsidRDefault="00CA6E96">
            <w:pPr>
              <w:pStyle w:val="Tabletext"/>
            </w:pPr>
            <w:r w:rsidRPr="00884E5D">
              <w:t>1300 882 833</w:t>
            </w:r>
          </w:p>
        </w:tc>
      </w:tr>
      <w:tr w:rsidR="00CA6E96" w:rsidRPr="00884E5D" w14:paraId="2B561CBB" w14:textId="77777777" w:rsidTr="00CE20E1">
        <w:trPr>
          <w:cantSplit/>
          <w:trHeight w:val="500"/>
        </w:trPr>
        <w:tc>
          <w:tcPr>
            <w:tcW w:w="1450" w:type="pct"/>
            <w:shd w:val="clear" w:color="auto" w:fill="F2F2F2"/>
            <w:vAlign w:val="center"/>
          </w:tcPr>
          <w:p w14:paraId="4DA6AADE" w14:textId="77777777" w:rsidR="00CA6E96" w:rsidRPr="00884E5D" w:rsidRDefault="00CA6E96">
            <w:pPr>
              <w:pStyle w:val="Tabletext"/>
            </w:pPr>
            <w:r w:rsidRPr="00884E5D">
              <w:rPr>
                <w:b/>
                <w:bCs/>
              </w:rPr>
              <w:t>Rural Financial Counselling Service (RFCS) national information line</w:t>
            </w:r>
          </w:p>
        </w:tc>
        <w:tc>
          <w:tcPr>
            <w:tcW w:w="3550" w:type="pct"/>
            <w:vAlign w:val="center"/>
          </w:tcPr>
          <w:p w14:paraId="0DF5D76D" w14:textId="77777777" w:rsidR="00CA6E96" w:rsidRPr="00884E5D" w:rsidRDefault="00CA6E96">
            <w:pPr>
              <w:pStyle w:val="Tabletext"/>
            </w:pPr>
            <w:r w:rsidRPr="00884E5D">
              <w:t>1300 771 741 – to connect to nearest RFCS office</w:t>
            </w:r>
          </w:p>
        </w:tc>
      </w:tr>
      <w:tr w:rsidR="00CA6E96" w:rsidRPr="00884E5D" w14:paraId="577D1419" w14:textId="77777777" w:rsidTr="00CE20E1">
        <w:trPr>
          <w:cantSplit/>
          <w:trHeight w:val="500"/>
        </w:trPr>
        <w:tc>
          <w:tcPr>
            <w:tcW w:w="1450" w:type="pct"/>
            <w:shd w:val="clear" w:color="auto" w:fill="F2F2F2"/>
            <w:vAlign w:val="center"/>
          </w:tcPr>
          <w:p w14:paraId="21990B40" w14:textId="77777777" w:rsidR="00CA6E96" w:rsidRPr="00884E5D" w:rsidRDefault="00CA6E96">
            <w:pPr>
              <w:pStyle w:val="Tabletext"/>
            </w:pPr>
            <w:r w:rsidRPr="00884E5D">
              <w:rPr>
                <w:b/>
                <w:bCs/>
              </w:rPr>
              <w:t>Telephone/Internet Provider</w:t>
            </w:r>
          </w:p>
        </w:tc>
        <w:tc>
          <w:tcPr>
            <w:tcW w:w="3550" w:type="pct"/>
            <w:vAlign w:val="center"/>
          </w:tcPr>
          <w:p w14:paraId="07515D83" w14:textId="77777777" w:rsidR="00CA6E96" w:rsidRPr="00884E5D" w:rsidRDefault="00000000">
            <w:pPr>
              <w:pStyle w:val="Tabletext"/>
            </w:pPr>
            <w:sdt>
              <w:sdtPr>
                <w:alias w:val="Contact details: Telephone/Internet Provider"/>
                <w:tag w:val="contact-entry"/>
                <w:id w:val="1220853991"/>
                <w:showingPlcHdr/>
                <w:text/>
              </w:sdtPr>
              <w:sdtContent>
                <w:r w:rsidR="00CA6E96" w:rsidRPr="00884E5D">
                  <w:rPr>
                    <w:rStyle w:val="PlaceholderText"/>
                  </w:rPr>
                  <w:t>Type contact details here</w:t>
                </w:r>
              </w:sdtContent>
            </w:sdt>
          </w:p>
        </w:tc>
      </w:tr>
      <w:tr w:rsidR="00CA6E96" w:rsidRPr="00884E5D" w14:paraId="28796EF7" w14:textId="77777777" w:rsidTr="00CE20E1">
        <w:trPr>
          <w:cantSplit/>
          <w:trHeight w:val="500"/>
        </w:trPr>
        <w:tc>
          <w:tcPr>
            <w:tcW w:w="1450" w:type="pct"/>
            <w:shd w:val="clear" w:color="auto" w:fill="F2F2F2"/>
            <w:vAlign w:val="center"/>
          </w:tcPr>
          <w:p w14:paraId="7478F50C" w14:textId="77777777" w:rsidR="00CA6E96" w:rsidRPr="00884E5D" w:rsidRDefault="00CA6E96">
            <w:pPr>
              <w:pStyle w:val="Tabletext"/>
            </w:pPr>
            <w:r w:rsidRPr="00884E5D">
              <w:rPr>
                <w:b/>
                <w:bCs/>
              </w:rPr>
              <w:t>Bank</w:t>
            </w:r>
          </w:p>
        </w:tc>
        <w:tc>
          <w:tcPr>
            <w:tcW w:w="3550" w:type="pct"/>
            <w:vAlign w:val="center"/>
          </w:tcPr>
          <w:p w14:paraId="5F5DB1C3" w14:textId="77777777" w:rsidR="00CA6E96" w:rsidRPr="00884E5D" w:rsidRDefault="00000000">
            <w:pPr>
              <w:pStyle w:val="Tabletext"/>
            </w:pPr>
            <w:sdt>
              <w:sdtPr>
                <w:alias w:val="Contact details: Bank"/>
                <w:tag w:val="contact-entry"/>
                <w:id w:val="1086681008"/>
                <w:showingPlcHdr/>
                <w:text/>
              </w:sdtPr>
              <w:sdtContent>
                <w:r w:rsidR="00CA6E96" w:rsidRPr="00884E5D">
                  <w:rPr>
                    <w:rStyle w:val="PlaceholderText"/>
                  </w:rPr>
                  <w:t>Type contact details here</w:t>
                </w:r>
              </w:sdtContent>
            </w:sdt>
          </w:p>
        </w:tc>
      </w:tr>
      <w:tr w:rsidR="00CA6E96" w:rsidRPr="00884E5D" w14:paraId="1885F35E" w14:textId="77777777" w:rsidTr="00CE20E1">
        <w:trPr>
          <w:cantSplit/>
          <w:trHeight w:val="500"/>
        </w:trPr>
        <w:tc>
          <w:tcPr>
            <w:tcW w:w="1450" w:type="pct"/>
            <w:shd w:val="clear" w:color="auto" w:fill="F2F2F2"/>
            <w:vAlign w:val="center"/>
          </w:tcPr>
          <w:p w14:paraId="55A2CD80" w14:textId="77777777" w:rsidR="00CA6E96" w:rsidRPr="00884E5D" w:rsidRDefault="00CA6E96">
            <w:pPr>
              <w:pStyle w:val="Tabletext"/>
            </w:pPr>
            <w:r w:rsidRPr="00884E5D">
              <w:rPr>
                <w:b/>
                <w:bCs/>
              </w:rPr>
              <w:t>Supplier 1</w:t>
            </w:r>
          </w:p>
        </w:tc>
        <w:tc>
          <w:tcPr>
            <w:tcW w:w="3550" w:type="pct"/>
            <w:vAlign w:val="center"/>
          </w:tcPr>
          <w:p w14:paraId="61B2842F" w14:textId="77777777" w:rsidR="00CA6E96" w:rsidRPr="00884E5D" w:rsidRDefault="00000000">
            <w:pPr>
              <w:pStyle w:val="Tabletext"/>
            </w:pPr>
            <w:sdt>
              <w:sdtPr>
                <w:alias w:val="Name and contact details: Supplier 1"/>
                <w:tag w:val="contact-entry"/>
                <w:id w:val="1540030194"/>
                <w:showingPlcHdr/>
                <w:text/>
              </w:sdtPr>
              <w:sdtContent>
                <w:r w:rsidR="00CA6E96" w:rsidRPr="00884E5D">
                  <w:rPr>
                    <w:rStyle w:val="PlaceholderText"/>
                  </w:rPr>
                  <w:t>Type name and contact details here</w:t>
                </w:r>
              </w:sdtContent>
            </w:sdt>
          </w:p>
        </w:tc>
      </w:tr>
      <w:tr w:rsidR="00CA6E96" w:rsidRPr="00884E5D" w14:paraId="2F59DFC0" w14:textId="77777777" w:rsidTr="00CE20E1">
        <w:trPr>
          <w:cantSplit/>
          <w:trHeight w:val="500"/>
        </w:trPr>
        <w:tc>
          <w:tcPr>
            <w:tcW w:w="1450" w:type="pct"/>
            <w:shd w:val="clear" w:color="auto" w:fill="F2F2F2"/>
            <w:vAlign w:val="center"/>
          </w:tcPr>
          <w:p w14:paraId="65D60D07" w14:textId="77777777" w:rsidR="00CA6E96" w:rsidRPr="00884E5D" w:rsidRDefault="00CA6E96">
            <w:pPr>
              <w:pStyle w:val="Tabletext"/>
            </w:pPr>
            <w:r w:rsidRPr="00884E5D">
              <w:rPr>
                <w:b/>
                <w:bCs/>
              </w:rPr>
              <w:t>Supplier 2</w:t>
            </w:r>
          </w:p>
        </w:tc>
        <w:tc>
          <w:tcPr>
            <w:tcW w:w="3550" w:type="pct"/>
            <w:vAlign w:val="center"/>
          </w:tcPr>
          <w:p w14:paraId="5FBEA201" w14:textId="77777777" w:rsidR="00CA6E96" w:rsidRPr="00884E5D" w:rsidRDefault="00000000">
            <w:pPr>
              <w:pStyle w:val="Tabletext"/>
            </w:pPr>
            <w:sdt>
              <w:sdtPr>
                <w:alias w:val="Name and contact details: Supplier 2"/>
                <w:tag w:val="contact-entry"/>
                <w:id w:val="1473054912"/>
                <w:showingPlcHdr/>
                <w:text/>
              </w:sdtPr>
              <w:sdtContent>
                <w:r w:rsidR="00CA6E96" w:rsidRPr="00884E5D">
                  <w:rPr>
                    <w:rStyle w:val="PlaceholderText"/>
                  </w:rPr>
                  <w:t>Type name and contact details here</w:t>
                </w:r>
              </w:sdtContent>
            </w:sdt>
          </w:p>
        </w:tc>
      </w:tr>
      <w:tr w:rsidR="00CA6E96" w:rsidRPr="00884E5D" w14:paraId="32524D9F" w14:textId="77777777" w:rsidTr="00CE20E1">
        <w:trPr>
          <w:cantSplit/>
          <w:trHeight w:val="500"/>
        </w:trPr>
        <w:tc>
          <w:tcPr>
            <w:tcW w:w="1450" w:type="pct"/>
            <w:shd w:val="clear" w:color="auto" w:fill="F2F2F2"/>
            <w:vAlign w:val="center"/>
          </w:tcPr>
          <w:p w14:paraId="25E984FF" w14:textId="77777777" w:rsidR="00CA6E96" w:rsidRPr="00884E5D" w:rsidRDefault="00CA6E96">
            <w:pPr>
              <w:pStyle w:val="Tabletext"/>
            </w:pPr>
            <w:r w:rsidRPr="00884E5D">
              <w:rPr>
                <w:b/>
                <w:bCs/>
              </w:rPr>
              <w:t>Supplier 3</w:t>
            </w:r>
          </w:p>
        </w:tc>
        <w:tc>
          <w:tcPr>
            <w:tcW w:w="3550" w:type="pct"/>
            <w:vAlign w:val="center"/>
          </w:tcPr>
          <w:p w14:paraId="0A9FDF9D" w14:textId="77777777" w:rsidR="00CA6E96" w:rsidRPr="00884E5D" w:rsidRDefault="00000000">
            <w:pPr>
              <w:pStyle w:val="Tabletext"/>
            </w:pPr>
            <w:sdt>
              <w:sdtPr>
                <w:alias w:val="Name and contact details: Supplier 3"/>
                <w:tag w:val="contact-entry"/>
                <w:id w:val="1548049393"/>
                <w:showingPlcHdr/>
                <w:text/>
              </w:sdtPr>
              <w:sdtContent>
                <w:r w:rsidR="00CA6E96" w:rsidRPr="00884E5D">
                  <w:rPr>
                    <w:rStyle w:val="PlaceholderText"/>
                  </w:rPr>
                  <w:t>Type name and contact details here</w:t>
                </w:r>
              </w:sdtContent>
            </w:sdt>
          </w:p>
        </w:tc>
      </w:tr>
      <w:tr w:rsidR="00CA6E96" w:rsidRPr="00884E5D" w14:paraId="2DE722C1" w14:textId="77777777" w:rsidTr="00CE20E1">
        <w:trPr>
          <w:cantSplit/>
          <w:trHeight w:val="500"/>
        </w:trPr>
        <w:tc>
          <w:tcPr>
            <w:tcW w:w="1450" w:type="pct"/>
            <w:shd w:val="clear" w:color="auto" w:fill="F2F2F2"/>
            <w:vAlign w:val="center"/>
          </w:tcPr>
          <w:p w14:paraId="1A78A076" w14:textId="77777777" w:rsidR="00CA6E96" w:rsidRPr="00884E5D" w:rsidRDefault="00CA6E96">
            <w:pPr>
              <w:pStyle w:val="Tabletext"/>
            </w:pPr>
            <w:r w:rsidRPr="00884E5D">
              <w:rPr>
                <w:b/>
                <w:bCs/>
              </w:rPr>
              <w:t>Supplier 4</w:t>
            </w:r>
          </w:p>
        </w:tc>
        <w:tc>
          <w:tcPr>
            <w:tcW w:w="3550" w:type="pct"/>
            <w:vAlign w:val="center"/>
          </w:tcPr>
          <w:p w14:paraId="20B07E39" w14:textId="77777777" w:rsidR="00CA6E96" w:rsidRPr="00884E5D" w:rsidRDefault="00000000">
            <w:pPr>
              <w:pStyle w:val="Tabletext"/>
            </w:pPr>
            <w:sdt>
              <w:sdtPr>
                <w:alias w:val="Name and contact details: Supplier 4"/>
                <w:tag w:val="contact-entry"/>
                <w:id w:val="822638730"/>
                <w:showingPlcHdr/>
                <w:text/>
              </w:sdtPr>
              <w:sdtContent>
                <w:r w:rsidR="00CA6E96" w:rsidRPr="00884E5D">
                  <w:rPr>
                    <w:rStyle w:val="PlaceholderText"/>
                  </w:rPr>
                  <w:t>Type name and contact details here</w:t>
                </w:r>
              </w:sdtContent>
            </w:sdt>
          </w:p>
        </w:tc>
      </w:tr>
      <w:tr w:rsidR="00CA6E96" w:rsidRPr="00884E5D" w14:paraId="1F51DB40" w14:textId="77777777" w:rsidTr="00CE20E1">
        <w:trPr>
          <w:cantSplit/>
          <w:trHeight w:val="500"/>
        </w:trPr>
        <w:tc>
          <w:tcPr>
            <w:tcW w:w="1450" w:type="pct"/>
            <w:shd w:val="clear" w:color="auto" w:fill="F2F2F2"/>
            <w:vAlign w:val="center"/>
          </w:tcPr>
          <w:p w14:paraId="172D1BFC" w14:textId="77777777" w:rsidR="00CA6E96" w:rsidRPr="00884E5D" w:rsidRDefault="00CA6E96">
            <w:pPr>
              <w:pStyle w:val="Tabletext"/>
            </w:pPr>
            <w:r w:rsidRPr="00884E5D">
              <w:rPr>
                <w:b/>
                <w:bCs/>
              </w:rPr>
              <w:t>Supplier 5</w:t>
            </w:r>
          </w:p>
        </w:tc>
        <w:tc>
          <w:tcPr>
            <w:tcW w:w="3550" w:type="pct"/>
            <w:vAlign w:val="center"/>
          </w:tcPr>
          <w:p w14:paraId="38974C2B" w14:textId="77777777" w:rsidR="00CA6E96" w:rsidRPr="00884E5D" w:rsidRDefault="00000000">
            <w:pPr>
              <w:pStyle w:val="Tabletext"/>
            </w:pPr>
            <w:sdt>
              <w:sdtPr>
                <w:alias w:val="Name and contact details: Supplier 5"/>
                <w:tag w:val="contact-entry"/>
                <w:id w:val="1880233955"/>
                <w:showingPlcHdr/>
                <w:text/>
              </w:sdtPr>
              <w:sdtContent>
                <w:r w:rsidR="00CA6E96" w:rsidRPr="00884E5D">
                  <w:rPr>
                    <w:rStyle w:val="PlaceholderText"/>
                  </w:rPr>
                  <w:t>Type name and contact details here</w:t>
                </w:r>
              </w:sdtContent>
            </w:sdt>
          </w:p>
        </w:tc>
      </w:tr>
      <w:tr w:rsidR="00CA6E96" w:rsidRPr="00884E5D" w14:paraId="2445DFDB" w14:textId="77777777" w:rsidTr="00CE20E1">
        <w:trPr>
          <w:cantSplit/>
          <w:trHeight w:val="500"/>
        </w:trPr>
        <w:tc>
          <w:tcPr>
            <w:tcW w:w="1450" w:type="pct"/>
            <w:shd w:val="clear" w:color="auto" w:fill="F2F2F2"/>
            <w:vAlign w:val="center"/>
          </w:tcPr>
          <w:p w14:paraId="2254E09F" w14:textId="77777777" w:rsidR="00CA6E96" w:rsidRPr="00884E5D" w:rsidRDefault="00CA6E96">
            <w:pPr>
              <w:pStyle w:val="Tabletext"/>
            </w:pPr>
            <w:r w:rsidRPr="00884E5D">
              <w:rPr>
                <w:b/>
                <w:bCs/>
              </w:rPr>
              <w:t>Accountant</w:t>
            </w:r>
          </w:p>
        </w:tc>
        <w:tc>
          <w:tcPr>
            <w:tcW w:w="3550" w:type="pct"/>
            <w:vAlign w:val="center"/>
          </w:tcPr>
          <w:p w14:paraId="2D39FA58" w14:textId="77777777" w:rsidR="00CA6E96" w:rsidRPr="00884E5D" w:rsidRDefault="00000000">
            <w:pPr>
              <w:pStyle w:val="Tabletext"/>
            </w:pPr>
            <w:sdt>
              <w:sdtPr>
                <w:alias w:val="Contact details: Accountant"/>
                <w:tag w:val="contact-entry"/>
                <w:id w:val="960177395"/>
                <w:showingPlcHdr/>
                <w:text/>
              </w:sdtPr>
              <w:sdtContent>
                <w:r w:rsidR="00CA6E96" w:rsidRPr="00884E5D">
                  <w:rPr>
                    <w:rStyle w:val="PlaceholderText"/>
                  </w:rPr>
                  <w:t>Type contact details here</w:t>
                </w:r>
              </w:sdtContent>
            </w:sdt>
          </w:p>
        </w:tc>
      </w:tr>
      <w:tr w:rsidR="00CA6E96" w:rsidRPr="00884E5D" w14:paraId="30FA2998" w14:textId="77777777" w:rsidTr="00CE20E1">
        <w:trPr>
          <w:cantSplit/>
          <w:trHeight w:val="500"/>
        </w:trPr>
        <w:tc>
          <w:tcPr>
            <w:tcW w:w="1450" w:type="pct"/>
            <w:shd w:val="clear" w:color="auto" w:fill="F2F2F2"/>
            <w:vAlign w:val="center"/>
          </w:tcPr>
          <w:p w14:paraId="27A99EE4" w14:textId="77777777" w:rsidR="00CA6E96" w:rsidRPr="00884E5D" w:rsidRDefault="00CA6E96">
            <w:pPr>
              <w:pStyle w:val="Tabletext"/>
            </w:pPr>
            <w:r w:rsidRPr="00884E5D">
              <w:rPr>
                <w:b/>
                <w:bCs/>
              </w:rPr>
              <w:t>Legal</w:t>
            </w:r>
          </w:p>
        </w:tc>
        <w:tc>
          <w:tcPr>
            <w:tcW w:w="3550" w:type="pct"/>
            <w:vAlign w:val="center"/>
          </w:tcPr>
          <w:p w14:paraId="31414B80" w14:textId="77777777" w:rsidR="00CA6E96" w:rsidRPr="00884E5D" w:rsidRDefault="00000000">
            <w:pPr>
              <w:pStyle w:val="Tabletext"/>
            </w:pPr>
            <w:sdt>
              <w:sdtPr>
                <w:alias w:val="Contact details: Legal"/>
                <w:tag w:val="contact-entry"/>
                <w:id w:val="1209683716"/>
                <w:showingPlcHdr/>
                <w:text/>
              </w:sdtPr>
              <w:sdtContent>
                <w:r w:rsidR="00CA6E96" w:rsidRPr="00884E5D">
                  <w:rPr>
                    <w:rStyle w:val="PlaceholderText"/>
                  </w:rPr>
                  <w:t>Type contact details here</w:t>
                </w:r>
              </w:sdtContent>
            </w:sdt>
          </w:p>
        </w:tc>
      </w:tr>
      <w:tr w:rsidR="00CA6E96" w:rsidRPr="00884E5D" w14:paraId="162937CE" w14:textId="77777777" w:rsidTr="00CE20E1">
        <w:trPr>
          <w:cantSplit/>
          <w:trHeight w:val="500"/>
        </w:trPr>
        <w:tc>
          <w:tcPr>
            <w:tcW w:w="1450" w:type="pct"/>
            <w:shd w:val="clear" w:color="auto" w:fill="F2F2F2"/>
            <w:vAlign w:val="center"/>
          </w:tcPr>
          <w:p w14:paraId="081A79A0" w14:textId="77777777" w:rsidR="00CA6E96" w:rsidRPr="00884E5D" w:rsidRDefault="00CA6E96">
            <w:pPr>
              <w:pStyle w:val="Tabletext"/>
            </w:pPr>
            <w:r w:rsidRPr="00884E5D">
              <w:rPr>
                <w:b/>
                <w:bCs/>
              </w:rPr>
              <w:lastRenderedPageBreak/>
              <w:t>Employees</w:t>
            </w:r>
          </w:p>
        </w:tc>
        <w:tc>
          <w:tcPr>
            <w:tcW w:w="3550" w:type="pct"/>
            <w:vAlign w:val="center"/>
          </w:tcPr>
          <w:p w14:paraId="7AB89496" w14:textId="77777777" w:rsidR="00CA6E96" w:rsidRPr="00884E5D" w:rsidRDefault="00000000">
            <w:pPr>
              <w:pStyle w:val="Tabletext"/>
            </w:pPr>
            <w:sdt>
              <w:sdtPr>
                <w:alias w:val="Contact details: Employees"/>
                <w:tag w:val="contact-entry"/>
                <w:id w:val="33099174"/>
                <w:showingPlcHdr/>
                <w:text/>
              </w:sdtPr>
              <w:sdtContent>
                <w:r w:rsidR="00CA6E96" w:rsidRPr="00884E5D">
                  <w:rPr>
                    <w:rStyle w:val="PlaceholderText"/>
                  </w:rPr>
                  <w:t>Type contact details here</w:t>
                </w:r>
              </w:sdtContent>
            </w:sdt>
          </w:p>
        </w:tc>
      </w:tr>
      <w:tr w:rsidR="00CA6E96" w:rsidRPr="00884E5D" w14:paraId="41861C50" w14:textId="77777777" w:rsidTr="00CE20E1">
        <w:trPr>
          <w:cantSplit/>
          <w:trHeight w:val="500"/>
        </w:trPr>
        <w:tc>
          <w:tcPr>
            <w:tcW w:w="1450" w:type="pct"/>
            <w:shd w:val="clear" w:color="auto" w:fill="F2F2F2"/>
            <w:vAlign w:val="center"/>
          </w:tcPr>
          <w:p w14:paraId="464E904F" w14:textId="77777777" w:rsidR="00CA6E96" w:rsidRPr="00884E5D" w:rsidRDefault="00CA6E96">
            <w:pPr>
              <w:pStyle w:val="Tabletext"/>
            </w:pPr>
            <w:r w:rsidRPr="00884E5D">
              <w:rPr>
                <w:b/>
                <w:bCs/>
              </w:rPr>
              <w:t>Vet</w:t>
            </w:r>
          </w:p>
        </w:tc>
        <w:tc>
          <w:tcPr>
            <w:tcW w:w="3550" w:type="pct"/>
            <w:vAlign w:val="center"/>
          </w:tcPr>
          <w:p w14:paraId="4F030290" w14:textId="77777777" w:rsidR="00CA6E96" w:rsidRPr="00884E5D" w:rsidRDefault="00000000">
            <w:pPr>
              <w:pStyle w:val="Tabletext"/>
            </w:pPr>
            <w:sdt>
              <w:sdtPr>
                <w:alias w:val="Contact details: Vet"/>
                <w:tag w:val="contact-entry"/>
                <w:id w:val="306417736"/>
                <w:showingPlcHdr/>
                <w:text/>
              </w:sdtPr>
              <w:sdtContent>
                <w:r w:rsidR="00CA6E96" w:rsidRPr="00884E5D">
                  <w:rPr>
                    <w:rStyle w:val="PlaceholderText"/>
                  </w:rPr>
                  <w:t>Type contact details here</w:t>
                </w:r>
              </w:sdtContent>
            </w:sdt>
          </w:p>
        </w:tc>
      </w:tr>
      <w:tr w:rsidR="00CA6E96" w:rsidRPr="00884E5D" w14:paraId="5035FC53" w14:textId="77777777" w:rsidTr="00CE20E1">
        <w:trPr>
          <w:cantSplit/>
          <w:trHeight w:val="500"/>
        </w:trPr>
        <w:tc>
          <w:tcPr>
            <w:tcW w:w="1450" w:type="pct"/>
            <w:shd w:val="clear" w:color="auto" w:fill="F2F2F2"/>
            <w:vAlign w:val="center"/>
          </w:tcPr>
          <w:p w14:paraId="50F90646" w14:textId="77777777" w:rsidR="00CA6E96" w:rsidRPr="00884E5D" w:rsidRDefault="00CA6E96">
            <w:pPr>
              <w:pStyle w:val="Tabletext"/>
            </w:pPr>
            <w:r w:rsidRPr="00884E5D">
              <w:rPr>
                <w:b/>
                <w:bCs/>
              </w:rPr>
              <w:t>Customer or agent 1</w:t>
            </w:r>
          </w:p>
        </w:tc>
        <w:tc>
          <w:tcPr>
            <w:tcW w:w="3550" w:type="pct"/>
            <w:vAlign w:val="center"/>
          </w:tcPr>
          <w:p w14:paraId="7C7283C4" w14:textId="77777777" w:rsidR="00CA6E96" w:rsidRPr="00884E5D" w:rsidRDefault="00000000">
            <w:pPr>
              <w:pStyle w:val="Tabletext"/>
            </w:pPr>
            <w:sdt>
              <w:sdtPr>
                <w:alias w:val="Name and contact details: Customer or agent 1"/>
                <w:tag w:val="contact-entry"/>
                <w:id w:val="278290974"/>
                <w:showingPlcHdr/>
                <w:text/>
              </w:sdtPr>
              <w:sdtContent>
                <w:r w:rsidR="00CA6E96" w:rsidRPr="00884E5D">
                  <w:rPr>
                    <w:rStyle w:val="PlaceholderText"/>
                  </w:rPr>
                  <w:t>Type name and contact details here</w:t>
                </w:r>
              </w:sdtContent>
            </w:sdt>
          </w:p>
        </w:tc>
      </w:tr>
      <w:tr w:rsidR="00CA6E96" w:rsidRPr="00884E5D" w14:paraId="0C010BA7" w14:textId="77777777" w:rsidTr="00CE20E1">
        <w:trPr>
          <w:cantSplit/>
          <w:trHeight w:val="500"/>
        </w:trPr>
        <w:tc>
          <w:tcPr>
            <w:tcW w:w="1450" w:type="pct"/>
            <w:shd w:val="clear" w:color="auto" w:fill="F2F2F2"/>
            <w:vAlign w:val="center"/>
          </w:tcPr>
          <w:p w14:paraId="421DDB3D" w14:textId="77777777" w:rsidR="00CA6E96" w:rsidRPr="00884E5D" w:rsidRDefault="00CA6E96">
            <w:pPr>
              <w:pStyle w:val="Tabletext"/>
            </w:pPr>
            <w:r w:rsidRPr="00884E5D">
              <w:rPr>
                <w:b/>
                <w:bCs/>
              </w:rPr>
              <w:t>Customer or agent 2</w:t>
            </w:r>
          </w:p>
        </w:tc>
        <w:tc>
          <w:tcPr>
            <w:tcW w:w="3550" w:type="pct"/>
            <w:vAlign w:val="center"/>
          </w:tcPr>
          <w:p w14:paraId="0E7079E5" w14:textId="77777777" w:rsidR="00CA6E96" w:rsidRPr="00884E5D" w:rsidRDefault="00000000">
            <w:pPr>
              <w:pStyle w:val="Tabletext"/>
            </w:pPr>
            <w:sdt>
              <w:sdtPr>
                <w:alias w:val="Name and contact details: Customer or agent 2"/>
                <w:tag w:val="contact-entry"/>
                <w:id w:val="260222533"/>
                <w:showingPlcHdr/>
                <w:text/>
              </w:sdtPr>
              <w:sdtContent>
                <w:r w:rsidR="00CA6E96" w:rsidRPr="00884E5D">
                  <w:rPr>
                    <w:rStyle w:val="PlaceholderText"/>
                  </w:rPr>
                  <w:t>Type name and contact details here</w:t>
                </w:r>
              </w:sdtContent>
            </w:sdt>
          </w:p>
        </w:tc>
      </w:tr>
      <w:tr w:rsidR="00CA6E96" w:rsidRPr="00884E5D" w14:paraId="38BBE49B" w14:textId="77777777" w:rsidTr="00CE20E1">
        <w:trPr>
          <w:cantSplit/>
          <w:trHeight w:val="500"/>
        </w:trPr>
        <w:tc>
          <w:tcPr>
            <w:tcW w:w="1450" w:type="pct"/>
            <w:shd w:val="clear" w:color="auto" w:fill="F2F2F2"/>
            <w:vAlign w:val="center"/>
          </w:tcPr>
          <w:p w14:paraId="1F28C7C2" w14:textId="77777777" w:rsidR="00CA6E96" w:rsidRPr="00884E5D" w:rsidRDefault="00CA6E96">
            <w:pPr>
              <w:pStyle w:val="Tabletext"/>
            </w:pPr>
            <w:r w:rsidRPr="00884E5D">
              <w:rPr>
                <w:b/>
                <w:bCs/>
              </w:rPr>
              <w:t>Customer or agent 3</w:t>
            </w:r>
          </w:p>
        </w:tc>
        <w:tc>
          <w:tcPr>
            <w:tcW w:w="3550" w:type="pct"/>
            <w:vAlign w:val="center"/>
          </w:tcPr>
          <w:p w14:paraId="7A8418E4" w14:textId="77777777" w:rsidR="00CA6E96" w:rsidRPr="00884E5D" w:rsidRDefault="00000000">
            <w:pPr>
              <w:pStyle w:val="Tabletext"/>
            </w:pPr>
            <w:sdt>
              <w:sdtPr>
                <w:alias w:val="Name and contact details: Customer or agent 3"/>
                <w:tag w:val="contact-entry"/>
                <w:id w:val="50024169"/>
                <w:showingPlcHdr/>
                <w:text/>
              </w:sdtPr>
              <w:sdtContent>
                <w:r w:rsidR="00CA6E96" w:rsidRPr="00884E5D">
                  <w:rPr>
                    <w:rStyle w:val="PlaceholderText"/>
                  </w:rPr>
                  <w:t>Type name and contact details here</w:t>
                </w:r>
              </w:sdtContent>
            </w:sdt>
          </w:p>
        </w:tc>
      </w:tr>
      <w:tr w:rsidR="00CA6E96" w:rsidRPr="00884E5D" w14:paraId="00117F05" w14:textId="77777777" w:rsidTr="00CE20E1">
        <w:trPr>
          <w:cantSplit/>
          <w:trHeight w:val="500"/>
        </w:trPr>
        <w:tc>
          <w:tcPr>
            <w:tcW w:w="1450" w:type="pct"/>
            <w:shd w:val="clear" w:color="auto" w:fill="F2F2F2"/>
            <w:vAlign w:val="center"/>
          </w:tcPr>
          <w:p w14:paraId="1B3DD8DD" w14:textId="77777777" w:rsidR="00CA6E96" w:rsidRPr="00884E5D" w:rsidRDefault="00CA6E96">
            <w:pPr>
              <w:pStyle w:val="Tabletext"/>
            </w:pPr>
            <w:r w:rsidRPr="00884E5D">
              <w:rPr>
                <w:b/>
                <w:bCs/>
              </w:rPr>
              <w:t>Customer or agent 4</w:t>
            </w:r>
          </w:p>
        </w:tc>
        <w:tc>
          <w:tcPr>
            <w:tcW w:w="3550" w:type="pct"/>
            <w:vAlign w:val="center"/>
          </w:tcPr>
          <w:p w14:paraId="2EB565DC" w14:textId="77777777" w:rsidR="00CA6E96" w:rsidRPr="00884E5D" w:rsidRDefault="00000000">
            <w:pPr>
              <w:pStyle w:val="Tabletext"/>
            </w:pPr>
            <w:sdt>
              <w:sdtPr>
                <w:alias w:val="Name and contact details: Customer or agent 4"/>
                <w:tag w:val="contact-entry"/>
                <w:id w:val="814667518"/>
                <w:showingPlcHdr/>
                <w:text/>
              </w:sdtPr>
              <w:sdtContent>
                <w:r w:rsidR="00CA6E96" w:rsidRPr="00884E5D">
                  <w:rPr>
                    <w:rStyle w:val="PlaceholderText"/>
                  </w:rPr>
                  <w:t>Type name and contact details here</w:t>
                </w:r>
              </w:sdtContent>
            </w:sdt>
          </w:p>
        </w:tc>
      </w:tr>
      <w:tr w:rsidR="00CA6E96" w:rsidRPr="00884E5D" w14:paraId="4A7E84E8" w14:textId="77777777" w:rsidTr="00CE20E1">
        <w:trPr>
          <w:cantSplit/>
          <w:trHeight w:val="500"/>
        </w:trPr>
        <w:tc>
          <w:tcPr>
            <w:tcW w:w="1450" w:type="pct"/>
            <w:shd w:val="clear" w:color="auto" w:fill="F2F2F2"/>
            <w:vAlign w:val="center"/>
          </w:tcPr>
          <w:p w14:paraId="3A428AFB" w14:textId="77777777" w:rsidR="00CA6E96" w:rsidRPr="00884E5D" w:rsidRDefault="00CA6E96">
            <w:pPr>
              <w:pStyle w:val="Tabletext"/>
            </w:pPr>
            <w:r w:rsidRPr="00884E5D">
              <w:rPr>
                <w:b/>
                <w:bCs/>
              </w:rPr>
              <w:t>Customer or agent 5</w:t>
            </w:r>
          </w:p>
        </w:tc>
        <w:tc>
          <w:tcPr>
            <w:tcW w:w="3550" w:type="pct"/>
            <w:vAlign w:val="center"/>
          </w:tcPr>
          <w:p w14:paraId="25DA8073" w14:textId="77777777" w:rsidR="00CA6E96" w:rsidRPr="00884E5D" w:rsidRDefault="00000000">
            <w:pPr>
              <w:pStyle w:val="Tabletext"/>
            </w:pPr>
            <w:sdt>
              <w:sdtPr>
                <w:alias w:val="Name and contact details: Customer or agent 5"/>
                <w:tag w:val="contact-entry"/>
                <w:id w:val="1916082468"/>
                <w:showingPlcHdr/>
                <w:text/>
              </w:sdtPr>
              <w:sdtContent>
                <w:r w:rsidR="00CA6E96" w:rsidRPr="00884E5D">
                  <w:rPr>
                    <w:rStyle w:val="PlaceholderText"/>
                  </w:rPr>
                  <w:t>Type name and contact details here</w:t>
                </w:r>
              </w:sdtContent>
            </w:sdt>
          </w:p>
        </w:tc>
      </w:tr>
    </w:tbl>
    <w:p w14:paraId="06043980" w14:textId="77777777" w:rsidR="00CE5222" w:rsidRPr="00884E5D" w:rsidRDefault="00CE5222">
      <w:pPr>
        <w:pStyle w:val="Heading1"/>
        <w:pageBreakBefore/>
      </w:pPr>
      <w:bookmarkStart w:id="11" w:name="_Toc242957973"/>
      <w:r w:rsidRPr="00884E5D">
        <w:lastRenderedPageBreak/>
        <w:t>Post bushfire checklist</w:t>
      </w:r>
      <w:bookmarkEnd w:id="11"/>
    </w:p>
    <w:p w14:paraId="30908BB5" w14:textId="77777777" w:rsidR="00111DB5" w:rsidRPr="00884E5D" w:rsidRDefault="00111DB5">
      <w:pPr>
        <w:pStyle w:val="BodyText"/>
      </w:pPr>
      <w:r w:rsidRPr="00884E5D">
        <w:rPr>
          <w:b/>
          <w:bCs/>
        </w:rPr>
        <w:t>Safety is paramount</w:t>
      </w:r>
      <w:r w:rsidRPr="00884E5D">
        <w:t>; stay indoors or at an evacuation point until bushfires have passed. Listen to the radio for warning and updates.</w:t>
      </w:r>
    </w:p>
    <w:p w14:paraId="344C6B8E" w14:textId="77777777" w:rsidR="00111DB5" w:rsidRPr="00884E5D" w:rsidRDefault="00111DB5">
      <w:pPr>
        <w:pStyle w:val="BodyText"/>
      </w:pPr>
      <w:r w:rsidRPr="00884E5D">
        <w:rPr>
          <w:b/>
          <w:bCs/>
        </w:rPr>
        <w:t>Communicate that you are safe to local emergency services and next of kin.</w:t>
      </w:r>
    </w:p>
    <w:p w14:paraId="72C70764" w14:textId="77777777" w:rsidR="00111DB5" w:rsidRPr="00884E5D" w:rsidRDefault="00111DB5">
      <w:pPr>
        <w:pStyle w:val="BodyText"/>
      </w:pPr>
      <w:r w:rsidRPr="00884E5D">
        <w:rPr>
          <w:b/>
          <w:bCs/>
        </w:rPr>
        <w:t>Ember attacks and spot fire checks</w:t>
      </w:r>
      <w:r w:rsidRPr="00884E5D">
        <w:t>; 85% of houses burn down from ember attack. Check roof spaces, under house/veranda, garden beds, mulches, gutters etc. Spot fires may occur for many days after the fire.</w:t>
      </w:r>
    </w:p>
    <w:p w14:paraId="58737B3E" w14:textId="77777777" w:rsidR="00111DB5" w:rsidRPr="00884E5D" w:rsidRDefault="00111DB5">
      <w:pPr>
        <w:pStyle w:val="BodyText"/>
      </w:pPr>
      <w:r w:rsidRPr="00884E5D">
        <w:rPr>
          <w:b/>
          <w:bCs/>
        </w:rPr>
        <w:t>Assessment</w:t>
      </w:r>
      <w:r w:rsidRPr="00884E5D">
        <w:t>; wear covered shoes, appropriate clothing and PPE.</w:t>
      </w:r>
    </w:p>
    <w:p w14:paraId="614BD35C" w14:textId="77777777" w:rsidR="00111DB5" w:rsidRPr="00884E5D" w:rsidRDefault="00111DB5">
      <w:pPr>
        <w:pStyle w:val="Heading2"/>
      </w:pPr>
      <w:r w:rsidRPr="00884E5D">
        <w:t>Take photos of damage and check on the following</w:t>
      </w:r>
    </w:p>
    <w:p w14:paraId="34F86875" w14:textId="0001DEFB" w:rsidR="00111DB5" w:rsidRPr="00884E5D" w:rsidRDefault="00111DB5">
      <w:pPr>
        <w:pStyle w:val="Caption"/>
        <w:keepNext/>
      </w:pPr>
      <w:r w:rsidRPr="00884E5D">
        <w:t xml:space="preserve">Table </w:t>
      </w:r>
      <w:r w:rsidRPr="00884E5D">
        <w:fldChar w:fldCharType="begin"/>
      </w:r>
      <w:r w:rsidRPr="00884E5D">
        <w:instrText xml:space="preserve"> SEQ Table \* ARABIC </w:instrText>
      </w:r>
      <w:r w:rsidRPr="00884E5D">
        <w:fldChar w:fldCharType="separate"/>
      </w:r>
      <w:r w:rsidR="008E6422">
        <w:rPr>
          <w:noProof/>
        </w:rPr>
        <w:t>17</w:t>
      </w:r>
      <w:r w:rsidRPr="00884E5D">
        <w:fldChar w:fldCharType="end"/>
      </w:r>
      <w:r w:rsidRPr="00884E5D">
        <w:t xml:space="preserve">: </w:t>
      </w:r>
      <w:r w:rsidRPr="00884E5D">
        <w:rPr>
          <w:b w:val="0"/>
        </w:rPr>
        <w:t>Post bushfire damage check</w:t>
      </w:r>
    </w:p>
    <w:tbl>
      <w:tblPr>
        <w:tblStyle w:val="Style2"/>
        <w:tblW w:w="5000" w:type="pct"/>
        <w:tblCellMar>
          <w:top w:w="113" w:type="dxa"/>
        </w:tblCellMar>
        <w:tblLook w:val="0020" w:firstRow="1" w:lastRow="0" w:firstColumn="0" w:lastColumn="0" w:noHBand="0" w:noVBand="0"/>
        <w:tblCaption w:val="Post bushfire damage check"/>
        <w:tblDescription w:val="Checklist of 9 items to photograph and check for damage after a bushfire, including powerlines, dangerous materials, trees, animals, water, roads and equipment. Each row has a description and a Done checkbox."/>
      </w:tblPr>
      <w:tblGrid>
        <w:gridCol w:w="8068"/>
        <w:gridCol w:w="1550"/>
      </w:tblGrid>
      <w:tr w:rsidR="00CA6E96" w:rsidRPr="00884E5D" w14:paraId="17DBDB48" w14:textId="77777777" w:rsidTr="00E55729">
        <w:trPr>
          <w:cnfStyle w:val="100000000000" w:firstRow="1" w:lastRow="0" w:firstColumn="0" w:lastColumn="0" w:oddVBand="0" w:evenVBand="0" w:oddHBand="0" w:evenHBand="0" w:firstRowFirstColumn="0" w:firstRowLastColumn="0" w:lastRowFirstColumn="0" w:lastRowLastColumn="0"/>
          <w:cantSplit/>
          <w:trHeight w:val="374"/>
          <w:tblHeader/>
        </w:trPr>
        <w:tc>
          <w:tcPr>
            <w:tcW w:w="4194" w:type="pct"/>
            <w:vAlign w:val="center"/>
          </w:tcPr>
          <w:p w14:paraId="7777BC7B" w14:textId="77777777" w:rsidR="00CA6E96" w:rsidRPr="00884E5D" w:rsidRDefault="00CA6E96">
            <w:pPr>
              <w:pStyle w:val="Tabletext"/>
            </w:pPr>
            <w:r w:rsidRPr="00884E5D">
              <w:t>Description</w:t>
            </w:r>
          </w:p>
        </w:tc>
        <w:tc>
          <w:tcPr>
            <w:tcW w:w="806" w:type="pct"/>
            <w:vAlign w:val="center"/>
          </w:tcPr>
          <w:p w14:paraId="4786C261" w14:textId="77777777" w:rsidR="00CA6E96" w:rsidRPr="00884E5D" w:rsidRDefault="00CA6E96">
            <w:pPr>
              <w:pStyle w:val="Tabletext"/>
              <w:jc w:val="center"/>
            </w:pPr>
            <w:r w:rsidRPr="00884E5D">
              <w:t>Done</w:t>
            </w:r>
          </w:p>
        </w:tc>
      </w:tr>
      <w:tr w:rsidR="00CA6E96" w:rsidRPr="00884E5D" w14:paraId="344465EC" w14:textId="77777777" w:rsidTr="00E55729">
        <w:trPr>
          <w:cantSplit/>
          <w:trHeight w:val="500"/>
        </w:trPr>
        <w:tc>
          <w:tcPr>
            <w:tcW w:w="4194" w:type="pct"/>
            <w:vAlign w:val="center"/>
          </w:tcPr>
          <w:p w14:paraId="68781D0A" w14:textId="77777777" w:rsidR="00CA6E96" w:rsidRPr="00884E5D" w:rsidRDefault="00CA6E96">
            <w:pPr>
              <w:pStyle w:val="Tabletext"/>
            </w:pPr>
            <w:r w:rsidRPr="00884E5D">
              <w:t>Damaged or fallen powerlines (Energy Safe Victoria – 1800 800 158)</w:t>
            </w:r>
          </w:p>
          <w:p w14:paraId="62FEF833" w14:textId="77777777" w:rsidR="00CA6E96" w:rsidRPr="00884E5D" w:rsidRDefault="00CA6E96">
            <w:pPr>
              <w:pStyle w:val="TableTextBullet"/>
            </w:pPr>
            <w:r w:rsidRPr="00884E5D">
              <w:t>AusNet Services – 13 17 99</w:t>
            </w:r>
          </w:p>
          <w:p w14:paraId="6A84A81F" w14:textId="77777777" w:rsidR="00CA6E96" w:rsidRPr="00884E5D" w:rsidRDefault="00CA6E96">
            <w:pPr>
              <w:pStyle w:val="TableTextBullet"/>
            </w:pPr>
            <w:r w:rsidRPr="00884E5D">
              <w:t>CitiPower – 13 12 80</w:t>
            </w:r>
          </w:p>
          <w:p w14:paraId="7E32A72B" w14:textId="77777777" w:rsidR="00CA6E96" w:rsidRPr="00884E5D" w:rsidRDefault="00CA6E96">
            <w:pPr>
              <w:pStyle w:val="TableTextBullet"/>
            </w:pPr>
            <w:r w:rsidRPr="00884E5D">
              <w:t>Jemena – 13 16 26</w:t>
            </w:r>
          </w:p>
          <w:p w14:paraId="78440AC3" w14:textId="77777777" w:rsidR="00CA6E96" w:rsidRPr="00884E5D" w:rsidRDefault="00CA6E96">
            <w:pPr>
              <w:pStyle w:val="TableTextBullet"/>
            </w:pPr>
            <w:r w:rsidRPr="00884E5D">
              <w:t>Powercor – 13 24 12</w:t>
            </w:r>
          </w:p>
          <w:p w14:paraId="655DDB7D" w14:textId="77777777" w:rsidR="00CA6E96" w:rsidRPr="00884E5D" w:rsidRDefault="00CA6E96">
            <w:pPr>
              <w:pStyle w:val="TableTextBullet"/>
            </w:pPr>
            <w:r w:rsidRPr="00884E5D">
              <w:t>United Energy Distribution – 13 20 99</w:t>
            </w:r>
          </w:p>
          <w:p w14:paraId="5CBA45F7" w14:textId="77777777" w:rsidR="00CA6E96" w:rsidRPr="00884E5D" w:rsidRDefault="00CA6E96" w:rsidP="00E457BC">
            <w:pPr>
              <w:pStyle w:val="Tabletext"/>
              <w:spacing w:after="240"/>
            </w:pPr>
            <w:r w:rsidRPr="00884E5D">
              <w:rPr>
                <w:b/>
                <w:bCs/>
              </w:rPr>
              <w:t>Do not</w:t>
            </w:r>
            <w:r w:rsidRPr="00884E5D">
              <w:t xml:space="preserve"> approach </w:t>
            </w:r>
            <w:proofErr w:type="gramStart"/>
            <w:r w:rsidRPr="00884E5D">
              <w:t>downed</w:t>
            </w:r>
            <w:proofErr w:type="gramEnd"/>
            <w:r w:rsidRPr="00884E5D">
              <w:t xml:space="preserve"> or damaged powerlines.</w:t>
            </w:r>
          </w:p>
        </w:tc>
        <w:tc>
          <w:tcPr>
            <w:tcW w:w="806" w:type="pct"/>
            <w:vAlign w:val="center"/>
          </w:tcPr>
          <w:p w14:paraId="711B02B9" w14:textId="77777777" w:rsidR="00CA6E96" w:rsidRPr="00884E5D" w:rsidRDefault="00000000">
            <w:pPr>
              <w:pStyle w:val="Tabletext"/>
              <w:jc w:val="center"/>
            </w:pPr>
            <w:sdt>
              <w:sdtPr>
                <w:alias w:val="Done: Damaged or fallen powerlines (Energy Safe Victoria – 1800 800 1…"/>
                <w:tag w:val="checklist"/>
                <w:id w:val="61495401"/>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7DD68A0A" w14:textId="77777777" w:rsidTr="00E55729">
        <w:trPr>
          <w:cantSplit/>
          <w:trHeight w:val="500"/>
        </w:trPr>
        <w:tc>
          <w:tcPr>
            <w:tcW w:w="4194" w:type="pct"/>
            <w:vAlign w:val="center"/>
          </w:tcPr>
          <w:p w14:paraId="3F06EC2C" w14:textId="77777777" w:rsidR="00CA6E96" w:rsidRPr="00884E5D" w:rsidRDefault="00CA6E96">
            <w:pPr>
              <w:pStyle w:val="Tabletext"/>
            </w:pPr>
            <w:r w:rsidRPr="00884E5D">
              <w:t>Potential dangers such as buildings, trees, netting at risk of collapsing. Mark areas to avoid incidents.</w:t>
            </w:r>
          </w:p>
        </w:tc>
        <w:tc>
          <w:tcPr>
            <w:tcW w:w="806" w:type="pct"/>
            <w:vAlign w:val="center"/>
          </w:tcPr>
          <w:p w14:paraId="079F1ADF" w14:textId="77777777" w:rsidR="00CA6E96" w:rsidRPr="00884E5D" w:rsidRDefault="00000000">
            <w:pPr>
              <w:pStyle w:val="Tabletext"/>
              <w:jc w:val="center"/>
            </w:pPr>
            <w:sdt>
              <w:sdtPr>
                <w:alias w:val="Done: Potential dangers such as buildings, trees, netting at risk of …"/>
                <w:tag w:val="checklist"/>
                <w:id w:val="1608441863"/>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0EB70AC7" w14:textId="77777777" w:rsidTr="00E55729">
        <w:trPr>
          <w:cantSplit/>
          <w:trHeight w:val="500"/>
        </w:trPr>
        <w:tc>
          <w:tcPr>
            <w:tcW w:w="4194" w:type="pct"/>
            <w:vAlign w:val="center"/>
          </w:tcPr>
          <w:p w14:paraId="2A7AA835" w14:textId="77777777" w:rsidR="00CA6E96" w:rsidRPr="00884E5D" w:rsidRDefault="00CA6E96">
            <w:pPr>
              <w:pStyle w:val="Tabletext"/>
            </w:pPr>
            <w:r w:rsidRPr="00884E5D">
              <w:lastRenderedPageBreak/>
              <w:t>Gas, fuels, agricultural chemicals and other dangerous materials.</w:t>
            </w:r>
          </w:p>
          <w:p w14:paraId="3E93B56C" w14:textId="77777777" w:rsidR="00CA6E96" w:rsidRPr="00884E5D" w:rsidRDefault="00CA6E96">
            <w:pPr>
              <w:pStyle w:val="TableTextBullet"/>
            </w:pPr>
            <w:r w:rsidRPr="00884E5D">
              <w:t>Always wear appropriate PPE when dealing with agricultural chemicals.</w:t>
            </w:r>
          </w:p>
          <w:p w14:paraId="43A3C49B" w14:textId="77777777" w:rsidR="00CA6E96" w:rsidRPr="00884E5D" w:rsidRDefault="00CA6E96">
            <w:pPr>
              <w:pStyle w:val="TableTextBullet"/>
            </w:pPr>
            <w:r w:rsidRPr="00884E5D">
              <w:t xml:space="preserve">For major pollution emergencies that pose an </w:t>
            </w:r>
            <w:r w:rsidRPr="00884E5D">
              <w:rPr>
                <w:b/>
                <w:bCs/>
              </w:rPr>
              <w:t>immediate threat to human health</w:t>
            </w:r>
            <w:r w:rsidRPr="00884E5D">
              <w:t xml:space="preserve"> or the environment (e.g. toxic fumes, large chemical spills, fires, significant fuel leaks or contaminated runoff entering waterways), </w:t>
            </w:r>
            <w:r w:rsidRPr="00884E5D">
              <w:rPr>
                <w:b/>
                <w:bCs/>
              </w:rPr>
              <w:t>call 000 immediately</w:t>
            </w:r>
            <w:r w:rsidRPr="00884E5D">
              <w:t>.</w:t>
            </w:r>
          </w:p>
        </w:tc>
        <w:tc>
          <w:tcPr>
            <w:tcW w:w="806" w:type="pct"/>
            <w:vAlign w:val="center"/>
          </w:tcPr>
          <w:p w14:paraId="7CBA3603" w14:textId="77777777" w:rsidR="00CA6E96" w:rsidRPr="00884E5D" w:rsidRDefault="00000000">
            <w:pPr>
              <w:pStyle w:val="Tabletext"/>
              <w:jc w:val="center"/>
            </w:pPr>
            <w:sdt>
              <w:sdtPr>
                <w:alias w:val="Done: Gas, fuels, agricultural chemicals and other dangerous material…"/>
                <w:tag w:val="checklist"/>
                <w:id w:val="209056302"/>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B24E86D" w14:textId="77777777" w:rsidTr="00E55729">
        <w:trPr>
          <w:cantSplit/>
          <w:trHeight w:val="500"/>
        </w:trPr>
        <w:tc>
          <w:tcPr>
            <w:tcW w:w="4194" w:type="pct"/>
            <w:vAlign w:val="center"/>
          </w:tcPr>
          <w:p w14:paraId="1F25272C" w14:textId="77777777" w:rsidR="00CA6E96" w:rsidRPr="00884E5D" w:rsidRDefault="00CA6E96">
            <w:pPr>
              <w:pStyle w:val="Tabletext"/>
            </w:pPr>
            <w:r w:rsidRPr="00884E5D">
              <w:t>Damaged and burnt trees around culverts, bridges, roads etc. Burnt tree roots can cause delayed collapse of tree and earth around it.</w:t>
            </w:r>
          </w:p>
        </w:tc>
        <w:tc>
          <w:tcPr>
            <w:tcW w:w="806" w:type="pct"/>
            <w:vAlign w:val="center"/>
          </w:tcPr>
          <w:p w14:paraId="6F5C8345" w14:textId="77777777" w:rsidR="00CA6E96" w:rsidRPr="00884E5D" w:rsidRDefault="00000000">
            <w:pPr>
              <w:pStyle w:val="Tabletext"/>
              <w:jc w:val="center"/>
            </w:pPr>
            <w:sdt>
              <w:sdtPr>
                <w:alias w:val="Done: Damaged and burnt trees around culverts, bridges, roads etc. Bu…"/>
                <w:tag w:val="checklist"/>
                <w:id w:val="775890597"/>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33F0C506" w14:textId="77777777" w:rsidTr="00E55729">
        <w:trPr>
          <w:cantSplit/>
          <w:trHeight w:val="500"/>
        </w:trPr>
        <w:tc>
          <w:tcPr>
            <w:tcW w:w="4194" w:type="pct"/>
            <w:vAlign w:val="center"/>
          </w:tcPr>
          <w:p w14:paraId="61F568E6" w14:textId="77777777" w:rsidR="00CA6E96" w:rsidRPr="00884E5D" w:rsidRDefault="00CA6E96">
            <w:pPr>
              <w:pStyle w:val="Tabletext"/>
            </w:pPr>
            <w:r w:rsidRPr="00884E5D">
              <w:t>Any animals</w:t>
            </w:r>
          </w:p>
        </w:tc>
        <w:tc>
          <w:tcPr>
            <w:tcW w:w="806" w:type="pct"/>
            <w:vAlign w:val="center"/>
          </w:tcPr>
          <w:p w14:paraId="1EC62E73" w14:textId="77777777" w:rsidR="00CA6E96" w:rsidRPr="00884E5D" w:rsidRDefault="00000000">
            <w:pPr>
              <w:pStyle w:val="Tabletext"/>
              <w:jc w:val="center"/>
            </w:pPr>
            <w:sdt>
              <w:sdtPr>
                <w:alias w:val="Done: Any animals"/>
                <w:tag w:val="checklist"/>
                <w:id w:val="938968168"/>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11F313D9" w14:textId="77777777" w:rsidTr="00E55729">
        <w:trPr>
          <w:cantSplit/>
          <w:trHeight w:val="500"/>
        </w:trPr>
        <w:tc>
          <w:tcPr>
            <w:tcW w:w="4194" w:type="pct"/>
            <w:vAlign w:val="center"/>
          </w:tcPr>
          <w:p w14:paraId="36C34974" w14:textId="77777777" w:rsidR="00CA6E96" w:rsidRPr="00884E5D" w:rsidRDefault="00CA6E96">
            <w:pPr>
              <w:pStyle w:val="Tabletext"/>
            </w:pPr>
            <w:r w:rsidRPr="00884E5D">
              <w:t>Impact on water supply on your property</w:t>
            </w:r>
          </w:p>
        </w:tc>
        <w:tc>
          <w:tcPr>
            <w:tcW w:w="806" w:type="pct"/>
            <w:vAlign w:val="center"/>
          </w:tcPr>
          <w:p w14:paraId="7CE5AB8C" w14:textId="77777777" w:rsidR="00CA6E96" w:rsidRPr="00884E5D" w:rsidRDefault="00000000">
            <w:pPr>
              <w:pStyle w:val="Tabletext"/>
              <w:jc w:val="center"/>
            </w:pPr>
            <w:sdt>
              <w:sdtPr>
                <w:alias w:val="Done: Impact on water supply on your property"/>
                <w:tag w:val="checklist"/>
                <w:id w:val="1973567886"/>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45BB3D15" w14:textId="77777777" w:rsidTr="00E55729">
        <w:trPr>
          <w:cantSplit/>
          <w:trHeight w:val="500"/>
        </w:trPr>
        <w:tc>
          <w:tcPr>
            <w:tcW w:w="4194" w:type="pct"/>
            <w:vAlign w:val="center"/>
          </w:tcPr>
          <w:p w14:paraId="354D1438" w14:textId="77777777" w:rsidR="00CA6E96" w:rsidRPr="00884E5D" w:rsidRDefault="00CA6E96">
            <w:pPr>
              <w:pStyle w:val="Tabletext"/>
            </w:pPr>
            <w:r w:rsidRPr="00884E5D">
              <w:t>Impact on irrigation equipment and accessibility to water for orchards and crops</w:t>
            </w:r>
          </w:p>
        </w:tc>
        <w:tc>
          <w:tcPr>
            <w:tcW w:w="806" w:type="pct"/>
            <w:vAlign w:val="center"/>
          </w:tcPr>
          <w:p w14:paraId="690D7E82" w14:textId="77777777" w:rsidR="00CA6E96" w:rsidRPr="00884E5D" w:rsidRDefault="00000000">
            <w:pPr>
              <w:pStyle w:val="Tabletext"/>
              <w:jc w:val="center"/>
            </w:pPr>
            <w:sdt>
              <w:sdtPr>
                <w:alias w:val="Done: Impact on irrigation equipment and accessibility to water for o…"/>
                <w:tag w:val="checklist"/>
                <w:id w:val="1160026804"/>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545346FD" w14:textId="77777777" w:rsidTr="00E55729">
        <w:trPr>
          <w:cantSplit/>
          <w:trHeight w:val="500"/>
        </w:trPr>
        <w:tc>
          <w:tcPr>
            <w:tcW w:w="4194" w:type="pct"/>
            <w:vAlign w:val="center"/>
          </w:tcPr>
          <w:p w14:paraId="3B233222" w14:textId="77777777" w:rsidR="00CA6E96" w:rsidRPr="00884E5D" w:rsidRDefault="00CA6E96">
            <w:pPr>
              <w:pStyle w:val="Tabletext"/>
            </w:pPr>
            <w:r w:rsidRPr="00884E5D">
              <w:t>Road access on to and off the farm</w:t>
            </w:r>
          </w:p>
        </w:tc>
        <w:tc>
          <w:tcPr>
            <w:tcW w:w="806" w:type="pct"/>
            <w:vAlign w:val="center"/>
          </w:tcPr>
          <w:p w14:paraId="50472495" w14:textId="77777777" w:rsidR="00CA6E96" w:rsidRPr="00884E5D" w:rsidRDefault="00000000">
            <w:pPr>
              <w:pStyle w:val="Tabletext"/>
              <w:jc w:val="center"/>
            </w:pPr>
            <w:sdt>
              <w:sdtPr>
                <w:alias w:val="Done: Road access on to and off the farm"/>
                <w:tag w:val="checklist"/>
                <w:id w:val="1893454391"/>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r w:rsidR="00CA6E96" w:rsidRPr="00884E5D" w14:paraId="63B84307" w14:textId="77777777" w:rsidTr="00E55729">
        <w:trPr>
          <w:cantSplit/>
          <w:trHeight w:val="500"/>
        </w:trPr>
        <w:tc>
          <w:tcPr>
            <w:tcW w:w="4194" w:type="pct"/>
            <w:vAlign w:val="center"/>
          </w:tcPr>
          <w:p w14:paraId="19D7301A" w14:textId="77777777" w:rsidR="00CA6E96" w:rsidRPr="00884E5D" w:rsidRDefault="00CA6E96">
            <w:pPr>
              <w:pStyle w:val="Tabletext"/>
            </w:pPr>
            <w:r w:rsidRPr="00884E5D">
              <w:t>Equipment (tractors, plant and machinery, cold rooms)</w:t>
            </w:r>
          </w:p>
        </w:tc>
        <w:tc>
          <w:tcPr>
            <w:tcW w:w="806" w:type="pct"/>
            <w:vAlign w:val="center"/>
          </w:tcPr>
          <w:p w14:paraId="6F5D2744" w14:textId="77777777" w:rsidR="00CA6E96" w:rsidRPr="00884E5D" w:rsidRDefault="00000000">
            <w:pPr>
              <w:pStyle w:val="Tabletext"/>
              <w:jc w:val="center"/>
            </w:pPr>
            <w:sdt>
              <w:sdtPr>
                <w:alias w:val="Done: Equipment (tractors, plant and machinery, cold rooms)"/>
                <w:tag w:val="checklist"/>
                <w:id w:val="862821794"/>
                <w14:checkbox>
                  <w14:checked w14:val="0"/>
                  <w14:checkedState w14:val="2612" w14:font="MS Gothic"/>
                  <w14:uncheckedState w14:val="2610" w14:font="MS Gothic"/>
                </w14:checkbox>
              </w:sdtPr>
              <w:sdtContent>
                <w:r w:rsidR="00CA6E96" w:rsidRPr="00884E5D">
                  <w:rPr>
                    <w:rFonts w:ascii="MS Gothic" w:eastAsia="MS Gothic" w:hAnsi="MS Gothic"/>
                  </w:rPr>
                  <w:t>☐</w:t>
                </w:r>
              </w:sdtContent>
            </w:sdt>
          </w:p>
        </w:tc>
      </w:tr>
    </w:tbl>
    <w:p w14:paraId="4341D9BC" w14:textId="77777777" w:rsidR="00111DB5" w:rsidRPr="00884E5D" w:rsidRDefault="00111DB5" w:rsidP="00281900">
      <w:pPr>
        <w:pStyle w:val="Heading2"/>
        <w:spacing w:before="600"/>
      </w:pPr>
      <w:r w:rsidRPr="00884E5D">
        <w:t>Damage assessment notes</w:t>
      </w:r>
    </w:p>
    <w:p w14:paraId="504AE819" w14:textId="77777777" w:rsidR="00111DB5" w:rsidRPr="00884E5D" w:rsidRDefault="00000000" w:rsidP="00111DB5">
      <w:pPr>
        <w:pStyle w:val="BodyText"/>
        <w:spacing w:after="2400"/>
      </w:pPr>
      <w:sdt>
        <w:sdtPr>
          <w:alias w:val="Damage assessment notes"/>
          <w:tag w:val="notes"/>
          <w:id w:val="1791387071"/>
          <w:showingPlcHdr/>
          <w:text w:multiLine="1"/>
        </w:sdtPr>
        <w:sdtContent>
          <w:r w:rsidR="00111DB5" w:rsidRPr="00884E5D">
            <w:rPr>
              <w:rStyle w:val="PlaceholderText"/>
            </w:rPr>
            <w:t>Type your damage assessment notes here.</w:t>
          </w:r>
        </w:sdtContent>
      </w:sdt>
    </w:p>
    <w:p w14:paraId="64B6E903" w14:textId="77777777" w:rsidR="00111DB5" w:rsidRPr="00884E5D" w:rsidRDefault="00111DB5" w:rsidP="00E457BC">
      <w:pPr>
        <w:pStyle w:val="Heading2"/>
        <w:pageBreakBefore/>
      </w:pPr>
      <w:r w:rsidRPr="00884E5D">
        <w:lastRenderedPageBreak/>
        <w:t>Next steps</w:t>
      </w:r>
    </w:p>
    <w:p w14:paraId="58160170" w14:textId="77777777" w:rsidR="00111DB5" w:rsidRPr="00884E5D" w:rsidRDefault="00111DB5">
      <w:pPr>
        <w:pStyle w:val="BodyText"/>
      </w:pPr>
      <w:r w:rsidRPr="00884E5D">
        <w:rPr>
          <w:b/>
          <w:bCs/>
        </w:rPr>
        <w:t>Contact your neighbour</w:t>
      </w:r>
      <w:r w:rsidRPr="00884E5D">
        <w:t xml:space="preserve"> to ensure their safety. This also gives you an opportunity to share your experience (a vital part of recovery).</w:t>
      </w:r>
    </w:p>
    <w:p w14:paraId="5F420E5C" w14:textId="77777777" w:rsidR="00111DB5" w:rsidRPr="00884E5D" w:rsidRDefault="00111DB5">
      <w:pPr>
        <w:pStyle w:val="BodyText"/>
      </w:pPr>
      <w:r w:rsidRPr="00884E5D">
        <w:t xml:space="preserve">Contact </w:t>
      </w:r>
      <w:r w:rsidRPr="00884E5D">
        <w:rPr>
          <w:b/>
          <w:bCs/>
        </w:rPr>
        <w:t>staff</w:t>
      </w:r>
      <w:r w:rsidRPr="00884E5D">
        <w:t xml:space="preserve"> to check on their well-being. Allow staff time to ensure their home and families are safe. Arrange for staff to come back onto the farm once it is deemed safe.</w:t>
      </w:r>
    </w:p>
    <w:p w14:paraId="042DD61D" w14:textId="77777777" w:rsidR="00111DB5" w:rsidRPr="00884E5D" w:rsidRDefault="00111DB5">
      <w:pPr>
        <w:pStyle w:val="BodyText"/>
      </w:pPr>
      <w:r w:rsidRPr="00884E5D">
        <w:t xml:space="preserve">Contact your </w:t>
      </w:r>
      <w:r w:rsidRPr="00884E5D">
        <w:rPr>
          <w:b/>
          <w:bCs/>
        </w:rPr>
        <w:t>insurance</w:t>
      </w:r>
      <w:r w:rsidRPr="00884E5D">
        <w:t xml:space="preserve"> company, you should now have an idea of damage and photos to share.</w:t>
      </w:r>
    </w:p>
    <w:p w14:paraId="6D7BBF38" w14:textId="7B431ECC" w:rsidR="00111DB5" w:rsidRPr="00884E5D" w:rsidRDefault="00111DB5">
      <w:pPr>
        <w:pStyle w:val="BodyText"/>
      </w:pPr>
      <w:r w:rsidRPr="00884E5D">
        <w:t xml:space="preserve">Farmers seeking information on agriculture recovery assistance should contact Agriculture Victoria on 136 186 or email </w:t>
      </w:r>
      <w:hyperlink r:id="rId42" w:tooltip="Email Agriculture Victoria recovery team – opens your email program" w:history="1">
        <w:r w:rsidRPr="00884E5D">
          <w:rPr>
            <w:rStyle w:val="Hyperlink"/>
          </w:rPr>
          <w:t>recovery@agriculture.vic.gov.au</w:t>
        </w:r>
      </w:hyperlink>
    </w:p>
    <w:p w14:paraId="3F63B963" w14:textId="77777777" w:rsidR="00111DB5" w:rsidRPr="00884E5D" w:rsidRDefault="00111DB5">
      <w:pPr>
        <w:pStyle w:val="BodyText"/>
      </w:pPr>
      <w:r w:rsidRPr="00884E5D">
        <w:t xml:space="preserve">You may also like to contact your relevant industry groups to update them. These groups represent and speak on behalf of growers during the aftermath of disasters. Grower information can also be used in making assessments regarding disaster assistance and categories. Any </w:t>
      </w:r>
      <w:r w:rsidRPr="00884E5D">
        <w:rPr>
          <w:b/>
          <w:bCs/>
        </w:rPr>
        <w:t>media enquiries</w:t>
      </w:r>
      <w:r w:rsidRPr="00884E5D">
        <w:t xml:space="preserve"> can be forwarded to industry groups.</w:t>
      </w:r>
    </w:p>
    <w:p w14:paraId="6FCBCFF9" w14:textId="77777777" w:rsidR="00111DB5" w:rsidRPr="00884E5D" w:rsidRDefault="00111DB5">
      <w:pPr>
        <w:pStyle w:val="BodyText"/>
      </w:pPr>
      <w:r w:rsidRPr="00884E5D">
        <w:t xml:space="preserve">Contact nurseries/agents/customers/transport companies and other business stakeholders to </w:t>
      </w:r>
      <w:r w:rsidRPr="00884E5D">
        <w:rPr>
          <w:b/>
          <w:bCs/>
        </w:rPr>
        <w:t>update</w:t>
      </w:r>
      <w:r w:rsidRPr="00884E5D">
        <w:t xml:space="preserve"> them on your situation.</w:t>
      </w:r>
    </w:p>
    <w:p w14:paraId="78F66875" w14:textId="77777777" w:rsidR="00111DB5" w:rsidRPr="00884E5D" w:rsidRDefault="00111DB5">
      <w:pPr>
        <w:pStyle w:val="BodyText"/>
      </w:pPr>
      <w:r w:rsidRPr="00884E5D">
        <w:t xml:space="preserve">Spend some time to </w:t>
      </w:r>
      <w:r w:rsidRPr="00884E5D">
        <w:rPr>
          <w:b/>
          <w:bCs/>
        </w:rPr>
        <w:t>prioritise</w:t>
      </w:r>
      <w:r w:rsidRPr="00884E5D">
        <w:t xml:space="preserve"> what needs to be done around the farm and make a list of jobs. </w:t>
      </w:r>
      <w:r w:rsidRPr="00884E5D">
        <w:rPr>
          <w:b/>
          <w:bCs/>
        </w:rPr>
        <w:t>Communicate</w:t>
      </w:r>
      <w:r w:rsidRPr="00884E5D">
        <w:t xml:space="preserve"> this with any staff/family who are there.</w:t>
      </w:r>
    </w:p>
    <w:p w14:paraId="20124B04" w14:textId="77777777" w:rsidR="00111DB5" w:rsidRPr="00884E5D" w:rsidRDefault="00111DB5">
      <w:pPr>
        <w:pStyle w:val="Heading3"/>
      </w:pPr>
      <w:r w:rsidRPr="00884E5D">
        <w:t>Further information</w:t>
      </w:r>
    </w:p>
    <w:p w14:paraId="78D48B54" w14:textId="3413EC9B" w:rsidR="00111DB5" w:rsidRPr="00884E5D" w:rsidRDefault="00111DB5">
      <w:pPr>
        <w:pStyle w:val="BodyText"/>
      </w:pPr>
      <w:r w:rsidRPr="00884E5D">
        <w:t xml:space="preserve">Search ‘recovery support’ </w:t>
      </w:r>
      <w:r w:rsidR="007A6796">
        <w:t xml:space="preserve">in the </w:t>
      </w:r>
      <w:hyperlink r:id="rId43" w:tooltip="Agriculture Victoria resource directory for recovery support – external website" w:history="1">
        <w:r w:rsidR="007A6796" w:rsidRPr="007A6796">
          <w:rPr>
            <w:rStyle w:val="Hyperlink"/>
          </w:rPr>
          <w:t>Agriculture Victoria resource directory</w:t>
        </w:r>
      </w:hyperlink>
      <w:r w:rsidRPr="00884E5D">
        <w:t>.</w:t>
      </w:r>
    </w:p>
    <w:p w14:paraId="0CF1FC2C" w14:textId="68332C40" w:rsidR="00111DB5" w:rsidRPr="00884E5D" w:rsidRDefault="00111DB5">
      <w:pPr>
        <w:pStyle w:val="BodyText"/>
      </w:pPr>
      <w:r w:rsidRPr="00884E5D">
        <w:t xml:space="preserve">During a declared emergency, the </w:t>
      </w:r>
      <w:hyperlink r:id="rId44" w:tooltip="Agriculture Victoria home page – external website" w:history="1">
        <w:r w:rsidRPr="00884E5D">
          <w:rPr>
            <w:rStyle w:val="Hyperlink"/>
          </w:rPr>
          <w:t>Agriculture Victoria home page</w:t>
        </w:r>
      </w:hyperlink>
      <w:r w:rsidRPr="00884E5D">
        <w:t xml:space="preserve"> (agriculture.vic.gov.au) will direct you to important information.</w:t>
      </w:r>
    </w:p>
    <w:p w14:paraId="3A63D19E" w14:textId="77777777" w:rsidR="00111DB5" w:rsidRPr="00884E5D" w:rsidRDefault="00111DB5">
      <w:pPr>
        <w:pStyle w:val="BodyText"/>
      </w:pPr>
      <w:r w:rsidRPr="00884E5D">
        <w:t>For all animal health and welfare support contact Agriculture Victoria on 136 186.</w:t>
      </w:r>
    </w:p>
    <w:p w14:paraId="45F9B530" w14:textId="77777777" w:rsidR="00E457BC" w:rsidRPr="00884E5D" w:rsidRDefault="00E457BC" w:rsidP="00E457BC">
      <w:pPr>
        <w:pStyle w:val="Heading2"/>
      </w:pPr>
      <w:r w:rsidRPr="00884E5D">
        <w:lastRenderedPageBreak/>
        <w:t>Useful EPA resources</w:t>
      </w:r>
    </w:p>
    <w:p w14:paraId="0BB773CF" w14:textId="433703C7" w:rsidR="00E457BC" w:rsidRPr="00884E5D" w:rsidRDefault="00E457BC" w:rsidP="00230960">
      <w:pPr>
        <w:pStyle w:val="Normalbeforebullets"/>
      </w:pPr>
      <w:r w:rsidRPr="00884E5D">
        <w:t xml:space="preserve">Some fire-affected materials may require special handling and disposal. Check </w:t>
      </w:r>
      <w:r w:rsidR="007A6796" w:rsidRPr="007A6796">
        <w:rPr>
          <w:rFonts w:ascii="Arial" w:hAnsi="Arial" w:cs="Arial"/>
        </w:rPr>
        <w:t>Environment Protection Authority (EPA)</w:t>
      </w:r>
      <w:r w:rsidRPr="00884E5D">
        <w:t xml:space="preserve"> Victoria’s guidance on managing waste from fires.</w:t>
      </w:r>
    </w:p>
    <w:p w14:paraId="2E41284D" w14:textId="170FA89F" w:rsidR="00E457BC" w:rsidRPr="00884E5D" w:rsidRDefault="00230960" w:rsidP="00230960">
      <w:pPr>
        <w:pStyle w:val="ListBullet"/>
      </w:pPr>
      <w:hyperlink r:id="rId45" w:tooltip="EPA Victoria: managing waste from fires – external website" w:history="1">
        <w:r w:rsidRPr="00884E5D">
          <w:rPr>
            <w:rStyle w:val="Hyperlink"/>
          </w:rPr>
          <w:t>Waste from fires</w:t>
        </w:r>
      </w:hyperlink>
    </w:p>
    <w:p w14:paraId="4A5D0EF5" w14:textId="28070A77" w:rsidR="00230960" w:rsidRPr="00884E5D" w:rsidRDefault="00230960" w:rsidP="00230960">
      <w:pPr>
        <w:pStyle w:val="ListBullet"/>
      </w:pPr>
      <w:hyperlink r:id="rId46" w:tooltip="EPA Victoria: fire retardants and health factsheet – external website" w:history="1">
        <w:r w:rsidRPr="00884E5D">
          <w:rPr>
            <w:rStyle w:val="Hyperlink"/>
          </w:rPr>
          <w:t>Fire retardants and health factsheet</w:t>
        </w:r>
      </w:hyperlink>
    </w:p>
    <w:p w14:paraId="0C062C3A" w14:textId="0DDE325E" w:rsidR="00230960" w:rsidRPr="00884E5D" w:rsidRDefault="00230960" w:rsidP="00230960">
      <w:pPr>
        <w:pStyle w:val="ListBullet"/>
      </w:pPr>
      <w:r w:rsidRPr="00884E5D">
        <w:t xml:space="preserve">Report pollution via the </w:t>
      </w:r>
      <w:hyperlink r:id="rId47" w:tooltip="EPA Victoria: report pollution online – external website" w:history="1">
        <w:r w:rsidRPr="00884E5D">
          <w:rPr>
            <w:rStyle w:val="Hyperlink"/>
          </w:rPr>
          <w:t>EPA online reporting portal</w:t>
        </w:r>
      </w:hyperlink>
      <w:r w:rsidRPr="00884E5D">
        <w:t xml:space="preserve"> or call the 24-hour pollution hotline on 1300 372 842.</w:t>
      </w:r>
    </w:p>
    <w:p w14:paraId="390823B4" w14:textId="2FECFB27" w:rsidR="00230960" w:rsidRPr="00884E5D" w:rsidRDefault="00230960" w:rsidP="00230960">
      <w:pPr>
        <w:pStyle w:val="LastBulletinList"/>
      </w:pPr>
      <w:hyperlink r:id="rId48" w:tooltip="EPA Victoria: check air and water quality – external website" w:history="1">
        <w:r w:rsidRPr="00884E5D">
          <w:rPr>
            <w:rStyle w:val="Hyperlink"/>
          </w:rPr>
          <w:t>Check air and water quality</w:t>
        </w:r>
      </w:hyperlink>
    </w:p>
    <w:p w14:paraId="4FBF773B" w14:textId="77777777" w:rsidR="004053D5" w:rsidRPr="00884E5D" w:rsidRDefault="00111DB5">
      <w:pPr>
        <w:pStyle w:val="Heading2"/>
      </w:pPr>
      <w:r w:rsidRPr="00884E5D">
        <w:t>Priorities</w:t>
      </w:r>
    </w:p>
    <w:p w14:paraId="226D65A1" w14:textId="68D48ECE" w:rsidR="00111DB5" w:rsidRPr="00884E5D" w:rsidRDefault="00000000" w:rsidP="004053D5">
      <w:pPr>
        <w:pStyle w:val="BodyText"/>
        <w:spacing w:after="2400"/>
      </w:pPr>
      <w:sdt>
        <w:sdtPr>
          <w:alias w:val="Priorities"/>
          <w:tag w:val="notes"/>
          <w:id w:val="721604536"/>
          <w:showingPlcHdr/>
          <w:text w:multiLine="1"/>
        </w:sdtPr>
        <w:sdtContent>
          <w:r w:rsidR="004053D5" w:rsidRPr="00884E5D">
            <w:rPr>
              <w:rStyle w:val="PlaceholderText"/>
            </w:rPr>
            <w:t>Type your priorities here.</w:t>
          </w:r>
        </w:sdtContent>
      </w:sdt>
    </w:p>
    <w:p w14:paraId="08AF0296" w14:textId="77777777" w:rsidR="008266EF" w:rsidRPr="00884E5D" w:rsidRDefault="008266EF">
      <w:pPr>
        <w:pStyle w:val="Heading2"/>
        <w:pageBreakBefore/>
      </w:pPr>
      <w:r w:rsidRPr="00884E5D">
        <w:lastRenderedPageBreak/>
        <w:t>Clean up</w:t>
      </w:r>
    </w:p>
    <w:p w14:paraId="3D02FC0D" w14:textId="77777777" w:rsidR="008266EF" w:rsidRPr="00884E5D" w:rsidRDefault="008266EF" w:rsidP="00075242">
      <w:pPr>
        <w:pStyle w:val="Normalbeforebullets"/>
      </w:pPr>
      <w:r w:rsidRPr="00884E5D">
        <w:t>Some key things to remember:</w:t>
      </w:r>
    </w:p>
    <w:p w14:paraId="7BF4A42F" w14:textId="106DE439" w:rsidR="00075242" w:rsidRPr="00884E5D" w:rsidRDefault="00075242" w:rsidP="00075242">
      <w:pPr>
        <w:pStyle w:val="ListBullet"/>
      </w:pPr>
      <w:r w:rsidRPr="00884E5D">
        <w:t xml:space="preserve">Fatigue is a huge issue post natural disasters; make sure staff, family and </w:t>
      </w:r>
      <w:proofErr w:type="gramStart"/>
      <w:r w:rsidRPr="00884E5D">
        <w:t>yourself</w:t>
      </w:r>
      <w:proofErr w:type="gramEnd"/>
      <w:r w:rsidRPr="00884E5D">
        <w:t xml:space="preserve"> have </w:t>
      </w:r>
      <w:r w:rsidRPr="00884E5D">
        <w:rPr>
          <w:b/>
          <w:bCs/>
        </w:rPr>
        <w:t>enough rest</w:t>
      </w:r>
    </w:p>
    <w:p w14:paraId="734BA412" w14:textId="77777777" w:rsidR="00075242" w:rsidRPr="00884E5D" w:rsidRDefault="00075242" w:rsidP="00075242">
      <w:pPr>
        <w:pStyle w:val="ListBullet"/>
      </w:pPr>
      <w:r w:rsidRPr="00884E5D">
        <w:rPr>
          <w:b/>
          <w:bCs/>
        </w:rPr>
        <w:t>Drink plenty of water</w:t>
      </w:r>
      <w:r w:rsidRPr="00884E5D">
        <w:t xml:space="preserve"> and limit alcohol intake</w:t>
      </w:r>
    </w:p>
    <w:p w14:paraId="37E23044" w14:textId="77777777" w:rsidR="00075242" w:rsidRPr="00884E5D" w:rsidRDefault="00075242" w:rsidP="00075242">
      <w:pPr>
        <w:pStyle w:val="ListBullet"/>
      </w:pPr>
      <w:r w:rsidRPr="00884E5D">
        <w:t xml:space="preserve">Always remember to wear </w:t>
      </w:r>
      <w:r w:rsidRPr="00884E5D">
        <w:rPr>
          <w:b/>
          <w:bCs/>
        </w:rPr>
        <w:t>personal protective equipment</w:t>
      </w:r>
      <w:r w:rsidRPr="00884E5D">
        <w:t xml:space="preserve"> (PPE)</w:t>
      </w:r>
    </w:p>
    <w:p w14:paraId="7B625F91" w14:textId="77777777" w:rsidR="00075242" w:rsidRPr="00884E5D" w:rsidRDefault="00075242" w:rsidP="00075242">
      <w:pPr>
        <w:pStyle w:val="ListBullet"/>
      </w:pPr>
      <w:r w:rsidRPr="00884E5D">
        <w:t xml:space="preserve">Make sure anyone using equipment is experienced and have the </w:t>
      </w:r>
      <w:r w:rsidRPr="00884E5D">
        <w:rPr>
          <w:b/>
          <w:bCs/>
        </w:rPr>
        <w:t>correct licences</w:t>
      </w:r>
      <w:r w:rsidRPr="00884E5D">
        <w:t xml:space="preserve"> for the equipment (for example, trucks, forklifts, and telehandlers)</w:t>
      </w:r>
    </w:p>
    <w:p w14:paraId="07F926BB" w14:textId="77777777" w:rsidR="00075242" w:rsidRPr="00884E5D" w:rsidRDefault="00075242" w:rsidP="00075242">
      <w:pPr>
        <w:pStyle w:val="ListBullet"/>
      </w:pPr>
      <w:r w:rsidRPr="00884E5D">
        <w:t xml:space="preserve">Volunteers are covered by the Workplace Health and Safety Act 2011; be aware of </w:t>
      </w:r>
      <w:r w:rsidRPr="00884E5D">
        <w:rPr>
          <w:b/>
          <w:bCs/>
        </w:rPr>
        <w:t>risks and hazards to personal safety</w:t>
      </w:r>
      <w:r w:rsidRPr="00884E5D">
        <w:t xml:space="preserve"> and communicate these to volunteers</w:t>
      </w:r>
    </w:p>
    <w:p w14:paraId="7C4F7A5E" w14:textId="77777777" w:rsidR="00075242" w:rsidRPr="00884E5D" w:rsidRDefault="00075242" w:rsidP="00075242">
      <w:pPr>
        <w:pStyle w:val="ListBullet"/>
      </w:pPr>
      <w:r w:rsidRPr="00884E5D">
        <w:t xml:space="preserve">Establish a </w:t>
      </w:r>
      <w:r w:rsidRPr="00884E5D">
        <w:rPr>
          <w:b/>
          <w:bCs/>
        </w:rPr>
        <w:t>sign-in and sign-out sheet</w:t>
      </w:r>
      <w:r w:rsidRPr="00884E5D">
        <w:t xml:space="preserve"> for visitors/volunteers and staff; this will assist you in calculating wages and hours incurred through the clean-up</w:t>
      </w:r>
    </w:p>
    <w:p w14:paraId="10166F53" w14:textId="77777777" w:rsidR="00075242" w:rsidRPr="00884E5D" w:rsidRDefault="00075242" w:rsidP="00075242">
      <w:pPr>
        <w:pStyle w:val="ListBullet"/>
      </w:pPr>
      <w:r w:rsidRPr="00884E5D">
        <w:t xml:space="preserve">Remember it’s a </w:t>
      </w:r>
      <w:r w:rsidRPr="00884E5D">
        <w:rPr>
          <w:b/>
          <w:bCs/>
        </w:rPr>
        <w:t>stressful time for everyone</w:t>
      </w:r>
      <w:r w:rsidRPr="00884E5D">
        <w:t xml:space="preserve"> and everybody responds differently. Keep an eye on people around you and yourself, seek professional help if needed</w:t>
      </w:r>
    </w:p>
    <w:p w14:paraId="47B96A57" w14:textId="77777777" w:rsidR="00075242" w:rsidRPr="00884E5D" w:rsidRDefault="00075242" w:rsidP="00075242">
      <w:pPr>
        <w:pStyle w:val="ListBullet"/>
        <w:ind w:right="-285"/>
      </w:pPr>
      <w:r w:rsidRPr="00884E5D">
        <w:t xml:space="preserve">Attend any </w:t>
      </w:r>
      <w:r w:rsidRPr="00884E5D">
        <w:rPr>
          <w:b/>
          <w:bCs/>
        </w:rPr>
        <w:t>de-brief sessions</w:t>
      </w:r>
      <w:r w:rsidRPr="00884E5D">
        <w:t xml:space="preserve"> held in the area, to aid recovery and learn from the disaster</w:t>
      </w:r>
    </w:p>
    <w:p w14:paraId="2F31655F" w14:textId="77777777" w:rsidR="00075242" w:rsidRPr="00884E5D" w:rsidRDefault="00075242" w:rsidP="00075242">
      <w:pPr>
        <w:pStyle w:val="ListBullet"/>
        <w:ind w:right="-285"/>
      </w:pPr>
      <w:r w:rsidRPr="00884E5D">
        <w:rPr>
          <w:b/>
          <w:bCs/>
        </w:rPr>
        <w:t>Check in</w:t>
      </w:r>
      <w:r w:rsidRPr="00884E5D">
        <w:t xml:space="preserve"> with </w:t>
      </w:r>
      <w:r w:rsidRPr="00884E5D">
        <w:rPr>
          <w:b/>
          <w:bCs/>
        </w:rPr>
        <w:t>neighbours and people in the community</w:t>
      </w:r>
    </w:p>
    <w:p w14:paraId="150AB838" w14:textId="77777777" w:rsidR="00075242" w:rsidRPr="00884E5D" w:rsidRDefault="00075242" w:rsidP="00075242">
      <w:pPr>
        <w:pStyle w:val="ListBullet"/>
        <w:ind w:right="-285"/>
      </w:pPr>
      <w:r w:rsidRPr="00884E5D">
        <w:t>If there are disaster grants available, check conditions and requirements to qualify for this.</w:t>
      </w:r>
    </w:p>
    <w:p w14:paraId="34048E1F" w14:textId="77777777" w:rsidR="008266EF" w:rsidRPr="00884E5D" w:rsidRDefault="008266EF">
      <w:pPr>
        <w:pStyle w:val="Heading3"/>
        <w:spacing w:before="360"/>
      </w:pPr>
      <w:r w:rsidRPr="00884E5D">
        <w:t>Did you know?</w:t>
      </w:r>
    </w:p>
    <w:p w14:paraId="2DCCF81B" w14:textId="77777777" w:rsidR="008266EF" w:rsidRPr="00884E5D" w:rsidRDefault="008266EF">
      <w:pPr>
        <w:pStyle w:val="BodyText"/>
      </w:pPr>
      <w:r w:rsidRPr="00884E5D">
        <w:t xml:space="preserve">Ongoing business and financial supports are available for farmers who are facing tough times because of natural disasters. Check the </w:t>
      </w:r>
      <w:proofErr w:type="spellStart"/>
      <w:r w:rsidRPr="00884E5D">
        <w:t>VicEmergency</w:t>
      </w:r>
      <w:proofErr w:type="spellEnd"/>
      <w:r w:rsidRPr="00884E5D">
        <w:t xml:space="preserve"> website for funding support relating to specific emergency events.</w:t>
      </w:r>
    </w:p>
    <w:p w14:paraId="2B56EA2B" w14:textId="77777777" w:rsidR="008266EF" w:rsidRPr="00884E5D" w:rsidRDefault="008266EF">
      <w:pPr>
        <w:pStyle w:val="BodyText"/>
      </w:pPr>
      <w:r w:rsidRPr="00884E5D">
        <w:lastRenderedPageBreak/>
        <w:t>Rural Financial Counselling Services can assist with applications for many government programs and grants. Contact Rural Financial Counselling Services for support and advice on 1300 771 741 to connect to your nearest RFCS office.</w:t>
      </w:r>
    </w:p>
    <w:p w14:paraId="40623C9A" w14:textId="77777777" w:rsidR="008266EF" w:rsidRPr="00884E5D" w:rsidRDefault="008266EF">
      <w:pPr>
        <w:pStyle w:val="BodyText"/>
      </w:pPr>
      <w:r w:rsidRPr="00884E5D">
        <w:t>The Farm Household Allowance is intended for primary producers to assist with household cash flow. Check to see if you are eligible to receive this payment on the Farmer Assistance Hotline 132 316.</w:t>
      </w:r>
    </w:p>
    <w:p w14:paraId="13BBB6A4" w14:textId="77777777" w:rsidR="008266EF" w:rsidRPr="00884E5D" w:rsidRDefault="008266EF">
      <w:pPr>
        <w:pStyle w:val="BodyText"/>
      </w:pPr>
      <w:r w:rsidRPr="00884E5D">
        <w:t>The Regional Investment Corporation offers low interest loans to eligible farm businesses to manage through, recover and prepare when faced with significant financial impacts from unforeseen events.</w:t>
      </w:r>
    </w:p>
    <w:p w14:paraId="235A6B20" w14:textId="77777777" w:rsidR="008266EF" w:rsidRPr="00884E5D" w:rsidRDefault="008266EF">
      <w:pPr>
        <w:pStyle w:val="Heading2"/>
        <w:pageBreakBefore/>
      </w:pPr>
      <w:r w:rsidRPr="00884E5D">
        <w:lastRenderedPageBreak/>
        <w:t>Assessment of fields</w:t>
      </w:r>
    </w:p>
    <w:p w14:paraId="5ECC7148" w14:textId="77777777" w:rsidR="008266EF" w:rsidRPr="00884E5D" w:rsidRDefault="008266EF" w:rsidP="004053D5">
      <w:pPr>
        <w:pStyle w:val="BodyText"/>
        <w:spacing w:after="0"/>
      </w:pPr>
      <w:r w:rsidRPr="00884E5D">
        <w:t>Work through these steps to assess damage to your orchard, soil, water and produce.</w:t>
      </w:r>
    </w:p>
    <w:p w14:paraId="6422BC02" w14:textId="4460EA64" w:rsidR="008266EF" w:rsidRPr="00884E5D" w:rsidRDefault="008266EF">
      <w:pPr>
        <w:pStyle w:val="Caption"/>
        <w:keepNext/>
      </w:pPr>
      <w:r w:rsidRPr="00884E5D">
        <w:t xml:space="preserve">Table </w:t>
      </w:r>
      <w:r w:rsidRPr="00884E5D">
        <w:fldChar w:fldCharType="begin"/>
      </w:r>
      <w:r w:rsidRPr="00884E5D">
        <w:instrText xml:space="preserve"> SEQ Table \* ARABIC </w:instrText>
      </w:r>
      <w:r w:rsidRPr="00884E5D">
        <w:fldChar w:fldCharType="separate"/>
      </w:r>
      <w:r w:rsidR="008E6422">
        <w:rPr>
          <w:noProof/>
        </w:rPr>
        <w:t>18</w:t>
      </w:r>
      <w:r w:rsidRPr="00884E5D">
        <w:fldChar w:fldCharType="end"/>
      </w:r>
      <w:r w:rsidRPr="00884E5D">
        <w:t xml:space="preserve">: </w:t>
      </w:r>
      <w:r w:rsidRPr="00884E5D">
        <w:rPr>
          <w:b w:val="0"/>
        </w:rPr>
        <w:t>Assessment of fields</w:t>
      </w:r>
    </w:p>
    <w:tbl>
      <w:tblPr>
        <w:tblStyle w:val="Style2"/>
        <w:tblW w:w="5000" w:type="pct"/>
        <w:tblCellMar>
          <w:top w:w="57" w:type="dxa"/>
        </w:tblCellMar>
        <w:tblLook w:val="0020" w:firstRow="1" w:lastRow="0" w:firstColumn="0" w:lastColumn="0" w:noHBand="0" w:noVBand="0"/>
        <w:tblCaption w:val="Assessment of fields"/>
        <w:tblDescription w:val="Three-column checklist of steps to assess fire damage: assess trees, inspect soil, test water and produce, and check for tree damage. Each row has a step, what to do and a Done checkbox."/>
      </w:tblPr>
      <w:tblGrid>
        <w:gridCol w:w="1976"/>
        <w:gridCol w:w="7642"/>
      </w:tblGrid>
      <w:tr w:rsidR="00CA6E96" w:rsidRPr="00884E5D" w14:paraId="29147AFC" w14:textId="77777777" w:rsidTr="004053D5">
        <w:trPr>
          <w:cnfStyle w:val="100000000000" w:firstRow="1" w:lastRow="0" w:firstColumn="0" w:lastColumn="0" w:oddVBand="0" w:evenVBand="0" w:oddHBand="0" w:evenHBand="0" w:firstRowFirstColumn="0" w:firstRowLastColumn="0" w:lastRowFirstColumn="0" w:lastRowLastColumn="0"/>
          <w:cantSplit/>
          <w:trHeight w:val="374"/>
          <w:tblHeader/>
        </w:trPr>
        <w:tc>
          <w:tcPr>
            <w:tcW w:w="1027" w:type="pct"/>
          </w:tcPr>
          <w:p w14:paraId="791F5A55" w14:textId="77777777" w:rsidR="00CA6E96" w:rsidRPr="00884E5D" w:rsidRDefault="00CA6E96" w:rsidP="004053D5">
            <w:pPr>
              <w:pStyle w:val="Tabletext"/>
              <w:spacing w:line="240" w:lineRule="auto"/>
            </w:pPr>
            <w:r w:rsidRPr="00884E5D">
              <w:t>Step</w:t>
            </w:r>
          </w:p>
        </w:tc>
        <w:tc>
          <w:tcPr>
            <w:tcW w:w="3973" w:type="pct"/>
          </w:tcPr>
          <w:p w14:paraId="42D9656A" w14:textId="77777777" w:rsidR="00CA6E96" w:rsidRPr="00884E5D" w:rsidRDefault="00CA6E96" w:rsidP="004053D5">
            <w:pPr>
              <w:pStyle w:val="Tabletext"/>
              <w:spacing w:line="240" w:lineRule="auto"/>
            </w:pPr>
            <w:r w:rsidRPr="00884E5D">
              <w:t>What to do</w:t>
            </w:r>
          </w:p>
        </w:tc>
      </w:tr>
      <w:tr w:rsidR="00CA6E96" w:rsidRPr="00884E5D" w14:paraId="3D9CEB3E" w14:textId="77777777" w:rsidTr="004053D5">
        <w:trPr>
          <w:cantSplit/>
          <w:trHeight w:val="500"/>
        </w:trPr>
        <w:tc>
          <w:tcPr>
            <w:tcW w:w="1027" w:type="pct"/>
            <w:shd w:val="clear" w:color="auto" w:fill="F2F2F2"/>
          </w:tcPr>
          <w:p w14:paraId="11BEE978" w14:textId="77777777" w:rsidR="00CA6E96" w:rsidRPr="00884E5D" w:rsidRDefault="00CA6E96" w:rsidP="004053D5">
            <w:pPr>
              <w:pStyle w:val="Tabletext"/>
            </w:pPr>
            <w:r w:rsidRPr="00884E5D">
              <w:rPr>
                <w:b/>
                <w:bCs/>
              </w:rPr>
              <w:t>Assess</w:t>
            </w:r>
          </w:p>
        </w:tc>
        <w:tc>
          <w:tcPr>
            <w:tcW w:w="3973" w:type="pct"/>
          </w:tcPr>
          <w:p w14:paraId="640F64DA" w14:textId="77777777" w:rsidR="00CA6E96" w:rsidRPr="00884E5D" w:rsidRDefault="00CA6E96" w:rsidP="004053D5">
            <w:pPr>
              <w:pStyle w:val="Tabletext"/>
            </w:pPr>
            <w:r w:rsidRPr="00884E5D">
              <w:t>Check damage to orchard trees by cutting into bark, stems and meristem. Bushfire factors including fire duration, wind, intensity, speed and direction will determine damage. Checking damage under the bark with a small ‘window’ may not give sufficient insight into the damage sustained to the plant. It might be worth sacrificing a few trees in strategic areas to fully assess and understand damage.</w:t>
            </w:r>
          </w:p>
        </w:tc>
      </w:tr>
      <w:tr w:rsidR="00CA6E96" w:rsidRPr="00884E5D" w14:paraId="03A7A20D" w14:textId="77777777" w:rsidTr="004053D5">
        <w:trPr>
          <w:cantSplit/>
          <w:trHeight w:val="500"/>
        </w:trPr>
        <w:tc>
          <w:tcPr>
            <w:tcW w:w="1027" w:type="pct"/>
            <w:shd w:val="clear" w:color="auto" w:fill="F2F2F2"/>
          </w:tcPr>
          <w:p w14:paraId="47F98084" w14:textId="77777777" w:rsidR="00CA6E96" w:rsidRPr="00884E5D" w:rsidRDefault="00CA6E96" w:rsidP="004053D5">
            <w:pPr>
              <w:pStyle w:val="Tabletext"/>
            </w:pPr>
            <w:r w:rsidRPr="00884E5D">
              <w:rPr>
                <w:b/>
                <w:bCs/>
              </w:rPr>
              <w:t>Inspect</w:t>
            </w:r>
          </w:p>
        </w:tc>
        <w:tc>
          <w:tcPr>
            <w:tcW w:w="3973" w:type="pct"/>
          </w:tcPr>
          <w:p w14:paraId="49C41D5F" w14:textId="77777777" w:rsidR="00CA6E96" w:rsidRPr="00884E5D" w:rsidRDefault="00CA6E96" w:rsidP="004053D5">
            <w:pPr>
              <w:pStyle w:val="Tabletext"/>
            </w:pPr>
            <w:r w:rsidRPr="00884E5D">
              <w:t>Organise soil testing to be taken when practicable. Ash can have an alkaline effect on soil, and bushfire can be highly detrimental to soil microbial activity, bacteria, fungi and seed banks.</w:t>
            </w:r>
          </w:p>
        </w:tc>
      </w:tr>
      <w:tr w:rsidR="00CA6E96" w:rsidRPr="00884E5D" w14:paraId="62DAEFA8" w14:textId="77777777" w:rsidTr="004053D5">
        <w:trPr>
          <w:cantSplit/>
          <w:trHeight w:val="500"/>
        </w:trPr>
        <w:tc>
          <w:tcPr>
            <w:tcW w:w="1027" w:type="pct"/>
            <w:shd w:val="clear" w:color="auto" w:fill="F2F2F2"/>
          </w:tcPr>
          <w:p w14:paraId="51008CB6" w14:textId="77777777" w:rsidR="00CA6E96" w:rsidRPr="00884E5D" w:rsidRDefault="00CA6E96" w:rsidP="004053D5">
            <w:pPr>
              <w:pStyle w:val="Tabletext"/>
            </w:pPr>
            <w:r w:rsidRPr="00884E5D">
              <w:rPr>
                <w:b/>
                <w:bCs/>
              </w:rPr>
              <w:t>Test (water)</w:t>
            </w:r>
          </w:p>
        </w:tc>
        <w:tc>
          <w:tcPr>
            <w:tcW w:w="3973" w:type="pct"/>
          </w:tcPr>
          <w:p w14:paraId="1D23009B" w14:textId="466C60DB" w:rsidR="00CA6E96" w:rsidRPr="00884E5D" w:rsidRDefault="00CA6E96" w:rsidP="004053D5">
            <w:pPr>
              <w:pStyle w:val="Tabletext"/>
            </w:pPr>
            <w:r w:rsidRPr="00884E5D">
              <w:t xml:space="preserve">Test </w:t>
            </w:r>
            <w:r w:rsidRPr="00884E5D">
              <w:rPr>
                <w:b/>
                <w:bCs/>
              </w:rPr>
              <w:t>water sources</w:t>
            </w:r>
            <w:r w:rsidRPr="00884E5D">
              <w:t xml:space="preserve"> for contamination from ash or fire suppressants or chemicals. See the </w:t>
            </w:r>
            <w:hyperlink r:id="rId49" w:tooltip="Agriculture Victoria: water quality testing factsheet – external website" w:history="1">
              <w:r w:rsidRPr="00CA6E96">
                <w:rPr>
                  <w:rStyle w:val="Hyperlink"/>
                </w:rPr>
                <w:t>Water Quality Testing factsheet</w:t>
              </w:r>
            </w:hyperlink>
            <w:r w:rsidRPr="00884E5D">
              <w:t>.</w:t>
            </w:r>
          </w:p>
        </w:tc>
      </w:tr>
      <w:tr w:rsidR="00CA6E96" w:rsidRPr="00884E5D" w14:paraId="62443CBF" w14:textId="77777777" w:rsidTr="004053D5">
        <w:trPr>
          <w:cantSplit/>
          <w:trHeight w:val="500"/>
        </w:trPr>
        <w:tc>
          <w:tcPr>
            <w:tcW w:w="1027" w:type="pct"/>
            <w:shd w:val="clear" w:color="auto" w:fill="F2F2F2"/>
          </w:tcPr>
          <w:p w14:paraId="0428E676" w14:textId="77777777" w:rsidR="00CA6E96" w:rsidRPr="00884E5D" w:rsidRDefault="00CA6E96" w:rsidP="004053D5">
            <w:pPr>
              <w:pStyle w:val="Tabletext"/>
            </w:pPr>
            <w:r w:rsidRPr="00884E5D">
              <w:rPr>
                <w:b/>
                <w:bCs/>
              </w:rPr>
              <w:t>Test (grapes and produce)</w:t>
            </w:r>
          </w:p>
        </w:tc>
        <w:tc>
          <w:tcPr>
            <w:tcW w:w="3973" w:type="pct"/>
          </w:tcPr>
          <w:p w14:paraId="301DFBF5" w14:textId="77777777" w:rsidR="00CA6E96" w:rsidRPr="00884E5D" w:rsidRDefault="00CA6E96" w:rsidP="004053D5">
            <w:pPr>
              <w:pStyle w:val="Tabletext"/>
            </w:pPr>
            <w:r w:rsidRPr="00884E5D">
              <w:rPr>
                <w:b/>
                <w:bCs/>
              </w:rPr>
              <w:t>Grapes, juice and wine</w:t>
            </w:r>
            <w:r w:rsidRPr="00884E5D">
              <w:t xml:space="preserve"> can all be tested for the level of smoke taint markers. Laboratories can test grapes and juice and provide advice on the likely effect on the wine made from them.</w:t>
            </w:r>
          </w:p>
          <w:p w14:paraId="0957BD99" w14:textId="1E3C5596" w:rsidR="00CA6E96" w:rsidRPr="00884E5D" w:rsidRDefault="00CA6E96" w:rsidP="004053D5">
            <w:pPr>
              <w:pStyle w:val="Tabletext"/>
            </w:pPr>
            <w:r w:rsidRPr="00884E5D">
              <w:t xml:space="preserve">The Australian Wine Research Institute has information on </w:t>
            </w:r>
            <w:hyperlink r:id="rId50" w:tooltip="Australian Wine Research Institute: smoke taint resources – external website" w:history="1">
              <w:r w:rsidRPr="00CA6E96">
                <w:rPr>
                  <w:rStyle w:val="Hyperlink"/>
                </w:rPr>
                <w:t>grapevines exposed to smoke taint</w:t>
              </w:r>
            </w:hyperlink>
            <w:r w:rsidRPr="00884E5D">
              <w:t>.</w:t>
            </w:r>
          </w:p>
          <w:p w14:paraId="06115706" w14:textId="42670B53" w:rsidR="00CA6E96" w:rsidRPr="00884E5D" w:rsidRDefault="00CA6E96" w:rsidP="004053D5">
            <w:pPr>
              <w:pStyle w:val="Tabletext"/>
            </w:pPr>
            <w:r w:rsidRPr="00884E5D">
              <w:t xml:space="preserve">The Fresh Produce Safety Centre has a fact sheet: </w:t>
            </w:r>
            <w:hyperlink r:id="rId51" w:tooltip="Fresh Produce Safety Centre: bushfires and produce safety factsheet – opens a PDF" w:history="1">
              <w:r w:rsidRPr="00CA6E96">
                <w:rPr>
                  <w:rStyle w:val="Hyperlink"/>
                </w:rPr>
                <w:t>effects of bushfires on fresh produce safety</w:t>
              </w:r>
            </w:hyperlink>
            <w:r w:rsidRPr="00884E5D">
              <w:t>.</w:t>
            </w:r>
          </w:p>
        </w:tc>
      </w:tr>
      <w:tr w:rsidR="00CA6E96" w:rsidRPr="00884E5D" w14:paraId="354F58DB" w14:textId="77777777" w:rsidTr="004053D5">
        <w:trPr>
          <w:cantSplit/>
          <w:trHeight w:val="500"/>
        </w:trPr>
        <w:tc>
          <w:tcPr>
            <w:tcW w:w="1027" w:type="pct"/>
            <w:shd w:val="clear" w:color="auto" w:fill="F2F2F2"/>
          </w:tcPr>
          <w:p w14:paraId="6EDB54BC" w14:textId="77777777" w:rsidR="00CA6E96" w:rsidRPr="00884E5D" w:rsidRDefault="00CA6E96" w:rsidP="004053D5">
            <w:pPr>
              <w:pStyle w:val="Tabletext"/>
            </w:pPr>
            <w:r w:rsidRPr="00884E5D">
              <w:rPr>
                <w:b/>
                <w:bCs/>
              </w:rPr>
              <w:t>Check</w:t>
            </w:r>
          </w:p>
        </w:tc>
        <w:tc>
          <w:tcPr>
            <w:tcW w:w="3973" w:type="pct"/>
          </w:tcPr>
          <w:p w14:paraId="6F4E98F8" w14:textId="77777777" w:rsidR="00CA6E96" w:rsidRPr="00884E5D" w:rsidRDefault="00CA6E96" w:rsidP="004053D5">
            <w:pPr>
              <w:pStyle w:val="Tabletext"/>
            </w:pPr>
            <w:r w:rsidRPr="00884E5D">
              <w:t>If a tree has sustained severe damage to the phloem – ‘ring-barked’ around the trunk, for example – it will be unable to transport carbohydrates to the roots. Even if the heat or flames have not reached the xylem (which carries water and nutrients to the canopy) the tree may initially look healthy and fill fruit, but long-term its health will likely decline.</w:t>
            </w:r>
          </w:p>
        </w:tc>
      </w:tr>
    </w:tbl>
    <w:p w14:paraId="11957690" w14:textId="4BC4B360" w:rsidR="008266EF" w:rsidRPr="00884E5D" w:rsidRDefault="008266EF" w:rsidP="004053D5">
      <w:pPr>
        <w:pStyle w:val="BodyText"/>
        <w:spacing w:before="360"/>
      </w:pPr>
      <w:r w:rsidRPr="00884E5D">
        <w:t xml:space="preserve">For information on preparing and recovering from horticulture extreme events, visit the </w:t>
      </w:r>
      <w:hyperlink r:id="rId52" w:tooltip="Horticulture Industry Networks: recovery from extreme events – external website" w:history="1">
        <w:r w:rsidRPr="00884E5D">
          <w:rPr>
            <w:rStyle w:val="Hyperlink"/>
          </w:rPr>
          <w:t>Horticulture Industry Networks website</w:t>
        </w:r>
      </w:hyperlink>
      <w:r w:rsidRPr="00884E5D">
        <w:t>.</w:t>
      </w:r>
    </w:p>
    <w:p w14:paraId="49A9B2C0" w14:textId="77777777" w:rsidR="008266EF" w:rsidRPr="00884E5D" w:rsidRDefault="008266EF">
      <w:pPr>
        <w:pStyle w:val="Heading1"/>
        <w:pageBreakBefore/>
      </w:pPr>
      <w:bookmarkStart w:id="12" w:name="_Toc242957974"/>
      <w:r w:rsidRPr="00884E5D">
        <w:lastRenderedPageBreak/>
        <w:t>Ongoing support services</w:t>
      </w:r>
      <w:bookmarkEnd w:id="12"/>
    </w:p>
    <w:p w14:paraId="0E3B398F" w14:textId="77777777" w:rsidR="008266EF" w:rsidRPr="00884E5D" w:rsidRDefault="008266EF">
      <w:pPr>
        <w:pStyle w:val="Heading2"/>
      </w:pPr>
      <w:r w:rsidRPr="00884E5D">
        <w:t>Financial support</w:t>
      </w:r>
    </w:p>
    <w:p w14:paraId="111BD335" w14:textId="77777777" w:rsidR="008266EF" w:rsidRPr="00884E5D" w:rsidRDefault="008266EF">
      <w:pPr>
        <w:pStyle w:val="Normalbeforebullets"/>
      </w:pPr>
      <w:r w:rsidRPr="00884E5D">
        <w:t>In case of damage from natural disasters to farm businesses and homes, financial support might become available.</w:t>
      </w:r>
    </w:p>
    <w:p w14:paraId="73824AD4" w14:textId="0CD4D831" w:rsidR="008266EF" w:rsidRPr="00884E5D" w:rsidRDefault="008266EF">
      <w:pPr>
        <w:pStyle w:val="ListBullet"/>
      </w:pPr>
      <w:r w:rsidRPr="00884E5D">
        <w:rPr>
          <w:b/>
          <w:bCs/>
        </w:rPr>
        <w:t>Rural Financial Counselling Service</w:t>
      </w:r>
      <w:r w:rsidRPr="00884E5D">
        <w:t xml:space="preserve"> – Call 1300 771 741. </w:t>
      </w:r>
      <w:hyperlink r:id="rId53" w:tooltip="Agriculture Victoria: Rural Financial Counselling Service – external website" w:history="1">
        <w:r w:rsidRPr="00884E5D">
          <w:rPr>
            <w:rStyle w:val="Hyperlink"/>
          </w:rPr>
          <w:t>The Rural Financial Counselling Service</w:t>
        </w:r>
      </w:hyperlink>
      <w:r w:rsidRPr="00884E5D">
        <w:t xml:space="preserve"> provides free and independent financial information, options, decision-making support and referral services to farmers and small related rural businesses that are in, or at risk of experiencing, financial hardship.</w:t>
      </w:r>
    </w:p>
    <w:p w14:paraId="687D9828" w14:textId="77777777" w:rsidR="008266EF" w:rsidRPr="00884E5D" w:rsidRDefault="008266EF">
      <w:pPr>
        <w:pStyle w:val="ListBullet"/>
      </w:pPr>
      <w:r w:rsidRPr="00884E5D">
        <w:rPr>
          <w:b/>
          <w:bCs/>
        </w:rPr>
        <w:t>Regional Investment Corporation</w:t>
      </w:r>
      <w:r w:rsidRPr="00884E5D">
        <w:t xml:space="preserve"> – Call 1800 875 675 between 8:30am to 4:30pm AEST/AEDT, Monday to Friday.</w:t>
      </w:r>
    </w:p>
    <w:p w14:paraId="35431B03" w14:textId="5A693300" w:rsidR="008266EF" w:rsidRPr="00884E5D" w:rsidRDefault="008266EF">
      <w:pPr>
        <w:pStyle w:val="ListBullet2"/>
      </w:pPr>
      <w:r w:rsidRPr="00884E5D">
        <w:rPr>
          <w:b/>
          <w:bCs/>
        </w:rPr>
        <w:t>Concessional loans</w:t>
      </w:r>
      <w:r w:rsidRPr="00884E5D">
        <w:t xml:space="preserve"> – Farmers may be able to access low-interest loans through the Australian Government’s </w:t>
      </w:r>
      <w:hyperlink r:id="rId54" w:tooltip="Regional Investment Corporation: farm business loans – external website" w:history="1">
        <w:r w:rsidRPr="00884E5D">
          <w:rPr>
            <w:rStyle w:val="Hyperlink"/>
          </w:rPr>
          <w:t>Regional Investment Corporation (RIC)</w:t>
        </w:r>
      </w:hyperlink>
      <w:r w:rsidR="00281900" w:rsidRPr="00884E5D">
        <w:t xml:space="preserve">. </w:t>
      </w:r>
      <w:r w:rsidRPr="00884E5D">
        <w:t>A RIC loan is a partnership between the farm business, a commercial lender and the Regional Investment Corporation.</w:t>
      </w:r>
    </w:p>
    <w:p w14:paraId="6A700BD1" w14:textId="77777777" w:rsidR="008266EF" w:rsidRPr="00884E5D" w:rsidRDefault="008266EF">
      <w:pPr>
        <w:pStyle w:val="ListBullet"/>
      </w:pPr>
      <w:r w:rsidRPr="00884E5D">
        <w:rPr>
          <w:b/>
          <w:bCs/>
        </w:rPr>
        <w:t>Farmer Assistance Hotline</w:t>
      </w:r>
      <w:r w:rsidRPr="00884E5D">
        <w:t xml:space="preserve"> – Call 132 316 between 8am and 5pm, Monday to Friday.</w:t>
      </w:r>
    </w:p>
    <w:p w14:paraId="678246F0" w14:textId="2BD1D287" w:rsidR="008266EF" w:rsidRPr="00884E5D" w:rsidRDefault="008266EF">
      <w:pPr>
        <w:pStyle w:val="ListBullet"/>
      </w:pPr>
      <w:r w:rsidRPr="00884E5D">
        <w:rPr>
          <w:b/>
          <w:bCs/>
        </w:rPr>
        <w:t>Farm Household Allowance</w:t>
      </w:r>
      <w:r w:rsidRPr="00884E5D">
        <w:t xml:space="preserve"> – Farmers in financial hardship may be eligible for the </w:t>
      </w:r>
      <w:hyperlink r:id="rId55" w:tooltip="Services Australia: Farm Household Allowance – external website" w:history="1">
        <w:r w:rsidRPr="00884E5D">
          <w:rPr>
            <w:rStyle w:val="Hyperlink"/>
          </w:rPr>
          <w:t>Australian Government’s Farm Household Allowance</w:t>
        </w:r>
      </w:hyperlink>
      <w:r w:rsidRPr="00884E5D">
        <w:t xml:space="preserve"> (FHA)</w:t>
      </w:r>
      <w:r w:rsidR="00281900" w:rsidRPr="00884E5D">
        <w:t xml:space="preserve">, </w:t>
      </w:r>
      <w:r w:rsidRPr="00884E5D">
        <w:t>a fortnightly payment available for up to 4 years in a specific 10-year period.</w:t>
      </w:r>
    </w:p>
    <w:p w14:paraId="0BE84240" w14:textId="77777777" w:rsidR="008266EF" w:rsidRPr="00884E5D" w:rsidRDefault="008266EF">
      <w:pPr>
        <w:pStyle w:val="ListBullet"/>
      </w:pPr>
      <w:r w:rsidRPr="00884E5D">
        <w:t xml:space="preserve">Contact your </w:t>
      </w:r>
      <w:r w:rsidRPr="00884E5D">
        <w:rPr>
          <w:b/>
          <w:bCs/>
        </w:rPr>
        <w:t>local grower</w:t>
      </w:r>
      <w:r w:rsidRPr="00884E5D">
        <w:t xml:space="preserve"> or </w:t>
      </w:r>
      <w:r w:rsidRPr="00884E5D">
        <w:rPr>
          <w:b/>
          <w:bCs/>
        </w:rPr>
        <w:t>industry group</w:t>
      </w:r>
      <w:r w:rsidRPr="00884E5D">
        <w:t xml:space="preserve"> to enquire about available financial support.</w:t>
      </w:r>
    </w:p>
    <w:p w14:paraId="68425BA7" w14:textId="77777777" w:rsidR="008266EF" w:rsidRPr="00884E5D" w:rsidRDefault="008266EF">
      <w:pPr>
        <w:pStyle w:val="ListBullet"/>
      </w:pPr>
      <w:r w:rsidRPr="00884E5D">
        <w:rPr>
          <w:b/>
          <w:bCs/>
        </w:rPr>
        <w:t>Local council rates</w:t>
      </w:r>
      <w:r w:rsidRPr="00884E5D">
        <w:t xml:space="preserve"> – hardship assistance. If you are having difficulty paying your rates, contact your local council to see what hardship assistance they can offer. The sooner you contact them the better. When speaking to your local council officer, find out about:</w:t>
      </w:r>
    </w:p>
    <w:p w14:paraId="54C2FDAB" w14:textId="77777777" w:rsidR="008266EF" w:rsidRPr="00884E5D" w:rsidRDefault="008266EF">
      <w:pPr>
        <w:pStyle w:val="ListBullet2"/>
      </w:pPr>
      <w:r w:rsidRPr="00884E5D">
        <w:lastRenderedPageBreak/>
        <w:t>available hardship assistance</w:t>
      </w:r>
    </w:p>
    <w:p w14:paraId="578A6774" w14:textId="77777777" w:rsidR="008266EF" w:rsidRPr="00884E5D" w:rsidRDefault="008266EF">
      <w:pPr>
        <w:pStyle w:val="ListBullet2"/>
      </w:pPr>
      <w:r w:rsidRPr="00884E5D">
        <w:t>if you are eligible for any rate concessions</w:t>
      </w:r>
    </w:p>
    <w:p w14:paraId="73AFC147" w14:textId="77777777" w:rsidR="008266EF" w:rsidRPr="00884E5D" w:rsidRDefault="008266EF">
      <w:pPr>
        <w:pStyle w:val="ListBullet2"/>
      </w:pPr>
      <w:r w:rsidRPr="00884E5D">
        <w:t>what type of assistance is best for you.</w:t>
      </w:r>
    </w:p>
    <w:p w14:paraId="3896AF76" w14:textId="4145A424" w:rsidR="008266EF" w:rsidRPr="00884E5D" w:rsidRDefault="008266EF">
      <w:pPr>
        <w:pStyle w:val="BodyText"/>
      </w:pPr>
      <w:r w:rsidRPr="00884E5D">
        <w:t xml:space="preserve">Further information: Visit the </w:t>
      </w:r>
      <w:hyperlink r:id="rId56" w:tooltip="National Debt Helpline: council rates hardship – external website" w:history="1">
        <w:r w:rsidRPr="00884E5D">
          <w:rPr>
            <w:rStyle w:val="Hyperlink"/>
          </w:rPr>
          <w:t>National Debt Helpline website</w:t>
        </w:r>
      </w:hyperlink>
      <w:r w:rsidRPr="00884E5D">
        <w:t xml:space="preserve"> or call 1800 007 007.</w:t>
      </w:r>
    </w:p>
    <w:p w14:paraId="07D626A6" w14:textId="77777777" w:rsidR="008266EF" w:rsidRPr="00884E5D" w:rsidRDefault="008266EF">
      <w:pPr>
        <w:pStyle w:val="BodyText"/>
      </w:pPr>
      <w:r w:rsidRPr="00884E5D">
        <w:t>Check with Agriculture Victoria for event specific support and resources. Remember, even if you do not have damage, indirect impacts might make you eligible.</w:t>
      </w:r>
    </w:p>
    <w:p w14:paraId="3D956D8B" w14:textId="77777777" w:rsidR="008266EF" w:rsidRPr="00884E5D" w:rsidRDefault="008266EF">
      <w:pPr>
        <w:pStyle w:val="Heading2"/>
      </w:pPr>
      <w:r w:rsidRPr="00884E5D">
        <w:t>Non-financial support</w:t>
      </w:r>
    </w:p>
    <w:p w14:paraId="28985307" w14:textId="68A38B93" w:rsidR="008266EF" w:rsidRPr="00884E5D" w:rsidRDefault="008266EF">
      <w:pPr>
        <w:pStyle w:val="ListBullet"/>
      </w:pPr>
      <w:r w:rsidRPr="00884E5D">
        <w:rPr>
          <w:b/>
          <w:bCs/>
        </w:rPr>
        <w:t>Agriculture Victoria</w:t>
      </w:r>
      <w:r w:rsidRPr="00884E5D">
        <w:t xml:space="preserve"> – </w:t>
      </w:r>
      <w:hyperlink r:id="rId57" w:tooltip="Agriculture Victoria resource directory – external website" w:history="1">
        <w:r w:rsidRPr="00884E5D">
          <w:rPr>
            <w:rStyle w:val="Hyperlink"/>
          </w:rPr>
          <w:t>The resource directory on the Agriculture Victoria website</w:t>
        </w:r>
      </w:hyperlink>
      <w:r w:rsidRPr="00884E5D">
        <w:t xml:space="preserve"> lists available financial, social and technical supports.</w:t>
      </w:r>
    </w:p>
    <w:p w14:paraId="76B5EBBC" w14:textId="366CD51A" w:rsidR="008266EF" w:rsidRPr="00884E5D" w:rsidRDefault="008266EF">
      <w:pPr>
        <w:pStyle w:val="LastBulletinList"/>
      </w:pPr>
      <w:r w:rsidRPr="00884E5D">
        <w:rPr>
          <w:b/>
          <w:bCs/>
        </w:rPr>
        <w:t>National Centre for Farmer Health</w:t>
      </w:r>
      <w:r w:rsidRPr="00884E5D">
        <w:t xml:space="preserve"> – Call (03) 5551 8533. </w:t>
      </w:r>
      <w:hyperlink r:id="rId58" w:tooltip="National Centre for Farmer Health – external website" w:history="1">
        <w:r w:rsidRPr="00884E5D">
          <w:rPr>
            <w:rStyle w:val="Hyperlink"/>
          </w:rPr>
          <w:t>The National Centre for Farmer Health</w:t>
        </w:r>
      </w:hyperlink>
      <w:r w:rsidRPr="00884E5D">
        <w:t xml:space="preserve"> supports primary producers through the delivery of initiatives to boost farmer mental health and wellbeing, including distribution of mental health resources and support information and </w:t>
      </w:r>
      <w:hyperlink r:id="rId59" w:tooltip="National Centre for Farmer Health: Managing Stress on the Farm book – external website" w:history="1">
        <w:r w:rsidRPr="0012101D">
          <w:rPr>
            <w:rStyle w:val="Hyperlink"/>
          </w:rPr>
          <w:t>Managing Stress on the Farm book</w:t>
        </w:r>
      </w:hyperlink>
      <w:r w:rsidRPr="00884E5D">
        <w:t xml:space="preserve"> (</w:t>
      </w:r>
      <w:r w:rsidRPr="0012101D">
        <w:rPr>
          <w:u w:color="0000FF"/>
        </w:rPr>
        <w:t>farmerhealth.org.au/managing-stress-book</w:t>
      </w:r>
      <w:r w:rsidRPr="00884E5D">
        <w:t>), which explores the common causes of stressors on farms and offers practical ways to deal with them.</w:t>
      </w:r>
    </w:p>
    <w:p w14:paraId="3C219457" w14:textId="7030E56B" w:rsidR="008266EF" w:rsidRPr="00884E5D" w:rsidRDefault="007A6796">
      <w:pPr>
        <w:pStyle w:val="Heading3"/>
      </w:pPr>
      <w:r>
        <w:t>Non-financial support resources</w:t>
      </w:r>
    </w:p>
    <w:p w14:paraId="6F44AFFC" w14:textId="3FA8F0CE" w:rsidR="008266EF" w:rsidRPr="00884E5D" w:rsidRDefault="008266EF">
      <w:pPr>
        <w:pStyle w:val="BodyText"/>
      </w:pPr>
      <w:hyperlink r:id="rId60" w:tooltip="NSW DPIRD: lessons from apple growers after the 2019–20 bushfires – opens a PDF" w:history="1">
        <w:r w:rsidRPr="00884E5D">
          <w:rPr>
            <w:rStyle w:val="Hyperlink"/>
          </w:rPr>
          <w:t>Download valuable lessons</w:t>
        </w:r>
      </w:hyperlink>
      <w:r w:rsidRPr="00884E5D">
        <w:t xml:space="preserve"> learned by apple growers in NSW who experienced devastating bushfire impacts in 2019-2020 in a publication prepared by the Department of Primary Industries and Regional Development, NSW Government.</w:t>
      </w:r>
    </w:p>
    <w:p w14:paraId="39204358" w14:textId="77777777" w:rsidR="008266EF" w:rsidRPr="00884E5D" w:rsidRDefault="008266EF">
      <w:pPr>
        <w:pStyle w:val="Heading3"/>
      </w:pPr>
      <w:r w:rsidRPr="00884E5D">
        <w:t>Farm Business Resilience Program</w:t>
      </w:r>
    </w:p>
    <w:p w14:paraId="25C456EB" w14:textId="77777777" w:rsidR="008266EF" w:rsidRPr="00884E5D" w:rsidRDefault="008266EF">
      <w:pPr>
        <w:pStyle w:val="BodyText"/>
      </w:pPr>
      <w:r w:rsidRPr="00884E5D">
        <w:t xml:space="preserve">The Farm Business Resilience Program is supporting farmers to develop knowledge and skills to improve their farm business and be better equipped to manage the impacts of </w:t>
      </w:r>
      <w:r w:rsidRPr="00884E5D">
        <w:lastRenderedPageBreak/>
        <w:t>drought and a changing climate. The program is delivered through short courses, workshops, webinars, field days or farms walks, tailored to suit the needs of farmers and community groups.</w:t>
      </w:r>
    </w:p>
    <w:p w14:paraId="784747F0" w14:textId="77777777" w:rsidR="008266EF" w:rsidRPr="00884E5D" w:rsidRDefault="008266EF">
      <w:pPr>
        <w:pStyle w:val="BodyText"/>
      </w:pPr>
      <w:r w:rsidRPr="00884E5D">
        <w:t>The Farm Business Resilience Program is jointly funded through the Australian Government’s Future Drought Fund and the Victorian Government.</w:t>
      </w:r>
    </w:p>
    <w:p w14:paraId="619FC8D5" w14:textId="27112CE9" w:rsidR="008266EF" w:rsidRPr="00884E5D" w:rsidRDefault="008266EF">
      <w:pPr>
        <w:pStyle w:val="BodyText"/>
      </w:pPr>
      <w:r w:rsidRPr="00884E5D">
        <w:t xml:space="preserve">Further information: Visit the </w:t>
      </w:r>
      <w:hyperlink r:id="rId61" w:tooltip="Agriculture Victoria: Farm Business Resilience Program – external website" w:history="1">
        <w:r w:rsidRPr="00884E5D">
          <w:rPr>
            <w:rStyle w:val="Hyperlink"/>
          </w:rPr>
          <w:t>Farm Business Resilience Program website</w:t>
        </w:r>
      </w:hyperlink>
      <w:r w:rsidRPr="00884E5D">
        <w:t>.</w:t>
      </w:r>
    </w:p>
    <w:p w14:paraId="49E87CF4" w14:textId="77777777" w:rsidR="008266EF" w:rsidRPr="00884E5D" w:rsidRDefault="008266EF">
      <w:pPr>
        <w:pStyle w:val="Heading1"/>
        <w:pageBreakBefore/>
      </w:pPr>
      <w:bookmarkStart w:id="13" w:name="_Toc242957975"/>
      <w:r w:rsidRPr="00884E5D">
        <w:lastRenderedPageBreak/>
        <w:t>Dealing with stress</w:t>
      </w:r>
      <w:bookmarkEnd w:id="13"/>
    </w:p>
    <w:p w14:paraId="770E73DB" w14:textId="77777777" w:rsidR="008266EF" w:rsidRPr="00884E5D" w:rsidRDefault="008266EF">
      <w:pPr>
        <w:pStyle w:val="Normalbeforebullets"/>
      </w:pPr>
      <w:r w:rsidRPr="00884E5D">
        <w:rPr>
          <w:b/>
          <w:bCs/>
        </w:rPr>
        <w:t>Common reactions experienced following a major traumatic event include:</w:t>
      </w:r>
    </w:p>
    <w:p w14:paraId="007F82E3" w14:textId="77777777" w:rsidR="008266EF" w:rsidRPr="00884E5D" w:rsidRDefault="008266EF">
      <w:pPr>
        <w:pStyle w:val="ListBullet"/>
      </w:pPr>
      <w:r w:rsidRPr="00884E5D">
        <w:t>feelings of fear, sadness or anger</w:t>
      </w:r>
    </w:p>
    <w:p w14:paraId="36CCE85A" w14:textId="77777777" w:rsidR="008266EF" w:rsidRPr="00884E5D" w:rsidRDefault="008266EF">
      <w:pPr>
        <w:pStyle w:val="ListBullet"/>
      </w:pPr>
      <w:r w:rsidRPr="00884E5D">
        <w:t>feeling overwhelmed</w:t>
      </w:r>
    </w:p>
    <w:p w14:paraId="6DFA8CC6" w14:textId="77777777" w:rsidR="008266EF" w:rsidRPr="00884E5D" w:rsidRDefault="008266EF">
      <w:pPr>
        <w:pStyle w:val="ListBullet"/>
      </w:pPr>
      <w:r w:rsidRPr="00884E5D">
        <w:t>feeling numb, detached or withdrawn</w:t>
      </w:r>
    </w:p>
    <w:p w14:paraId="3FF7898E" w14:textId="77777777" w:rsidR="008266EF" w:rsidRPr="00884E5D" w:rsidRDefault="008266EF">
      <w:pPr>
        <w:pStyle w:val="ListBullet"/>
      </w:pPr>
      <w:r w:rsidRPr="00884E5D">
        <w:t>difficulty with focusing attention and concentration</w:t>
      </w:r>
    </w:p>
    <w:p w14:paraId="1664EF92" w14:textId="77777777" w:rsidR="008266EF" w:rsidRPr="00884E5D" w:rsidRDefault="008266EF">
      <w:pPr>
        <w:pStyle w:val="ListBullet"/>
      </w:pPr>
      <w:r w:rsidRPr="00884E5D">
        <w:t>difficulty planning ahead</w:t>
      </w:r>
    </w:p>
    <w:p w14:paraId="3947657E" w14:textId="77777777" w:rsidR="008266EF" w:rsidRPr="00884E5D" w:rsidRDefault="008266EF">
      <w:pPr>
        <w:pStyle w:val="ListBullet"/>
      </w:pPr>
      <w:r w:rsidRPr="00884E5D">
        <w:t>tearfulness</w:t>
      </w:r>
    </w:p>
    <w:p w14:paraId="030D681F" w14:textId="77777777" w:rsidR="008266EF" w:rsidRPr="00884E5D" w:rsidRDefault="008266EF">
      <w:pPr>
        <w:pStyle w:val="ListBullet"/>
      </w:pPr>
      <w:r w:rsidRPr="00884E5D">
        <w:t>unwanted and recurring memories or bad dreams related to the event</w:t>
      </w:r>
    </w:p>
    <w:p w14:paraId="34601C78" w14:textId="77777777" w:rsidR="008266EF" w:rsidRPr="00884E5D" w:rsidRDefault="008266EF">
      <w:pPr>
        <w:pStyle w:val="ListBullet"/>
      </w:pPr>
      <w:r w:rsidRPr="00884E5D">
        <w:t>sleep problems</w:t>
      </w:r>
    </w:p>
    <w:p w14:paraId="6630EBB4" w14:textId="77777777" w:rsidR="008266EF" w:rsidRPr="00884E5D" w:rsidRDefault="008266EF">
      <w:pPr>
        <w:pStyle w:val="ListBullet"/>
      </w:pPr>
      <w:r w:rsidRPr="00884E5D">
        <w:t>constant questioning – ‘What if I had done x, y or z, instead?’ and ‘What will happen now?’</w:t>
      </w:r>
    </w:p>
    <w:p w14:paraId="7DCF4D80" w14:textId="77777777" w:rsidR="008266EF" w:rsidRPr="00884E5D" w:rsidRDefault="008266EF">
      <w:pPr>
        <w:pStyle w:val="LastBulletinList"/>
      </w:pPr>
      <w:r w:rsidRPr="00884E5D">
        <w:t xml:space="preserve">‘replaying’ the event and inventing different outcomes </w:t>
      </w:r>
      <w:proofErr w:type="gramStart"/>
      <w:r w:rsidRPr="00884E5D">
        <w:t>in order to</w:t>
      </w:r>
      <w:proofErr w:type="gramEnd"/>
      <w:r w:rsidRPr="00884E5D">
        <w:t xml:space="preserve"> be prepared should it happen again.</w:t>
      </w:r>
    </w:p>
    <w:p w14:paraId="14DD2409" w14:textId="77777777" w:rsidR="008266EF" w:rsidRPr="00884E5D" w:rsidRDefault="008266EF">
      <w:pPr>
        <w:pStyle w:val="BodyText"/>
      </w:pPr>
      <w:r w:rsidRPr="00884E5D">
        <w:t>It is recommended that you relay this information to your staff and make sure they are aware of the support services available. Sometimes local industry groups and councils can provide or have access to additional support.</w:t>
      </w:r>
    </w:p>
    <w:p w14:paraId="02BC1C67" w14:textId="77777777" w:rsidR="008266EF" w:rsidRPr="00884E5D" w:rsidRDefault="008266EF">
      <w:pPr>
        <w:pStyle w:val="BodyText"/>
      </w:pPr>
      <w:r w:rsidRPr="00884E5D">
        <w:t>These reactions can be quite strong and are often at their worst in the first week. They are not signs of weakness. In most cases, they fade over the following weeks, although the person may experience them from time to time for a much longer period.</w:t>
      </w:r>
    </w:p>
    <w:p w14:paraId="059A5890" w14:textId="77777777" w:rsidR="008266EF" w:rsidRPr="00884E5D" w:rsidRDefault="008266EF" w:rsidP="008B683D">
      <w:pPr>
        <w:pStyle w:val="Heading2"/>
        <w:spacing w:after="360"/>
      </w:pPr>
      <w:r w:rsidRPr="00884E5D">
        <w:lastRenderedPageBreak/>
        <w:t>Warning signs</w:t>
      </w:r>
    </w:p>
    <w:p w14:paraId="0D444830" w14:textId="77777777" w:rsidR="008266EF" w:rsidRPr="00884E5D" w:rsidRDefault="008266EF">
      <w:pPr>
        <w:pStyle w:val="Normalbeforebullets"/>
      </w:pPr>
      <w:r w:rsidRPr="00884E5D">
        <w:rPr>
          <w:b/>
          <w:bCs/>
        </w:rPr>
        <w:t>If you or someone you know experiences any of the following symptoms at any time, seek professional help:</w:t>
      </w:r>
    </w:p>
    <w:p w14:paraId="0F920292" w14:textId="77777777" w:rsidR="008266EF" w:rsidRPr="00884E5D" w:rsidRDefault="008266EF">
      <w:pPr>
        <w:pStyle w:val="ListBullet"/>
      </w:pPr>
      <w:r w:rsidRPr="00884E5D">
        <w:t>If the distress feels extreme or interferes with the person’s ability to participate in day-to-day activities</w:t>
      </w:r>
    </w:p>
    <w:p w14:paraId="6F796289" w14:textId="77777777" w:rsidR="008266EF" w:rsidRPr="00884E5D" w:rsidRDefault="008266EF">
      <w:pPr>
        <w:pStyle w:val="ListBullet"/>
      </w:pPr>
      <w:r w:rsidRPr="00884E5D">
        <w:t>Feeling overwhelming fear for no obvious reason</w:t>
      </w:r>
    </w:p>
    <w:p w14:paraId="1EC62511" w14:textId="77777777" w:rsidR="008266EF" w:rsidRPr="00884E5D" w:rsidRDefault="008266EF">
      <w:pPr>
        <w:pStyle w:val="ListBullet"/>
      </w:pPr>
      <w:r w:rsidRPr="00884E5D">
        <w:t>Panic symptoms: increased heart rate, breathlessness, shakiness, dizziness and a sudden urge to go to the toilet</w:t>
      </w:r>
    </w:p>
    <w:p w14:paraId="3288B1DA" w14:textId="77777777" w:rsidR="008266EF" w:rsidRPr="00884E5D" w:rsidRDefault="008266EF">
      <w:pPr>
        <w:pStyle w:val="ListBullet"/>
      </w:pPr>
      <w:r w:rsidRPr="00884E5D">
        <w:t>Avoiding things that bring back memories of what happened to the point where day-to-day tasks cannot be carried out</w:t>
      </w:r>
    </w:p>
    <w:p w14:paraId="411BC645" w14:textId="77777777" w:rsidR="008266EF" w:rsidRPr="00884E5D" w:rsidRDefault="008266EF">
      <w:pPr>
        <w:pStyle w:val="ListBullet"/>
      </w:pPr>
      <w:r w:rsidRPr="00884E5D">
        <w:t>Excessive guilt about things that were or were not said or done</w:t>
      </w:r>
    </w:p>
    <w:p w14:paraId="6192293E" w14:textId="77777777" w:rsidR="008266EF" w:rsidRPr="00884E5D" w:rsidRDefault="008266EF">
      <w:pPr>
        <w:pStyle w:val="ListBullet"/>
      </w:pPr>
      <w:r w:rsidRPr="00884E5D">
        <w:t>Loss of hope or interest in the future</w:t>
      </w:r>
    </w:p>
    <w:p w14:paraId="3F452A1B" w14:textId="77777777" w:rsidR="008266EF" w:rsidRPr="00884E5D" w:rsidRDefault="008266EF" w:rsidP="008B683D">
      <w:pPr>
        <w:pStyle w:val="LastBulletinList"/>
        <w:spacing w:after="480"/>
      </w:pPr>
      <w:r w:rsidRPr="00884E5D">
        <w:t>Thoughts of ending one’s life or self-harming.</w:t>
      </w:r>
    </w:p>
    <w:p w14:paraId="5B6D2DF1" w14:textId="77777777" w:rsidR="008266EF" w:rsidRPr="00884E5D" w:rsidRDefault="008266EF">
      <w:pPr>
        <w:pStyle w:val="Normalbeforebullets"/>
      </w:pPr>
      <w:proofErr w:type="gramStart"/>
      <w:r w:rsidRPr="00884E5D">
        <w:rPr>
          <w:b/>
          <w:bCs/>
        </w:rPr>
        <w:t>As a general rule</w:t>
      </w:r>
      <w:proofErr w:type="gramEnd"/>
      <w:r w:rsidRPr="00884E5D">
        <w:rPr>
          <w:b/>
          <w:bCs/>
        </w:rPr>
        <w:t>, it is a good idea to seek help if you think that you are not coping. You should speak to a health professional if:</w:t>
      </w:r>
    </w:p>
    <w:p w14:paraId="0688521E" w14:textId="77777777" w:rsidR="008266EF" w:rsidRPr="00884E5D" w:rsidRDefault="008266EF">
      <w:pPr>
        <w:pStyle w:val="ListBullet"/>
      </w:pPr>
      <w:r w:rsidRPr="00884E5D">
        <w:t>your problems seem too severe</w:t>
      </w:r>
    </w:p>
    <w:p w14:paraId="36C2FB07" w14:textId="77777777" w:rsidR="008266EF" w:rsidRPr="00884E5D" w:rsidRDefault="008266EF">
      <w:pPr>
        <w:pStyle w:val="ListBullet"/>
      </w:pPr>
      <w:r w:rsidRPr="00884E5D">
        <w:t>the emotional reactions are lasting too long</w:t>
      </w:r>
    </w:p>
    <w:p w14:paraId="712502DF" w14:textId="2F8F0342" w:rsidR="008266EF" w:rsidRPr="00884E5D" w:rsidRDefault="008266EF">
      <w:pPr>
        <w:pStyle w:val="LastBulletinList"/>
      </w:pPr>
      <w:r w:rsidRPr="00884E5D">
        <w:t>you are finding it difficult to engage in day-to-day activities or get along with family and</w:t>
      </w:r>
      <w:r w:rsidR="008B683D" w:rsidRPr="00884E5D">
        <w:t> </w:t>
      </w:r>
      <w:r w:rsidRPr="00884E5D">
        <w:t>friends.</w:t>
      </w:r>
    </w:p>
    <w:p w14:paraId="33EC2238" w14:textId="77777777" w:rsidR="008266EF" w:rsidRPr="00884E5D" w:rsidRDefault="008266EF" w:rsidP="008B683D">
      <w:pPr>
        <w:pStyle w:val="Introductoryparagraph"/>
        <w:pageBreakBefore/>
        <w:spacing w:after="360"/>
      </w:pPr>
      <w:r w:rsidRPr="00884E5D">
        <w:lastRenderedPageBreak/>
        <w:t>Most people who have experienced a disaster will go through times when they find things difficult or challenging and it is important to understand the benefits of professional assistance. Do not think you need to be struggling or suffering severely to access help.</w:t>
      </w:r>
    </w:p>
    <w:p w14:paraId="04E985E7" w14:textId="77777777" w:rsidR="008266EF" w:rsidRPr="00884E5D" w:rsidRDefault="008266EF">
      <w:pPr>
        <w:pStyle w:val="BodyText"/>
      </w:pPr>
      <w:r w:rsidRPr="00884E5D">
        <w:t>You may find it useful to talk to someone who is not a friend or family member. Many people find that one or more visits to a counsellor, chaplain, GP or psychologist greatly assists their recovery.</w:t>
      </w:r>
    </w:p>
    <w:p w14:paraId="0DC2B44E" w14:textId="77777777" w:rsidR="008266EF" w:rsidRPr="00884E5D" w:rsidRDefault="008266EF">
      <w:pPr>
        <w:pStyle w:val="BodyText"/>
      </w:pPr>
      <w:r w:rsidRPr="00884E5D">
        <w:t>Making the decision to access professional assistance if you need it is a wise choice that can often help you to regain emotional strength and resilience.</w:t>
      </w:r>
    </w:p>
    <w:p w14:paraId="3065E1AA" w14:textId="6D7FE89B" w:rsidR="008266EF" w:rsidRPr="00884E5D" w:rsidRDefault="008266EF">
      <w:pPr>
        <w:pStyle w:val="BodyText"/>
      </w:pPr>
      <w:r w:rsidRPr="00884E5D">
        <w:t xml:space="preserve">Taken from </w:t>
      </w:r>
      <w:hyperlink r:id="rId62" w:tooltip="Australian Red Cross: Looking after yourself after a disaster – opens a PDF" w:history="1">
        <w:r w:rsidR="00F66A8F" w:rsidRPr="00884E5D">
          <w:rPr>
            <w:rStyle w:val="Hyperlink"/>
            <w:i/>
            <w:iCs/>
          </w:rPr>
          <w:t>Looking after yourself and your family after a disaster (PDF)</w:t>
        </w:r>
      </w:hyperlink>
      <w:r w:rsidRPr="00884E5D">
        <w:t xml:space="preserve"> which can be found in full at Australian Red Cross.</w:t>
      </w:r>
    </w:p>
    <w:p w14:paraId="66F9F564" w14:textId="77777777" w:rsidR="008266EF" w:rsidRPr="00884E5D" w:rsidRDefault="008266EF">
      <w:pPr>
        <w:pStyle w:val="Heading2"/>
        <w:pageBreakBefore/>
      </w:pPr>
      <w:r w:rsidRPr="00884E5D">
        <w:lastRenderedPageBreak/>
        <w:t>Phone list</w:t>
      </w:r>
    </w:p>
    <w:p w14:paraId="1E47E7BB" w14:textId="1A6D7756" w:rsidR="008266EF" w:rsidRPr="00884E5D" w:rsidRDefault="008266EF">
      <w:pPr>
        <w:pStyle w:val="BodyText"/>
      </w:pPr>
      <w:r w:rsidRPr="00884E5D">
        <w:t xml:space="preserve">Support services are listed in Table </w:t>
      </w:r>
      <w:r w:rsidR="006E0F9A" w:rsidRPr="00884E5D">
        <w:t>19</w:t>
      </w:r>
      <w:r w:rsidRPr="00884E5D">
        <w:t>. Add your local doctor and any other support services you use.</w:t>
      </w:r>
    </w:p>
    <w:p w14:paraId="4791A1B6" w14:textId="30B26CCB" w:rsidR="008266EF" w:rsidRPr="00884E5D" w:rsidRDefault="008266EF">
      <w:pPr>
        <w:pStyle w:val="Caption"/>
        <w:keepNext/>
      </w:pPr>
      <w:r w:rsidRPr="00884E5D">
        <w:t xml:space="preserve">Table </w:t>
      </w:r>
      <w:r w:rsidRPr="00884E5D">
        <w:fldChar w:fldCharType="begin"/>
      </w:r>
      <w:r w:rsidRPr="00884E5D">
        <w:instrText xml:space="preserve"> SEQ Table \* ARABIC </w:instrText>
      </w:r>
      <w:r w:rsidRPr="00884E5D">
        <w:fldChar w:fldCharType="separate"/>
      </w:r>
      <w:r w:rsidR="008E6422">
        <w:rPr>
          <w:noProof/>
        </w:rPr>
        <w:t>19</w:t>
      </w:r>
      <w:r w:rsidRPr="00884E5D">
        <w:fldChar w:fldCharType="end"/>
      </w:r>
      <w:r w:rsidRPr="00884E5D">
        <w:t xml:space="preserve">: </w:t>
      </w:r>
      <w:r w:rsidRPr="00884E5D">
        <w:rPr>
          <w:b w:val="0"/>
        </w:rPr>
        <w:t>Support services phone list</w:t>
      </w:r>
    </w:p>
    <w:tbl>
      <w:tblPr>
        <w:tblStyle w:val="Style2"/>
        <w:tblW w:w="5000" w:type="pct"/>
        <w:tblCellMar>
          <w:top w:w="113" w:type="dxa"/>
        </w:tblCellMar>
        <w:tblLook w:val="0020" w:firstRow="1" w:lastRow="0" w:firstColumn="0" w:lastColumn="0" w:noHBand="0" w:noVBand="0"/>
        <w:tblCaption w:val="Support services phone list"/>
        <w:tblDescription w:val="Two-column table of support services and their phone numbers, including Beyond Blue, Lifeline, MensLine Australia and Kids Helpline. It ends with rows to record your local doctor and other services."/>
      </w:tblPr>
      <w:tblGrid>
        <w:gridCol w:w="4424"/>
        <w:gridCol w:w="5194"/>
      </w:tblGrid>
      <w:tr w:rsidR="00CA6E96" w:rsidRPr="00884E5D" w14:paraId="0562612B" w14:textId="77777777" w:rsidTr="00016C5D">
        <w:trPr>
          <w:cnfStyle w:val="100000000000" w:firstRow="1" w:lastRow="0" w:firstColumn="0" w:lastColumn="0" w:oddVBand="0" w:evenVBand="0" w:oddHBand="0" w:evenHBand="0" w:firstRowFirstColumn="0" w:firstRowLastColumn="0" w:lastRowFirstColumn="0" w:lastRowLastColumn="0"/>
          <w:cantSplit/>
          <w:trHeight w:val="374"/>
          <w:tblHeader/>
        </w:trPr>
        <w:tc>
          <w:tcPr>
            <w:tcW w:w="2300" w:type="pct"/>
            <w:vAlign w:val="center"/>
          </w:tcPr>
          <w:p w14:paraId="076BBC30" w14:textId="77777777" w:rsidR="00CA6E96" w:rsidRPr="00884E5D" w:rsidRDefault="00CA6E96">
            <w:pPr>
              <w:pStyle w:val="Tabletext"/>
            </w:pPr>
            <w:r w:rsidRPr="00884E5D">
              <w:t>Service</w:t>
            </w:r>
          </w:p>
        </w:tc>
        <w:tc>
          <w:tcPr>
            <w:tcW w:w="2700" w:type="pct"/>
            <w:vAlign w:val="center"/>
          </w:tcPr>
          <w:p w14:paraId="4B1F2885" w14:textId="77777777" w:rsidR="00CA6E96" w:rsidRPr="00884E5D" w:rsidRDefault="00CA6E96">
            <w:pPr>
              <w:pStyle w:val="Tabletext"/>
            </w:pPr>
            <w:r w:rsidRPr="00884E5D">
              <w:t>Contact details</w:t>
            </w:r>
          </w:p>
        </w:tc>
      </w:tr>
      <w:tr w:rsidR="00CA6E96" w:rsidRPr="00884E5D" w14:paraId="1D5B2A69" w14:textId="77777777" w:rsidTr="00016C5D">
        <w:trPr>
          <w:cantSplit/>
          <w:trHeight w:val="500"/>
        </w:trPr>
        <w:tc>
          <w:tcPr>
            <w:tcW w:w="2300" w:type="pct"/>
            <w:shd w:val="clear" w:color="auto" w:fill="F2F2F2"/>
            <w:vAlign w:val="center"/>
          </w:tcPr>
          <w:p w14:paraId="2A3662D9" w14:textId="77777777" w:rsidR="00CA6E96" w:rsidRPr="00884E5D" w:rsidRDefault="00CA6E96">
            <w:pPr>
              <w:pStyle w:val="Tabletext"/>
            </w:pPr>
            <w:r w:rsidRPr="00884E5D">
              <w:rPr>
                <w:b/>
                <w:bCs/>
              </w:rPr>
              <w:t>Beyond Blue Support Service</w:t>
            </w:r>
          </w:p>
        </w:tc>
        <w:tc>
          <w:tcPr>
            <w:tcW w:w="2700" w:type="pct"/>
            <w:vAlign w:val="center"/>
          </w:tcPr>
          <w:p w14:paraId="037AE977" w14:textId="77777777" w:rsidR="00CA6E96" w:rsidRPr="00884E5D" w:rsidRDefault="00CA6E96">
            <w:pPr>
              <w:pStyle w:val="Tabletext"/>
            </w:pPr>
            <w:r w:rsidRPr="00884E5D">
              <w:t>1300 22 4636</w:t>
            </w:r>
          </w:p>
        </w:tc>
      </w:tr>
      <w:tr w:rsidR="00CA6E96" w:rsidRPr="00884E5D" w14:paraId="3BBBBF37" w14:textId="77777777" w:rsidTr="00016C5D">
        <w:trPr>
          <w:cantSplit/>
          <w:trHeight w:val="500"/>
        </w:trPr>
        <w:tc>
          <w:tcPr>
            <w:tcW w:w="2300" w:type="pct"/>
            <w:shd w:val="clear" w:color="auto" w:fill="F2F2F2"/>
            <w:vAlign w:val="center"/>
          </w:tcPr>
          <w:p w14:paraId="4D76D01E" w14:textId="77777777" w:rsidR="00CA6E96" w:rsidRPr="00884E5D" w:rsidRDefault="00CA6E96">
            <w:pPr>
              <w:pStyle w:val="Tabletext"/>
            </w:pPr>
            <w:r w:rsidRPr="00884E5D">
              <w:rPr>
                <w:b/>
                <w:bCs/>
              </w:rPr>
              <w:t>Lifeline</w:t>
            </w:r>
          </w:p>
        </w:tc>
        <w:tc>
          <w:tcPr>
            <w:tcW w:w="2700" w:type="pct"/>
            <w:vAlign w:val="center"/>
          </w:tcPr>
          <w:p w14:paraId="621ADDCC" w14:textId="77777777" w:rsidR="00CA6E96" w:rsidRPr="00884E5D" w:rsidRDefault="00CA6E96">
            <w:pPr>
              <w:pStyle w:val="Tabletext"/>
            </w:pPr>
            <w:r w:rsidRPr="00884E5D">
              <w:t>13 11 14 or text 0477 13 11 14</w:t>
            </w:r>
          </w:p>
        </w:tc>
      </w:tr>
      <w:tr w:rsidR="00CA6E96" w:rsidRPr="00884E5D" w14:paraId="7255881F" w14:textId="77777777" w:rsidTr="00016C5D">
        <w:trPr>
          <w:cantSplit/>
          <w:trHeight w:val="500"/>
        </w:trPr>
        <w:tc>
          <w:tcPr>
            <w:tcW w:w="2300" w:type="pct"/>
            <w:shd w:val="clear" w:color="auto" w:fill="F2F2F2"/>
            <w:vAlign w:val="center"/>
          </w:tcPr>
          <w:p w14:paraId="2CA36E3C" w14:textId="77777777" w:rsidR="00CA6E96" w:rsidRPr="00884E5D" w:rsidRDefault="00CA6E96">
            <w:pPr>
              <w:pStyle w:val="Tabletext"/>
            </w:pPr>
            <w:proofErr w:type="spellStart"/>
            <w:r w:rsidRPr="00884E5D">
              <w:rPr>
                <w:b/>
                <w:bCs/>
              </w:rPr>
              <w:t>MensLine</w:t>
            </w:r>
            <w:proofErr w:type="spellEnd"/>
            <w:r w:rsidRPr="00884E5D">
              <w:rPr>
                <w:b/>
                <w:bCs/>
              </w:rPr>
              <w:t xml:space="preserve"> Australia</w:t>
            </w:r>
          </w:p>
        </w:tc>
        <w:tc>
          <w:tcPr>
            <w:tcW w:w="2700" w:type="pct"/>
            <w:vAlign w:val="center"/>
          </w:tcPr>
          <w:p w14:paraId="14C8B1B1" w14:textId="77777777" w:rsidR="00CA6E96" w:rsidRPr="00884E5D" w:rsidRDefault="00CA6E96">
            <w:pPr>
              <w:pStyle w:val="Tabletext"/>
            </w:pPr>
            <w:r w:rsidRPr="00884E5D">
              <w:t>1300 78 99 78</w:t>
            </w:r>
          </w:p>
        </w:tc>
      </w:tr>
      <w:tr w:rsidR="00CA6E96" w:rsidRPr="00884E5D" w14:paraId="0886F924" w14:textId="77777777" w:rsidTr="00016C5D">
        <w:trPr>
          <w:cantSplit/>
          <w:trHeight w:val="500"/>
        </w:trPr>
        <w:tc>
          <w:tcPr>
            <w:tcW w:w="2300" w:type="pct"/>
            <w:shd w:val="clear" w:color="auto" w:fill="F2F2F2"/>
            <w:vAlign w:val="center"/>
          </w:tcPr>
          <w:p w14:paraId="56540FA3" w14:textId="77777777" w:rsidR="00CA6E96" w:rsidRPr="00884E5D" w:rsidRDefault="00CA6E96">
            <w:pPr>
              <w:pStyle w:val="Tabletext"/>
            </w:pPr>
            <w:r w:rsidRPr="00884E5D">
              <w:rPr>
                <w:b/>
                <w:bCs/>
              </w:rPr>
              <w:t>Kids Helpline</w:t>
            </w:r>
          </w:p>
        </w:tc>
        <w:tc>
          <w:tcPr>
            <w:tcW w:w="2700" w:type="pct"/>
            <w:vAlign w:val="center"/>
          </w:tcPr>
          <w:p w14:paraId="71E8BC26" w14:textId="77777777" w:rsidR="00CA6E96" w:rsidRPr="00884E5D" w:rsidRDefault="00CA6E96">
            <w:pPr>
              <w:pStyle w:val="Tabletext"/>
            </w:pPr>
            <w:r w:rsidRPr="00884E5D">
              <w:t>1800 55 1800</w:t>
            </w:r>
          </w:p>
        </w:tc>
      </w:tr>
      <w:tr w:rsidR="00CA6E96" w:rsidRPr="00884E5D" w14:paraId="14876476" w14:textId="77777777" w:rsidTr="00016C5D">
        <w:trPr>
          <w:cantSplit/>
          <w:trHeight w:val="500"/>
        </w:trPr>
        <w:tc>
          <w:tcPr>
            <w:tcW w:w="2300" w:type="pct"/>
            <w:shd w:val="clear" w:color="auto" w:fill="F2F2F2"/>
            <w:vAlign w:val="center"/>
          </w:tcPr>
          <w:p w14:paraId="3D108CCE" w14:textId="77777777" w:rsidR="00CA6E96" w:rsidRPr="00884E5D" w:rsidRDefault="00CA6E96">
            <w:pPr>
              <w:pStyle w:val="Tabletext"/>
            </w:pPr>
            <w:r w:rsidRPr="00884E5D">
              <w:rPr>
                <w:b/>
                <w:bCs/>
              </w:rPr>
              <w:t>Relationships Australia</w:t>
            </w:r>
          </w:p>
        </w:tc>
        <w:tc>
          <w:tcPr>
            <w:tcW w:w="2700" w:type="pct"/>
            <w:vAlign w:val="center"/>
          </w:tcPr>
          <w:p w14:paraId="3EF6938D" w14:textId="77777777" w:rsidR="00CA6E96" w:rsidRPr="00884E5D" w:rsidRDefault="00CA6E96">
            <w:pPr>
              <w:pStyle w:val="Tabletext"/>
            </w:pPr>
            <w:r w:rsidRPr="00884E5D">
              <w:t>1300 364 277</w:t>
            </w:r>
          </w:p>
        </w:tc>
      </w:tr>
      <w:tr w:rsidR="00CA6E96" w:rsidRPr="00884E5D" w14:paraId="7E28AC66" w14:textId="77777777" w:rsidTr="00016C5D">
        <w:trPr>
          <w:cantSplit/>
          <w:trHeight w:val="500"/>
        </w:trPr>
        <w:tc>
          <w:tcPr>
            <w:tcW w:w="2300" w:type="pct"/>
            <w:shd w:val="clear" w:color="auto" w:fill="F2F2F2"/>
            <w:vAlign w:val="center"/>
          </w:tcPr>
          <w:p w14:paraId="2925CD59" w14:textId="77777777" w:rsidR="00CA6E96" w:rsidRPr="00884E5D" w:rsidRDefault="00CA6E96">
            <w:pPr>
              <w:pStyle w:val="Tabletext"/>
            </w:pPr>
            <w:r w:rsidRPr="00884E5D">
              <w:rPr>
                <w:b/>
                <w:bCs/>
              </w:rPr>
              <w:t>Suicide Call Back Service</w:t>
            </w:r>
          </w:p>
        </w:tc>
        <w:tc>
          <w:tcPr>
            <w:tcW w:w="2700" w:type="pct"/>
            <w:vAlign w:val="center"/>
          </w:tcPr>
          <w:p w14:paraId="2A4397F0" w14:textId="77777777" w:rsidR="00CA6E96" w:rsidRPr="00884E5D" w:rsidRDefault="00CA6E96">
            <w:pPr>
              <w:pStyle w:val="Tabletext"/>
            </w:pPr>
            <w:r w:rsidRPr="00884E5D">
              <w:t>1300 659 467</w:t>
            </w:r>
          </w:p>
        </w:tc>
      </w:tr>
      <w:tr w:rsidR="00CA6E96" w:rsidRPr="00884E5D" w14:paraId="388D1005" w14:textId="77777777" w:rsidTr="00016C5D">
        <w:trPr>
          <w:cantSplit/>
          <w:trHeight w:val="500"/>
        </w:trPr>
        <w:tc>
          <w:tcPr>
            <w:tcW w:w="2300" w:type="pct"/>
            <w:shd w:val="clear" w:color="auto" w:fill="F2F2F2"/>
            <w:vAlign w:val="center"/>
          </w:tcPr>
          <w:p w14:paraId="796AB991" w14:textId="77777777" w:rsidR="00CA6E96" w:rsidRPr="00884E5D" w:rsidRDefault="00CA6E96">
            <w:pPr>
              <w:pStyle w:val="Tabletext"/>
            </w:pPr>
            <w:proofErr w:type="spellStart"/>
            <w:r w:rsidRPr="00884E5D">
              <w:rPr>
                <w:b/>
                <w:bCs/>
              </w:rPr>
              <w:t>CatholicCare</w:t>
            </w:r>
            <w:proofErr w:type="spellEnd"/>
          </w:p>
        </w:tc>
        <w:tc>
          <w:tcPr>
            <w:tcW w:w="2700" w:type="pct"/>
            <w:vAlign w:val="center"/>
          </w:tcPr>
          <w:p w14:paraId="0E5DDAE7" w14:textId="77777777" w:rsidR="00CA6E96" w:rsidRPr="00884E5D" w:rsidRDefault="00CA6E96">
            <w:pPr>
              <w:pStyle w:val="Tabletext"/>
            </w:pPr>
            <w:r w:rsidRPr="00884E5D">
              <w:t>1800 123 228</w:t>
            </w:r>
          </w:p>
          <w:p w14:paraId="41A380B2" w14:textId="77777777" w:rsidR="00CA6E96" w:rsidRPr="00884E5D" w:rsidRDefault="00CA6E96">
            <w:pPr>
              <w:pStyle w:val="Tabletext"/>
            </w:pPr>
            <w:r w:rsidRPr="00884E5D">
              <w:t>Support for people of all ages and backgrounds, to find and maintain long-term, safe and affordable accommodation.</w:t>
            </w:r>
          </w:p>
        </w:tc>
      </w:tr>
      <w:tr w:rsidR="00CA6E96" w:rsidRPr="00884E5D" w14:paraId="601DC76B" w14:textId="77777777" w:rsidTr="00016C5D">
        <w:trPr>
          <w:cantSplit/>
          <w:trHeight w:val="500"/>
        </w:trPr>
        <w:tc>
          <w:tcPr>
            <w:tcW w:w="2300" w:type="pct"/>
            <w:shd w:val="clear" w:color="auto" w:fill="F2F2F2"/>
            <w:vAlign w:val="center"/>
          </w:tcPr>
          <w:p w14:paraId="16AC641D" w14:textId="77777777" w:rsidR="00CA6E96" w:rsidRPr="00884E5D" w:rsidRDefault="00CA6E96">
            <w:pPr>
              <w:pStyle w:val="Tabletext"/>
            </w:pPr>
            <w:r w:rsidRPr="00884E5D">
              <w:rPr>
                <w:b/>
                <w:bCs/>
              </w:rPr>
              <w:t>Australian Psychological Society</w:t>
            </w:r>
          </w:p>
        </w:tc>
        <w:tc>
          <w:tcPr>
            <w:tcW w:w="2700" w:type="pct"/>
            <w:vAlign w:val="center"/>
          </w:tcPr>
          <w:p w14:paraId="6E896D45" w14:textId="77777777" w:rsidR="00CA6E96" w:rsidRPr="00884E5D" w:rsidRDefault="00CA6E96">
            <w:pPr>
              <w:pStyle w:val="Tabletext"/>
            </w:pPr>
            <w:r w:rsidRPr="00884E5D">
              <w:t>1800 333 497</w:t>
            </w:r>
          </w:p>
          <w:p w14:paraId="2931EDDF" w14:textId="0BFCC5E3" w:rsidR="00CA6E96" w:rsidRPr="00884E5D" w:rsidRDefault="0012101D">
            <w:pPr>
              <w:pStyle w:val="Tabletext"/>
            </w:pPr>
            <w:hyperlink r:id="rId63" w:tooltip="Australian Psychological Society: find a psychologist – external website" w:history="1">
              <w:r w:rsidRPr="0012101D">
                <w:rPr>
                  <w:rStyle w:val="Hyperlink"/>
                </w:rPr>
                <w:t>Australian Psychological Society website</w:t>
              </w:r>
            </w:hyperlink>
            <w:r>
              <w:rPr>
                <w:u w:color="0000FF"/>
              </w:rPr>
              <w:t xml:space="preserve"> (psychology.org.au)</w:t>
            </w:r>
          </w:p>
          <w:p w14:paraId="7B7F5CF3" w14:textId="77777777" w:rsidR="00CA6E96" w:rsidRPr="00884E5D" w:rsidRDefault="00CA6E96">
            <w:pPr>
              <w:pStyle w:val="Tabletext"/>
            </w:pPr>
            <w:r w:rsidRPr="00884E5D">
              <w:t>Find a psychologist service and a wide range of information resources.</w:t>
            </w:r>
          </w:p>
        </w:tc>
      </w:tr>
      <w:tr w:rsidR="00CA6E96" w:rsidRPr="00884E5D" w14:paraId="7AC88B3E" w14:textId="77777777" w:rsidTr="00016C5D">
        <w:trPr>
          <w:cantSplit/>
          <w:trHeight w:val="500"/>
        </w:trPr>
        <w:tc>
          <w:tcPr>
            <w:tcW w:w="2300" w:type="pct"/>
            <w:shd w:val="clear" w:color="auto" w:fill="F2F2F2"/>
            <w:vAlign w:val="center"/>
          </w:tcPr>
          <w:p w14:paraId="71783859" w14:textId="77777777" w:rsidR="00CA6E96" w:rsidRPr="00884E5D" w:rsidRDefault="00CA6E96">
            <w:pPr>
              <w:pStyle w:val="Tabletext"/>
            </w:pPr>
            <w:r w:rsidRPr="00884E5D">
              <w:rPr>
                <w:b/>
                <w:bCs/>
              </w:rPr>
              <w:t>Local doctor</w:t>
            </w:r>
          </w:p>
        </w:tc>
        <w:tc>
          <w:tcPr>
            <w:tcW w:w="2700" w:type="pct"/>
            <w:vAlign w:val="center"/>
          </w:tcPr>
          <w:p w14:paraId="2C169E6D" w14:textId="77777777" w:rsidR="00CA6E96" w:rsidRPr="00884E5D" w:rsidRDefault="00000000">
            <w:pPr>
              <w:pStyle w:val="Tabletext"/>
            </w:pPr>
            <w:sdt>
              <w:sdtPr>
                <w:alias w:val="Contact details: Local doctor"/>
                <w:tag w:val="contact-entry"/>
                <w:id w:val="1440495744"/>
                <w:showingPlcHdr/>
                <w:text/>
              </w:sdtPr>
              <w:sdtContent>
                <w:r w:rsidR="00CA6E96" w:rsidRPr="00884E5D">
                  <w:rPr>
                    <w:rStyle w:val="PlaceholderText"/>
                  </w:rPr>
                  <w:t>Type contact details here</w:t>
                </w:r>
              </w:sdtContent>
            </w:sdt>
          </w:p>
        </w:tc>
      </w:tr>
      <w:tr w:rsidR="00CA6E96" w:rsidRPr="00884E5D" w14:paraId="1B9D0B4A" w14:textId="77777777" w:rsidTr="00016C5D">
        <w:trPr>
          <w:cantSplit/>
          <w:trHeight w:val="500"/>
        </w:trPr>
        <w:tc>
          <w:tcPr>
            <w:tcW w:w="2300" w:type="pct"/>
            <w:shd w:val="clear" w:color="auto" w:fill="F2F2F2"/>
            <w:vAlign w:val="center"/>
          </w:tcPr>
          <w:p w14:paraId="7A92CCF2" w14:textId="77777777" w:rsidR="00CA6E96" w:rsidRPr="00884E5D" w:rsidRDefault="00000000">
            <w:pPr>
              <w:pStyle w:val="Tabletext"/>
            </w:pPr>
            <w:sdt>
              <w:sdtPr>
                <w:alias w:val="Other support service 1: name"/>
                <w:tag w:val="contact-entry"/>
                <w:id w:val="594092005"/>
                <w:showingPlcHdr/>
                <w:text/>
              </w:sdtPr>
              <w:sdtContent>
                <w:r w:rsidR="00CA6E96" w:rsidRPr="00884E5D">
                  <w:rPr>
                    <w:rStyle w:val="PlaceholderText"/>
                  </w:rPr>
                  <w:t>Type service name here</w:t>
                </w:r>
              </w:sdtContent>
            </w:sdt>
          </w:p>
        </w:tc>
        <w:tc>
          <w:tcPr>
            <w:tcW w:w="2700" w:type="pct"/>
            <w:vAlign w:val="center"/>
          </w:tcPr>
          <w:p w14:paraId="6CCD50AE" w14:textId="77777777" w:rsidR="00CA6E96" w:rsidRPr="00884E5D" w:rsidRDefault="00000000">
            <w:pPr>
              <w:pStyle w:val="Tabletext"/>
            </w:pPr>
            <w:sdt>
              <w:sdtPr>
                <w:alias w:val="Other support service 1: contact details"/>
                <w:tag w:val="contact-entry"/>
                <w:id w:val="48744014"/>
                <w:showingPlcHdr/>
                <w:text/>
              </w:sdtPr>
              <w:sdtContent>
                <w:r w:rsidR="00CA6E96" w:rsidRPr="00884E5D">
                  <w:rPr>
                    <w:rStyle w:val="PlaceholderText"/>
                  </w:rPr>
                  <w:t>Type contact details here</w:t>
                </w:r>
              </w:sdtContent>
            </w:sdt>
          </w:p>
        </w:tc>
      </w:tr>
      <w:tr w:rsidR="00CA6E96" w:rsidRPr="00884E5D" w14:paraId="14914546" w14:textId="77777777" w:rsidTr="00016C5D">
        <w:trPr>
          <w:cantSplit/>
          <w:trHeight w:val="500"/>
        </w:trPr>
        <w:tc>
          <w:tcPr>
            <w:tcW w:w="2300" w:type="pct"/>
            <w:shd w:val="clear" w:color="auto" w:fill="F2F2F2"/>
            <w:vAlign w:val="center"/>
          </w:tcPr>
          <w:p w14:paraId="72C6D4E5" w14:textId="77777777" w:rsidR="00CA6E96" w:rsidRPr="00884E5D" w:rsidRDefault="00000000">
            <w:pPr>
              <w:pStyle w:val="Tabletext"/>
            </w:pPr>
            <w:sdt>
              <w:sdtPr>
                <w:alias w:val="Other support service 2: name"/>
                <w:tag w:val="contact-entry"/>
                <w:id w:val="543500114"/>
                <w:showingPlcHdr/>
                <w:text/>
              </w:sdtPr>
              <w:sdtContent>
                <w:r w:rsidR="00CA6E96" w:rsidRPr="00884E5D">
                  <w:rPr>
                    <w:rStyle w:val="PlaceholderText"/>
                  </w:rPr>
                  <w:t>Type service name here</w:t>
                </w:r>
              </w:sdtContent>
            </w:sdt>
          </w:p>
        </w:tc>
        <w:tc>
          <w:tcPr>
            <w:tcW w:w="2700" w:type="pct"/>
            <w:vAlign w:val="center"/>
          </w:tcPr>
          <w:p w14:paraId="50E24C2D" w14:textId="77777777" w:rsidR="00CA6E96" w:rsidRPr="00884E5D" w:rsidRDefault="00000000">
            <w:pPr>
              <w:pStyle w:val="Tabletext"/>
            </w:pPr>
            <w:sdt>
              <w:sdtPr>
                <w:alias w:val="Other support service 2: contact details"/>
                <w:tag w:val="contact-entry"/>
                <w:id w:val="1055418889"/>
                <w:showingPlcHdr/>
                <w:text/>
              </w:sdtPr>
              <w:sdtContent>
                <w:r w:rsidR="00CA6E96" w:rsidRPr="00884E5D">
                  <w:rPr>
                    <w:rStyle w:val="PlaceholderText"/>
                  </w:rPr>
                  <w:t>Type contact details here</w:t>
                </w:r>
              </w:sdtContent>
            </w:sdt>
          </w:p>
        </w:tc>
      </w:tr>
      <w:tr w:rsidR="00CA6E96" w:rsidRPr="00884E5D" w14:paraId="61502EC4" w14:textId="77777777" w:rsidTr="00016C5D">
        <w:trPr>
          <w:cantSplit/>
          <w:trHeight w:val="500"/>
        </w:trPr>
        <w:tc>
          <w:tcPr>
            <w:tcW w:w="2300" w:type="pct"/>
            <w:shd w:val="clear" w:color="auto" w:fill="F2F2F2"/>
            <w:vAlign w:val="center"/>
          </w:tcPr>
          <w:p w14:paraId="241B49A0" w14:textId="77777777" w:rsidR="00CA6E96" w:rsidRPr="00884E5D" w:rsidRDefault="00000000">
            <w:pPr>
              <w:pStyle w:val="Tabletext"/>
            </w:pPr>
            <w:sdt>
              <w:sdtPr>
                <w:alias w:val="Other support service 3: name"/>
                <w:tag w:val="contact-entry"/>
                <w:id w:val="980919694"/>
                <w:showingPlcHdr/>
                <w:text/>
              </w:sdtPr>
              <w:sdtContent>
                <w:r w:rsidR="00CA6E96" w:rsidRPr="00884E5D">
                  <w:rPr>
                    <w:rStyle w:val="PlaceholderText"/>
                  </w:rPr>
                  <w:t>Type service name here</w:t>
                </w:r>
              </w:sdtContent>
            </w:sdt>
          </w:p>
        </w:tc>
        <w:tc>
          <w:tcPr>
            <w:tcW w:w="2700" w:type="pct"/>
            <w:vAlign w:val="center"/>
          </w:tcPr>
          <w:p w14:paraId="45E445A2" w14:textId="77777777" w:rsidR="00CA6E96" w:rsidRPr="00884E5D" w:rsidRDefault="00000000">
            <w:pPr>
              <w:pStyle w:val="Tabletext"/>
            </w:pPr>
            <w:sdt>
              <w:sdtPr>
                <w:alias w:val="Other support service 3: contact details"/>
                <w:tag w:val="contact-entry"/>
                <w:id w:val="600652677"/>
                <w:showingPlcHdr/>
                <w:text/>
              </w:sdtPr>
              <w:sdtContent>
                <w:r w:rsidR="00CA6E96" w:rsidRPr="00884E5D">
                  <w:rPr>
                    <w:rStyle w:val="PlaceholderText"/>
                  </w:rPr>
                  <w:t>Type contact details here</w:t>
                </w:r>
              </w:sdtContent>
            </w:sdt>
          </w:p>
        </w:tc>
      </w:tr>
      <w:tr w:rsidR="00CA6E96" w:rsidRPr="00884E5D" w14:paraId="23D34427" w14:textId="77777777" w:rsidTr="00016C5D">
        <w:trPr>
          <w:cantSplit/>
          <w:trHeight w:val="500"/>
        </w:trPr>
        <w:tc>
          <w:tcPr>
            <w:tcW w:w="2300" w:type="pct"/>
            <w:shd w:val="clear" w:color="auto" w:fill="F2F2F2"/>
            <w:vAlign w:val="center"/>
          </w:tcPr>
          <w:p w14:paraId="5C1F0A04" w14:textId="77777777" w:rsidR="00CA6E96" w:rsidRPr="00884E5D" w:rsidRDefault="00000000">
            <w:pPr>
              <w:pStyle w:val="Tabletext"/>
            </w:pPr>
            <w:sdt>
              <w:sdtPr>
                <w:alias w:val="Other support service 4: name"/>
                <w:tag w:val="contact-entry"/>
                <w:id w:val="1376938865"/>
                <w:showingPlcHdr/>
                <w:text/>
              </w:sdtPr>
              <w:sdtContent>
                <w:r w:rsidR="00CA6E96" w:rsidRPr="00884E5D">
                  <w:rPr>
                    <w:rStyle w:val="PlaceholderText"/>
                  </w:rPr>
                  <w:t>Type service name here</w:t>
                </w:r>
              </w:sdtContent>
            </w:sdt>
          </w:p>
        </w:tc>
        <w:tc>
          <w:tcPr>
            <w:tcW w:w="2700" w:type="pct"/>
            <w:vAlign w:val="center"/>
          </w:tcPr>
          <w:p w14:paraId="2DD01C1D" w14:textId="77777777" w:rsidR="00CA6E96" w:rsidRPr="00884E5D" w:rsidRDefault="00000000">
            <w:pPr>
              <w:pStyle w:val="Tabletext"/>
            </w:pPr>
            <w:sdt>
              <w:sdtPr>
                <w:alias w:val="Other support service 4: contact details"/>
                <w:tag w:val="contact-entry"/>
                <w:id w:val="684759755"/>
                <w:showingPlcHdr/>
                <w:text/>
              </w:sdtPr>
              <w:sdtContent>
                <w:r w:rsidR="00CA6E96" w:rsidRPr="00884E5D">
                  <w:rPr>
                    <w:rStyle w:val="PlaceholderText"/>
                  </w:rPr>
                  <w:t>Type contact details here</w:t>
                </w:r>
              </w:sdtContent>
            </w:sdt>
          </w:p>
        </w:tc>
      </w:tr>
      <w:tr w:rsidR="00CA6E96" w:rsidRPr="00884E5D" w14:paraId="71D36C94" w14:textId="77777777" w:rsidTr="00016C5D">
        <w:trPr>
          <w:cantSplit/>
          <w:trHeight w:val="500"/>
        </w:trPr>
        <w:tc>
          <w:tcPr>
            <w:tcW w:w="2300" w:type="pct"/>
            <w:shd w:val="clear" w:color="auto" w:fill="F2F2F2"/>
            <w:vAlign w:val="center"/>
          </w:tcPr>
          <w:p w14:paraId="7AEA47CF" w14:textId="77777777" w:rsidR="00CA6E96" w:rsidRPr="00884E5D" w:rsidRDefault="00000000">
            <w:pPr>
              <w:pStyle w:val="Tabletext"/>
            </w:pPr>
            <w:sdt>
              <w:sdtPr>
                <w:alias w:val="Other support service 5: name"/>
                <w:tag w:val="contact-entry"/>
                <w:id w:val="1683710731"/>
                <w:showingPlcHdr/>
                <w:text/>
              </w:sdtPr>
              <w:sdtContent>
                <w:r w:rsidR="00CA6E96" w:rsidRPr="00884E5D">
                  <w:rPr>
                    <w:rStyle w:val="PlaceholderText"/>
                  </w:rPr>
                  <w:t>Type service name here</w:t>
                </w:r>
              </w:sdtContent>
            </w:sdt>
          </w:p>
        </w:tc>
        <w:tc>
          <w:tcPr>
            <w:tcW w:w="2700" w:type="pct"/>
            <w:vAlign w:val="center"/>
          </w:tcPr>
          <w:p w14:paraId="08D1C085" w14:textId="77777777" w:rsidR="00CA6E96" w:rsidRPr="00884E5D" w:rsidRDefault="00000000">
            <w:pPr>
              <w:pStyle w:val="Tabletext"/>
            </w:pPr>
            <w:sdt>
              <w:sdtPr>
                <w:alias w:val="Other support service 5: contact details"/>
                <w:tag w:val="contact-entry"/>
                <w:id w:val="89841958"/>
                <w:showingPlcHdr/>
                <w:text/>
              </w:sdtPr>
              <w:sdtContent>
                <w:r w:rsidR="00CA6E96" w:rsidRPr="00884E5D">
                  <w:rPr>
                    <w:rStyle w:val="PlaceholderText"/>
                  </w:rPr>
                  <w:t>Type contact details here</w:t>
                </w:r>
              </w:sdtContent>
            </w:sdt>
          </w:p>
        </w:tc>
      </w:tr>
      <w:tr w:rsidR="00CA6E96" w:rsidRPr="00884E5D" w14:paraId="2CF2D9C4" w14:textId="77777777" w:rsidTr="00016C5D">
        <w:trPr>
          <w:cantSplit/>
          <w:trHeight w:val="500"/>
        </w:trPr>
        <w:tc>
          <w:tcPr>
            <w:tcW w:w="2300" w:type="pct"/>
            <w:shd w:val="clear" w:color="auto" w:fill="F2F2F2"/>
            <w:vAlign w:val="center"/>
          </w:tcPr>
          <w:p w14:paraId="56F967CB" w14:textId="77777777" w:rsidR="00CA6E96" w:rsidRPr="00884E5D" w:rsidRDefault="00000000">
            <w:pPr>
              <w:pStyle w:val="Tabletext"/>
            </w:pPr>
            <w:sdt>
              <w:sdtPr>
                <w:alias w:val="Other support service 6: name"/>
                <w:tag w:val="contact-entry"/>
                <w:id w:val="863780732"/>
                <w:showingPlcHdr/>
                <w:text/>
              </w:sdtPr>
              <w:sdtContent>
                <w:r w:rsidR="00CA6E96" w:rsidRPr="00884E5D">
                  <w:rPr>
                    <w:rStyle w:val="PlaceholderText"/>
                  </w:rPr>
                  <w:t>Type service name here</w:t>
                </w:r>
              </w:sdtContent>
            </w:sdt>
          </w:p>
        </w:tc>
        <w:tc>
          <w:tcPr>
            <w:tcW w:w="2700" w:type="pct"/>
            <w:vAlign w:val="center"/>
          </w:tcPr>
          <w:p w14:paraId="390FC484" w14:textId="77777777" w:rsidR="00CA6E96" w:rsidRPr="00884E5D" w:rsidRDefault="00000000">
            <w:pPr>
              <w:pStyle w:val="Tabletext"/>
            </w:pPr>
            <w:sdt>
              <w:sdtPr>
                <w:alias w:val="Other support service 6: contact details"/>
                <w:tag w:val="contact-entry"/>
                <w:id w:val="1745059497"/>
                <w:showingPlcHdr/>
                <w:text/>
              </w:sdtPr>
              <w:sdtContent>
                <w:r w:rsidR="00CA6E96" w:rsidRPr="00884E5D">
                  <w:rPr>
                    <w:rStyle w:val="PlaceholderText"/>
                  </w:rPr>
                  <w:t>Type contact details here</w:t>
                </w:r>
              </w:sdtContent>
            </w:sdt>
          </w:p>
        </w:tc>
      </w:tr>
      <w:tr w:rsidR="00CA6E96" w:rsidRPr="00884E5D" w14:paraId="570F9B4F" w14:textId="77777777" w:rsidTr="00016C5D">
        <w:trPr>
          <w:cantSplit/>
          <w:trHeight w:val="500"/>
        </w:trPr>
        <w:tc>
          <w:tcPr>
            <w:tcW w:w="2300" w:type="pct"/>
            <w:shd w:val="clear" w:color="auto" w:fill="F2F2F2"/>
            <w:vAlign w:val="center"/>
          </w:tcPr>
          <w:p w14:paraId="7B98F78F" w14:textId="77777777" w:rsidR="00CA6E96" w:rsidRPr="00884E5D" w:rsidRDefault="00000000">
            <w:pPr>
              <w:pStyle w:val="Tabletext"/>
            </w:pPr>
            <w:sdt>
              <w:sdtPr>
                <w:alias w:val="Other support service 7: name"/>
                <w:tag w:val="contact-entry"/>
                <w:id w:val="1450791723"/>
                <w:showingPlcHdr/>
                <w:text/>
              </w:sdtPr>
              <w:sdtContent>
                <w:r w:rsidR="00CA6E96" w:rsidRPr="00884E5D">
                  <w:rPr>
                    <w:rStyle w:val="PlaceholderText"/>
                  </w:rPr>
                  <w:t>Type service name here</w:t>
                </w:r>
              </w:sdtContent>
            </w:sdt>
          </w:p>
        </w:tc>
        <w:tc>
          <w:tcPr>
            <w:tcW w:w="2700" w:type="pct"/>
            <w:vAlign w:val="center"/>
          </w:tcPr>
          <w:p w14:paraId="365E3477" w14:textId="77777777" w:rsidR="00CA6E96" w:rsidRPr="00884E5D" w:rsidRDefault="00000000">
            <w:pPr>
              <w:pStyle w:val="Tabletext"/>
            </w:pPr>
            <w:sdt>
              <w:sdtPr>
                <w:alias w:val="Other support service 7: contact details"/>
                <w:tag w:val="contact-entry"/>
                <w:id w:val="1771414052"/>
                <w:showingPlcHdr/>
                <w:text/>
              </w:sdtPr>
              <w:sdtContent>
                <w:r w:rsidR="00CA6E96" w:rsidRPr="00884E5D">
                  <w:rPr>
                    <w:rStyle w:val="PlaceholderText"/>
                  </w:rPr>
                  <w:t>Type contact details here</w:t>
                </w:r>
              </w:sdtContent>
            </w:sdt>
          </w:p>
        </w:tc>
      </w:tr>
    </w:tbl>
    <w:p w14:paraId="2BBDBA69" w14:textId="77777777" w:rsidR="008266EF" w:rsidRPr="00884E5D" w:rsidRDefault="008266EF">
      <w:pPr>
        <w:pStyle w:val="Heading1"/>
        <w:pageBreakBefore/>
      </w:pPr>
      <w:bookmarkStart w:id="14" w:name="_Toc242957976"/>
      <w:r w:rsidRPr="00884E5D">
        <w:lastRenderedPageBreak/>
        <w:t>Property maps</w:t>
      </w:r>
      <w:bookmarkEnd w:id="14"/>
    </w:p>
    <w:p w14:paraId="28A527E9" w14:textId="77777777" w:rsidR="008266EF" w:rsidRPr="00884E5D" w:rsidRDefault="008266EF">
      <w:pPr>
        <w:pStyle w:val="BodyText"/>
      </w:pPr>
      <w:r w:rsidRPr="00884E5D">
        <w:t>Consider getting a Property Identification Code (PIC). It is used for locating properties, tracing and controlling disease and residue problems and contacting owners and industry representatives. It can also help Agriculture Victoria contact owners during natural disasters (fires, floods) or disease outbreaks.</w:t>
      </w:r>
    </w:p>
    <w:p w14:paraId="62F8E059" w14:textId="77777777" w:rsidR="008266EF" w:rsidRPr="00884E5D" w:rsidRDefault="008266EF">
      <w:pPr>
        <w:pStyle w:val="BodyText"/>
      </w:pPr>
      <w:r w:rsidRPr="00884E5D">
        <w:t xml:space="preserve">If you grow 0.5 hectares or more of grapevines or 20 or more chestnut trees within Victoria, you are required, under the </w:t>
      </w:r>
      <w:r w:rsidRPr="00884E5D">
        <w:rPr>
          <w:i/>
          <w:iCs/>
        </w:rPr>
        <w:t>Plant Biosecurity Act 2010</w:t>
      </w:r>
      <w:r w:rsidRPr="00884E5D">
        <w:t>, to apply for a Property Identification Code (PIC).</w:t>
      </w:r>
    </w:p>
    <w:p w14:paraId="00C393D9" w14:textId="6AD2F0CA" w:rsidR="008266EF" w:rsidRPr="00884E5D" w:rsidRDefault="008266EF">
      <w:pPr>
        <w:pStyle w:val="ListBullet"/>
      </w:pPr>
      <w:hyperlink r:id="rId64" w:tooltip="Agriculture Victoria: about Property Identification Codes – external website" w:history="1">
        <w:r w:rsidRPr="00884E5D">
          <w:rPr>
            <w:rStyle w:val="Hyperlink"/>
          </w:rPr>
          <w:t>About Property Identification Codes</w:t>
        </w:r>
      </w:hyperlink>
    </w:p>
    <w:p w14:paraId="6A0B9351" w14:textId="4D2A7C5E" w:rsidR="008266EF" w:rsidRPr="00884E5D" w:rsidRDefault="008266EF">
      <w:pPr>
        <w:pStyle w:val="LastBulletinList"/>
      </w:pPr>
      <w:hyperlink r:id="rId65" w:tooltip="Agriculture Victoria: apply for a Property Identification Code – external website" w:history="1">
        <w:r w:rsidRPr="00884E5D">
          <w:rPr>
            <w:rStyle w:val="Hyperlink"/>
          </w:rPr>
          <w:t>Apply for a PIC</w:t>
        </w:r>
      </w:hyperlink>
    </w:p>
    <w:p w14:paraId="591F8010" w14:textId="77777777" w:rsidR="008266EF" w:rsidRPr="00884E5D" w:rsidRDefault="008266EF" w:rsidP="008B683D">
      <w:pPr>
        <w:pStyle w:val="Heading2"/>
        <w:pageBreakBefore/>
      </w:pPr>
      <w:r w:rsidRPr="00884E5D">
        <w:lastRenderedPageBreak/>
        <w:t>Property map 1</w:t>
      </w:r>
    </w:p>
    <w:p w14:paraId="2880D1DC" w14:textId="77777777" w:rsidR="008266EF" w:rsidRPr="00884E5D" w:rsidRDefault="008266EF">
      <w:pPr>
        <w:pStyle w:val="BodyText"/>
      </w:pPr>
      <w:r w:rsidRPr="00884E5D">
        <w:t>Draw or insert a map of your property. To insert a map, select Insert, then Pictures, and add alt text that describes the map.</w:t>
      </w:r>
    </w:p>
    <w:p w14:paraId="70FFBBE9" w14:textId="4E5E1CF6" w:rsidR="008266EF" w:rsidRPr="00884E5D" w:rsidRDefault="008266EF">
      <w:pPr>
        <w:pStyle w:val="Heading3"/>
      </w:pPr>
      <w:r w:rsidRPr="00884E5D">
        <w:t xml:space="preserve">Describe the key features shown on </w:t>
      </w:r>
      <w:r w:rsidR="007A6796">
        <w:t>map 1</w:t>
      </w:r>
    </w:p>
    <w:p w14:paraId="22809323" w14:textId="0FA592CF" w:rsidR="008266EF" w:rsidRPr="00884E5D" w:rsidRDefault="00000000">
      <w:pPr>
        <w:pStyle w:val="BodyText"/>
      </w:pPr>
      <w:sdt>
        <w:sdtPr>
          <w:alias w:val="Property map 1: description"/>
          <w:tag w:val="map-description"/>
          <w:id w:val="1268472267"/>
          <w:showingPlcHdr/>
          <w:text w:multiLine="1"/>
        </w:sdtPr>
        <w:sdtContent>
          <w:r w:rsidR="008266EF" w:rsidRPr="00884E5D">
            <w:rPr>
              <w:rStyle w:val="PlaceholderText"/>
            </w:rPr>
            <w:t>Type a description of roads/tracks, key buildings, water sources and hazards here.</w:t>
          </w:r>
        </w:sdtContent>
      </w:sdt>
    </w:p>
    <w:p w14:paraId="399965B4" w14:textId="77777777" w:rsidR="008266EF" w:rsidRPr="00884E5D" w:rsidRDefault="008266EF">
      <w:pPr>
        <w:pStyle w:val="Heading2"/>
        <w:pageBreakBefore/>
      </w:pPr>
      <w:r w:rsidRPr="00884E5D">
        <w:lastRenderedPageBreak/>
        <w:t>Property map 2</w:t>
      </w:r>
    </w:p>
    <w:p w14:paraId="4CDF88E0" w14:textId="77777777" w:rsidR="008266EF" w:rsidRPr="00884E5D" w:rsidRDefault="008266EF">
      <w:pPr>
        <w:pStyle w:val="BodyText"/>
      </w:pPr>
      <w:r w:rsidRPr="00884E5D">
        <w:t>Draw or insert a map of your property. To insert a map, select Insert, then Pictures, and add alt text that describes the map.</w:t>
      </w:r>
    </w:p>
    <w:p w14:paraId="3692D517" w14:textId="45A7455D" w:rsidR="008266EF" w:rsidRPr="00884E5D" w:rsidRDefault="008266EF">
      <w:pPr>
        <w:pStyle w:val="Heading3"/>
      </w:pPr>
      <w:r w:rsidRPr="00884E5D">
        <w:t xml:space="preserve">Describe the key features shown on </w:t>
      </w:r>
      <w:r w:rsidR="007A6796">
        <w:t>map 2</w:t>
      </w:r>
    </w:p>
    <w:p w14:paraId="3A05936B" w14:textId="77777777" w:rsidR="008266EF" w:rsidRPr="00884E5D" w:rsidRDefault="00000000">
      <w:pPr>
        <w:pStyle w:val="BodyText"/>
      </w:pPr>
      <w:sdt>
        <w:sdtPr>
          <w:alias w:val="Property map 2: description"/>
          <w:tag w:val="map-description"/>
          <w:id w:val="1476997203"/>
          <w:showingPlcHdr/>
          <w:text w:multiLine="1"/>
        </w:sdtPr>
        <w:sdtContent>
          <w:r w:rsidR="008266EF" w:rsidRPr="00884E5D">
            <w:rPr>
              <w:rStyle w:val="PlaceholderText"/>
            </w:rPr>
            <w:t>Type a description of roads/tracks, key buildings, water sources and hazards here.</w:t>
          </w:r>
        </w:sdtContent>
      </w:sdt>
    </w:p>
    <w:p w14:paraId="1F13008D" w14:textId="77777777" w:rsidR="00222FF2" w:rsidRPr="00884E5D" w:rsidRDefault="00222FF2" w:rsidP="00885AAB">
      <w:pPr>
        <w:pStyle w:val="Heading1"/>
        <w:pageBreakBefore/>
        <w:spacing w:after="240"/>
      </w:pPr>
      <w:bookmarkStart w:id="15" w:name="_Toc184285036"/>
      <w:bookmarkStart w:id="16" w:name="_Toc242957977"/>
      <w:r w:rsidRPr="00884E5D">
        <w:lastRenderedPageBreak/>
        <w:t>Publication information</w:t>
      </w:r>
      <w:bookmarkEnd w:id="15"/>
      <w:bookmarkEnd w:id="16"/>
    </w:p>
    <w:p w14:paraId="5FB0AF8C" w14:textId="77777777" w:rsidR="00461554" w:rsidRDefault="00461554" w:rsidP="00B444E3">
      <w:pPr>
        <w:pStyle w:val="Heading2"/>
        <w:spacing w:before="0" w:after="120"/>
        <w:rPr>
          <w:sz w:val="32"/>
          <w:szCs w:val="32"/>
          <w:lang w:val="en-US"/>
        </w:rPr>
      </w:pPr>
      <w:r w:rsidRPr="00461554">
        <w:rPr>
          <w:sz w:val="32"/>
          <w:szCs w:val="32"/>
          <w:lang w:val="en-US"/>
        </w:rPr>
        <w:t xml:space="preserve">Photo credits: </w:t>
      </w:r>
    </w:p>
    <w:p w14:paraId="2526D816" w14:textId="7BAE1035" w:rsidR="00461554" w:rsidRDefault="00461554" w:rsidP="00461554">
      <w:pPr>
        <w:pStyle w:val="BodyText"/>
        <w:rPr>
          <w:lang w:val="en-GB"/>
        </w:rPr>
      </w:pPr>
      <w:r w:rsidRPr="00461554">
        <w:rPr>
          <w:lang w:val="en-GB"/>
        </w:rPr>
        <w:t>Agriculture Victoria bushfire library</w:t>
      </w:r>
    </w:p>
    <w:p w14:paraId="6E48E686" w14:textId="77777777" w:rsidR="00461554" w:rsidRPr="00884E5D" w:rsidRDefault="00461554" w:rsidP="00461554">
      <w:pPr>
        <w:pStyle w:val="Heading2"/>
        <w:spacing w:before="0" w:after="120"/>
        <w:rPr>
          <w:sz w:val="32"/>
          <w:szCs w:val="32"/>
        </w:rPr>
      </w:pPr>
      <w:r w:rsidRPr="00884E5D">
        <w:rPr>
          <w:sz w:val="32"/>
          <w:szCs w:val="32"/>
        </w:rPr>
        <w:t>Copyright</w:t>
      </w:r>
    </w:p>
    <w:p w14:paraId="7DC08DF9" w14:textId="77777777" w:rsidR="00461554" w:rsidRPr="00884E5D" w:rsidRDefault="00461554" w:rsidP="00461554">
      <w:pPr>
        <w:pStyle w:val="BodyText"/>
        <w:spacing w:after="120"/>
        <w:ind w:right="-285"/>
      </w:pPr>
      <w:r w:rsidRPr="00884E5D">
        <w:t xml:space="preserve">© The State of Victoria Department of Energy, Environment and Climate Action, </w:t>
      </w:r>
      <w:r>
        <w:rPr>
          <w:color w:val="000000" w:themeColor="text1"/>
        </w:rPr>
        <w:t>October</w:t>
      </w:r>
      <w:r w:rsidRPr="00884E5D">
        <w:rPr>
          <w:color w:val="000000" w:themeColor="text1"/>
        </w:rPr>
        <w:t> </w:t>
      </w:r>
      <w:r w:rsidRPr="00884E5D">
        <w:t>2026.</w:t>
      </w:r>
    </w:p>
    <w:p w14:paraId="5C4215BD" w14:textId="24E11E22" w:rsidR="00461554" w:rsidRPr="00461554" w:rsidRDefault="00461554" w:rsidP="00461554">
      <w:pPr>
        <w:pStyle w:val="BodyText"/>
        <w:spacing w:after="120"/>
        <w:ind w:right="-285"/>
      </w:pPr>
      <w:r w:rsidRPr="00EF6D48">
        <w:rPr>
          <w:b/>
          <w:bCs/>
        </w:rPr>
        <w:t>ISBN</w:t>
      </w:r>
      <w:r w:rsidRPr="00EF6D48">
        <w:t xml:space="preserve"> 978-1-86520-040-8 </w:t>
      </w:r>
      <w:r w:rsidRPr="00EF6D48">
        <w:rPr>
          <w:b/>
          <w:bCs/>
        </w:rPr>
        <w:t>(Print)</w:t>
      </w:r>
      <w:r w:rsidRPr="00EF6D48">
        <w:br/>
      </w:r>
      <w:r w:rsidRPr="00EF6D48">
        <w:rPr>
          <w:b/>
          <w:bCs/>
        </w:rPr>
        <w:t xml:space="preserve">ISBN </w:t>
      </w:r>
      <w:r w:rsidRPr="00EF6D48">
        <w:t xml:space="preserve">978-1-86520-041-5 </w:t>
      </w:r>
      <w:r w:rsidRPr="00EF6D48">
        <w:rPr>
          <w:b/>
          <w:bCs/>
        </w:rPr>
        <w:t>(pdf/online/MS word)</w:t>
      </w:r>
      <w:r w:rsidRPr="00EF6D48">
        <w:t xml:space="preserve"> </w:t>
      </w:r>
    </w:p>
    <w:p w14:paraId="51918E7D" w14:textId="77777777" w:rsidR="00222FF2" w:rsidRPr="00884E5D" w:rsidRDefault="00222FF2" w:rsidP="00B444E3">
      <w:pPr>
        <w:pStyle w:val="Heading2"/>
        <w:spacing w:before="0" w:after="120"/>
        <w:rPr>
          <w:sz w:val="32"/>
          <w:szCs w:val="32"/>
        </w:rPr>
      </w:pPr>
      <w:r w:rsidRPr="00884E5D">
        <w:rPr>
          <w:sz w:val="32"/>
          <w:szCs w:val="32"/>
        </w:rPr>
        <w:t>Disclaimer</w:t>
      </w:r>
    </w:p>
    <w:p w14:paraId="58142EB2" w14:textId="77777777" w:rsidR="00222FF2" w:rsidRPr="00884E5D" w:rsidRDefault="00222FF2" w:rsidP="00C51A83">
      <w:pPr>
        <w:pStyle w:val="BodyText"/>
        <w:spacing w:after="120"/>
      </w:pPr>
      <w:r w:rsidRPr="00884E5D">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195041FA" w14:textId="77777777" w:rsidR="00222FF2" w:rsidRPr="00884E5D" w:rsidRDefault="00222FF2" w:rsidP="00B444E3">
      <w:pPr>
        <w:pStyle w:val="Heading2"/>
        <w:spacing w:before="0" w:after="120"/>
        <w:rPr>
          <w:sz w:val="32"/>
          <w:szCs w:val="32"/>
        </w:rPr>
      </w:pPr>
      <w:r w:rsidRPr="00884E5D">
        <w:rPr>
          <w:sz w:val="32"/>
          <w:szCs w:val="32"/>
        </w:rPr>
        <w:t>Accessibility</w:t>
      </w:r>
    </w:p>
    <w:p w14:paraId="36FFC918" w14:textId="1E383BF5" w:rsidR="00806A08" w:rsidRDefault="00181BFA" w:rsidP="00806A08">
      <w:pPr>
        <w:pStyle w:val="BodyText"/>
        <w:spacing w:after="120"/>
      </w:pPr>
      <w:r w:rsidRPr="00884E5D">
        <w:t xml:space="preserve">To receive this document in an alternative format, phone the Customer Service Centre on 136 186, email </w:t>
      </w:r>
      <w:hyperlink r:id="rId66" w:tooltip="Email DEECA Customer Service – opens your email program" w:history="1">
        <w:r w:rsidRPr="00884E5D">
          <w:rPr>
            <w:rStyle w:val="Hyperlink"/>
          </w:rPr>
          <w:t>customer.service@deeca.vic.gov.au</w:t>
        </w:r>
      </w:hyperlink>
      <w:r w:rsidRPr="00884E5D">
        <w:t xml:space="preserve">, or contact National Relay Service on 133 677 or visit </w:t>
      </w:r>
      <w:hyperlink r:id="rId67" w:tooltip="National Relay Service (Access Hub) – external website" w:history="1">
        <w:r w:rsidRPr="00884E5D">
          <w:rPr>
            <w:rStyle w:val="Hyperlink"/>
          </w:rPr>
          <w:t>the National Relay Service website</w:t>
        </w:r>
      </w:hyperlink>
      <w:r w:rsidRPr="00884E5D">
        <w:t xml:space="preserve">. This document is available on the </w:t>
      </w:r>
      <w:hyperlink r:id="rId68" w:tooltip="DEECA home page – external website" w:history="1">
        <w:r w:rsidRPr="00884E5D">
          <w:rPr>
            <w:rStyle w:val="Hyperlink"/>
          </w:rPr>
          <w:t>DEECA website</w:t>
        </w:r>
      </w:hyperlink>
      <w:r w:rsidRPr="00884E5D">
        <w:t>.</w:t>
      </w:r>
    </w:p>
    <w:p w14:paraId="7F453E2E" w14:textId="77777777" w:rsidR="00461554" w:rsidRDefault="00461554" w:rsidP="00461554">
      <w:pPr>
        <w:pStyle w:val="Heading3"/>
      </w:pPr>
      <w:r>
        <w:t>Acknowledgements</w:t>
      </w:r>
    </w:p>
    <w:p w14:paraId="7DCF4945" w14:textId="4C6CA6BB" w:rsidR="00461554" w:rsidRPr="00461554" w:rsidRDefault="00461554" w:rsidP="00461554">
      <w:pPr>
        <w:pStyle w:val="BodyText"/>
      </w:pPr>
      <w:r w:rsidRPr="00461554">
        <w:rPr>
          <w:rStyle w:val="Heading6Char"/>
          <w:b w:val="0"/>
          <w:bCs/>
        </w:rPr>
        <w:t>Agriculture Victoria</w:t>
      </w:r>
      <w:r w:rsidRPr="00461554">
        <w:br/>
        <w:t>136 186</w:t>
      </w:r>
      <w:r w:rsidRPr="00461554">
        <w:br/>
      </w:r>
      <w:hyperlink r:id="rId69" w:history="1">
        <w:r w:rsidRPr="00461554">
          <w:rPr>
            <w:rStyle w:val="Hyperlink"/>
            <w:color w:val="auto"/>
            <w:u w:val="none"/>
          </w:rPr>
          <w:t>agriculture.vic.gov.au</w:t>
        </w:r>
      </w:hyperlink>
    </w:p>
    <w:p w14:paraId="678CFAE4" w14:textId="07D3AD6F" w:rsidR="00461554" w:rsidRPr="00461554" w:rsidRDefault="00461554" w:rsidP="00461554">
      <w:pPr>
        <w:pStyle w:val="BodyText"/>
      </w:pPr>
      <w:r w:rsidRPr="00461554">
        <w:t>We acknowledge the Queensland Fruit and Vegetable Growers association for their assistance in supporting the development of this bushfire toolkit.</w:t>
      </w:r>
    </w:p>
    <w:p w14:paraId="1E0BC280" w14:textId="77777777" w:rsidR="00461554" w:rsidRPr="00461554" w:rsidRDefault="00461554" w:rsidP="00461554">
      <w:pPr>
        <w:pStyle w:val="BodyText"/>
      </w:pPr>
      <w:r w:rsidRPr="00461554">
        <w:lastRenderedPageBreak/>
        <w:t>The Victorian Farm Business Resilience program is jointly funded by the Victorian Government and the Australian Government’s Future Drought Fund.</w:t>
      </w:r>
    </w:p>
    <w:p w14:paraId="3AEED432" w14:textId="77777777" w:rsidR="00461554" w:rsidRPr="00884E5D" w:rsidRDefault="00461554" w:rsidP="00806A08">
      <w:pPr>
        <w:pStyle w:val="BodyText"/>
        <w:spacing w:after="120"/>
      </w:pPr>
    </w:p>
    <w:p w14:paraId="0DD27D2E" w14:textId="77777777" w:rsidR="00F767CD" w:rsidRPr="00884E5D" w:rsidRDefault="00222FF2" w:rsidP="00B444E3">
      <w:pPr>
        <w:pStyle w:val="BodyText"/>
        <w:spacing w:before="1200" w:after="0"/>
        <w:rPr>
          <w:b/>
          <w:bCs/>
        </w:rPr>
      </w:pPr>
      <w:r w:rsidRPr="00884E5D">
        <w:rPr>
          <w:b/>
          <w:bCs/>
        </w:rPr>
        <w:t>End of document.</w:t>
      </w:r>
    </w:p>
    <w:sectPr w:rsidR="00F767CD" w:rsidRPr="00884E5D" w:rsidSect="00EB277B">
      <w:footerReference w:type="default" r:id="rId70"/>
      <w:pgSz w:w="11906" w:h="16838"/>
      <w:pgMar w:top="1134" w:right="1134" w:bottom="1134" w:left="1134"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6DA286" w14:textId="77777777" w:rsidR="00FE68A6" w:rsidRDefault="00FE68A6" w:rsidP="00F2730B">
      <w:pPr>
        <w:spacing w:after="0" w:line="240" w:lineRule="auto"/>
      </w:pPr>
      <w:r>
        <w:separator/>
      </w:r>
    </w:p>
  </w:endnote>
  <w:endnote w:type="continuationSeparator" w:id="0">
    <w:p w14:paraId="52230CA9" w14:textId="77777777" w:rsidR="00FE68A6" w:rsidRDefault="00FE68A6" w:rsidP="00F2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VIC (OTF) Light Italic">
    <w:altName w:val="VIC"/>
    <w:panose1 w:val="00000400000000000000"/>
    <w:charset w:val="4D"/>
    <w:family w:val="auto"/>
    <w:notTrueType/>
    <w:pitch w:val="variable"/>
    <w:sig w:usb0="00000007" w:usb1="00000000" w:usb2="00000000" w:usb3="00000000" w:csb0="00000093" w:csb1="00000000"/>
  </w:font>
  <w:font w:name="VIC (OTF) SemiBold">
    <w:altName w:val="VIC"/>
    <w:panose1 w:val="00000700000000000000"/>
    <w:charset w:val="4D"/>
    <w:family w:val="auto"/>
    <w:notTrueType/>
    <w:pitch w:val="variable"/>
    <w:sig w:usb0="00000007" w:usb1="00000000" w:usb2="00000000" w:usb3="00000000" w:csb0="00000093" w:csb1="00000000"/>
  </w:font>
  <w:font w:name="Times New Roman (Body CS)">
    <w:altName w:val="Times New Roman"/>
    <w:panose1 w:val="020B0604020202020204"/>
    <w:charset w:val="00"/>
    <w:family w:val="roman"/>
    <w:notTrueType/>
    <w:pitch w:val="default"/>
  </w:font>
  <w:font w:name="Arial (Headings)">
    <w:altName w:val="Arial"/>
    <w:panose1 w:val="020B0604020202020204"/>
    <w:charset w:val="00"/>
    <w:family w:val="roman"/>
    <w:pitch w:val="default"/>
  </w:font>
  <w:font w:name="VIC Medium">
    <w:panose1 w:val="00000600000000000000"/>
    <w:charset w:val="4D"/>
    <w:family w:val="auto"/>
    <w:notTrueType/>
    <w:pitch w:val="variable"/>
    <w:sig w:usb0="00000007" w:usb1="00000000" w:usb2="00000000" w:usb3="00000000" w:csb0="00000093" w:csb1="00000000"/>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04707089"/>
      <w:docPartObj>
        <w:docPartGallery w:val="Page Numbers (Bottom of Page)"/>
        <w:docPartUnique/>
      </w:docPartObj>
    </w:sdtPr>
    <w:sdtContent>
      <w:p w14:paraId="6BF15A57" w14:textId="77777777" w:rsidR="00B165A7" w:rsidRDefault="00B165A7" w:rsidP="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23B7D7" w14:textId="77777777" w:rsidR="00B165A7" w:rsidRDefault="00B165A7" w:rsidP="00B165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54635306"/>
      <w:docPartObj>
        <w:docPartGallery w:val="Page Numbers (Bottom of Page)"/>
        <w:docPartUnique/>
      </w:docPartObj>
    </w:sdtPr>
    <w:sdtContent>
      <w:p w14:paraId="3667E932" w14:textId="77777777" w:rsidR="00EB277B" w:rsidRDefault="00EB277B" w:rsidP="00EB27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4B6A03E5" w14:textId="3BD1AACC" w:rsidR="00EB277B" w:rsidRDefault="000621E9" w:rsidP="00EB277B">
    <w:pPr>
      <w:pStyle w:val="Footer"/>
      <w:ind w:right="360"/>
    </w:pPr>
    <w:r w:rsidRPr="000621E9">
      <w:t>Horticulture Bushfire Toolkit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EBC9C9" w14:textId="77777777" w:rsidR="00311DC0" w:rsidRDefault="00311D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7704047"/>
      <w:docPartObj>
        <w:docPartGallery w:val="Page Numbers (Bottom of Page)"/>
        <w:docPartUnique/>
      </w:docPartObj>
    </w:sdtPr>
    <w:sdtContent>
      <w:p w14:paraId="1FB79B8E" w14:textId="77777777" w:rsidR="00885AAB" w:rsidRDefault="00885AAB" w:rsidP="00FE2D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1D76269" w14:textId="2DAFB7FA" w:rsidR="00B165A7" w:rsidRDefault="000621E9" w:rsidP="00B165A7">
    <w:pPr>
      <w:pStyle w:val="Footer"/>
      <w:ind w:right="360"/>
    </w:pPr>
    <w:r w:rsidRPr="000621E9">
      <w:t>Horticulture Bushfire Toolkit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289084" w14:textId="77777777" w:rsidR="00FE68A6" w:rsidRDefault="00FE68A6" w:rsidP="00F2730B">
      <w:pPr>
        <w:spacing w:after="0" w:line="240" w:lineRule="auto"/>
      </w:pPr>
      <w:r>
        <w:separator/>
      </w:r>
    </w:p>
  </w:footnote>
  <w:footnote w:type="continuationSeparator" w:id="0">
    <w:p w14:paraId="66F47DCC" w14:textId="77777777" w:rsidR="00FE68A6" w:rsidRDefault="00FE68A6" w:rsidP="00F27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E53E77" w14:textId="77777777" w:rsidR="00311DC0" w:rsidRDefault="00311D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F932FE" w14:textId="77777777" w:rsidR="00311DC0" w:rsidRDefault="00311D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F56D2D" w14:textId="77777777" w:rsidR="00311DC0" w:rsidRDefault="00311D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40201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40F8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94ABA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390DA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FECB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D69B22"/>
    <w:lvl w:ilvl="0">
      <w:start w:val="1"/>
      <w:numFmt w:val="bullet"/>
      <w:pStyle w:val="ListBullet3"/>
      <w:lvlText w:val=""/>
      <w:lvlJc w:val="left"/>
      <w:pPr>
        <w:ind w:left="926" w:hanging="360"/>
      </w:pPr>
      <w:rPr>
        <w:rFonts w:ascii="Wingdings" w:hAnsi="Wingdings" w:hint="default"/>
      </w:rPr>
    </w:lvl>
  </w:abstractNum>
  <w:abstractNum w:abstractNumId="7"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8"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10"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15:restartNumberingAfterBreak="0">
    <w:nsid w:val="3B9A489D"/>
    <w:multiLevelType w:val="multilevel"/>
    <w:tmpl w:val="B85C2CE2"/>
    <w:styleLink w:val="CurrentList9"/>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CB197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23"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7A93D4C"/>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A885CF6"/>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19977DE"/>
    <w:multiLevelType w:val="multilevel"/>
    <w:tmpl w:val="86D889D8"/>
    <w:styleLink w:val="CurrentList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1" w15:restartNumberingAfterBreak="0">
    <w:nsid w:val="652D2E3B"/>
    <w:multiLevelType w:val="hybridMultilevel"/>
    <w:tmpl w:val="4F829E28"/>
    <w:lvl w:ilvl="0" w:tplc="111CBC08">
      <w:start w:val="1"/>
      <w:numFmt w:val="bullet"/>
      <w:pStyle w:val="TableTex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31D65E9"/>
    <w:multiLevelType w:val="hybridMultilevel"/>
    <w:tmpl w:val="8F425C38"/>
    <w:lvl w:ilvl="0" w:tplc="54303112">
      <w:start w:val="1"/>
      <w:numFmt w:val="bullet"/>
      <w:pStyle w:val="ListBullet2"/>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34" w15:restartNumberingAfterBreak="0">
    <w:nsid w:val="7CA92CF3"/>
    <w:multiLevelType w:val="hybridMultilevel"/>
    <w:tmpl w:val="C3F40D64"/>
    <w:lvl w:ilvl="0" w:tplc="D0DE56FC">
      <w:start w:val="1"/>
      <w:numFmt w:val="bullet"/>
      <w:pStyle w:val="Bullet2"/>
      <w:lvlText w:val=""/>
      <w:lvlJc w:val="left"/>
      <w:pPr>
        <w:ind w:left="70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1570190">
    <w:abstractNumId w:val="34"/>
  </w:num>
  <w:num w:numId="2" w16cid:durableId="1813522522">
    <w:abstractNumId w:val="8"/>
  </w:num>
  <w:num w:numId="3" w16cid:durableId="533276510">
    <w:abstractNumId w:val="33"/>
  </w:num>
  <w:num w:numId="4" w16cid:durableId="771362055">
    <w:abstractNumId w:val="7"/>
  </w:num>
  <w:num w:numId="5" w16cid:durableId="3823149">
    <w:abstractNumId w:val="23"/>
  </w:num>
  <w:num w:numId="6" w16cid:durableId="338390637">
    <w:abstractNumId w:val="10"/>
  </w:num>
  <w:num w:numId="7" w16cid:durableId="182984412">
    <w:abstractNumId w:val="30"/>
  </w:num>
  <w:num w:numId="8" w16cid:durableId="853954488">
    <w:abstractNumId w:val="21"/>
  </w:num>
  <w:num w:numId="9" w16cid:durableId="307325374">
    <w:abstractNumId w:val="14"/>
  </w:num>
  <w:num w:numId="10" w16cid:durableId="1207567416">
    <w:abstractNumId w:val="17"/>
  </w:num>
  <w:num w:numId="11" w16cid:durableId="1714499310">
    <w:abstractNumId w:val="16"/>
  </w:num>
  <w:num w:numId="12" w16cid:durableId="1557817223">
    <w:abstractNumId w:val="27"/>
  </w:num>
  <w:num w:numId="13" w16cid:durableId="766468131">
    <w:abstractNumId w:val="12"/>
  </w:num>
  <w:num w:numId="14" w16cid:durableId="401634644">
    <w:abstractNumId w:val="9"/>
  </w:num>
  <w:num w:numId="15" w16cid:durableId="1333338980">
    <w:abstractNumId w:val="13"/>
  </w:num>
  <w:num w:numId="16" w16cid:durableId="2077896738">
    <w:abstractNumId w:val="19"/>
  </w:num>
  <w:num w:numId="17" w16cid:durableId="318195612">
    <w:abstractNumId w:val="3"/>
  </w:num>
  <w:num w:numId="18" w16cid:durableId="172572898">
    <w:abstractNumId w:val="22"/>
  </w:num>
  <w:num w:numId="19" w16cid:durableId="1306818322">
    <w:abstractNumId w:val="6"/>
  </w:num>
  <w:num w:numId="20" w16cid:durableId="1536767415">
    <w:abstractNumId w:val="31"/>
  </w:num>
  <w:num w:numId="21" w16cid:durableId="54209663">
    <w:abstractNumId w:val="11"/>
  </w:num>
  <w:num w:numId="22" w16cid:durableId="1336883623">
    <w:abstractNumId w:val="29"/>
  </w:num>
  <w:num w:numId="23" w16cid:durableId="1204173423">
    <w:abstractNumId w:val="28"/>
  </w:num>
  <w:num w:numId="24" w16cid:durableId="1581451535">
    <w:abstractNumId w:val="15"/>
  </w:num>
  <w:num w:numId="25" w16cid:durableId="1754938255">
    <w:abstractNumId w:val="18"/>
  </w:num>
  <w:num w:numId="26" w16cid:durableId="1013340051">
    <w:abstractNumId w:val="32"/>
  </w:num>
  <w:num w:numId="27" w16cid:durableId="888301183">
    <w:abstractNumId w:val="24"/>
  </w:num>
  <w:num w:numId="28" w16cid:durableId="1101486144">
    <w:abstractNumId w:val="26"/>
  </w:num>
  <w:num w:numId="29" w16cid:durableId="591283929">
    <w:abstractNumId w:val="20"/>
  </w:num>
  <w:num w:numId="30" w16cid:durableId="1049916332">
    <w:abstractNumId w:val="25"/>
  </w:num>
  <w:num w:numId="31" w16cid:durableId="1733580965">
    <w:abstractNumId w:val="5"/>
  </w:num>
  <w:num w:numId="32" w16cid:durableId="1226525033">
    <w:abstractNumId w:val="4"/>
  </w:num>
  <w:num w:numId="33" w16cid:durableId="112751398">
    <w:abstractNumId w:val="2"/>
  </w:num>
  <w:num w:numId="34" w16cid:durableId="834806943">
    <w:abstractNumId w:val="1"/>
  </w:num>
  <w:num w:numId="35" w16cid:durableId="1183588417">
    <w:abstractNumId w:val="0"/>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bordersDoNotSurroundHeader/>
  <w:bordersDoNotSurroundFooter/>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67C"/>
    <w:rsid w:val="00001E7A"/>
    <w:rsid w:val="000031BB"/>
    <w:rsid w:val="000055D4"/>
    <w:rsid w:val="000069DA"/>
    <w:rsid w:val="00010851"/>
    <w:rsid w:val="00010D69"/>
    <w:rsid w:val="000138AF"/>
    <w:rsid w:val="000159E0"/>
    <w:rsid w:val="00016269"/>
    <w:rsid w:val="0001795D"/>
    <w:rsid w:val="000210D8"/>
    <w:rsid w:val="00021E90"/>
    <w:rsid w:val="00024973"/>
    <w:rsid w:val="00024EED"/>
    <w:rsid w:val="00026504"/>
    <w:rsid w:val="0003252D"/>
    <w:rsid w:val="00033D9B"/>
    <w:rsid w:val="00035E6B"/>
    <w:rsid w:val="000378C7"/>
    <w:rsid w:val="0004007B"/>
    <w:rsid w:val="000403E9"/>
    <w:rsid w:val="000407F7"/>
    <w:rsid w:val="00040921"/>
    <w:rsid w:val="00045691"/>
    <w:rsid w:val="00046FB2"/>
    <w:rsid w:val="000473FF"/>
    <w:rsid w:val="000505A5"/>
    <w:rsid w:val="00050A02"/>
    <w:rsid w:val="00051ABC"/>
    <w:rsid w:val="00055918"/>
    <w:rsid w:val="00057DAA"/>
    <w:rsid w:val="00060F88"/>
    <w:rsid w:val="0006211F"/>
    <w:rsid w:val="000621E9"/>
    <w:rsid w:val="00062635"/>
    <w:rsid w:val="00063821"/>
    <w:rsid w:val="000670B1"/>
    <w:rsid w:val="00067C5F"/>
    <w:rsid w:val="00070BB3"/>
    <w:rsid w:val="000731D8"/>
    <w:rsid w:val="000747B4"/>
    <w:rsid w:val="00075242"/>
    <w:rsid w:val="00077243"/>
    <w:rsid w:val="00083F92"/>
    <w:rsid w:val="00096052"/>
    <w:rsid w:val="00096F20"/>
    <w:rsid w:val="000A06C8"/>
    <w:rsid w:val="000A07D7"/>
    <w:rsid w:val="000A09C6"/>
    <w:rsid w:val="000A2C96"/>
    <w:rsid w:val="000A2E17"/>
    <w:rsid w:val="000A49E3"/>
    <w:rsid w:val="000B0305"/>
    <w:rsid w:val="000B181D"/>
    <w:rsid w:val="000B62B5"/>
    <w:rsid w:val="000B64F8"/>
    <w:rsid w:val="000C021F"/>
    <w:rsid w:val="000C259F"/>
    <w:rsid w:val="000C377A"/>
    <w:rsid w:val="000C4A37"/>
    <w:rsid w:val="000C4B11"/>
    <w:rsid w:val="000D4E1A"/>
    <w:rsid w:val="000D4E4E"/>
    <w:rsid w:val="000D7F89"/>
    <w:rsid w:val="000F00F6"/>
    <w:rsid w:val="000F1864"/>
    <w:rsid w:val="000F2ED2"/>
    <w:rsid w:val="000F3D21"/>
    <w:rsid w:val="000F4892"/>
    <w:rsid w:val="000F491B"/>
    <w:rsid w:val="000F4C2F"/>
    <w:rsid w:val="000F7ED6"/>
    <w:rsid w:val="00101019"/>
    <w:rsid w:val="00104647"/>
    <w:rsid w:val="00105A0B"/>
    <w:rsid w:val="001069F6"/>
    <w:rsid w:val="001073C1"/>
    <w:rsid w:val="001104F7"/>
    <w:rsid w:val="00111DB5"/>
    <w:rsid w:val="00114AA6"/>
    <w:rsid w:val="0011571F"/>
    <w:rsid w:val="001164EC"/>
    <w:rsid w:val="0012101D"/>
    <w:rsid w:val="00121F0D"/>
    <w:rsid w:val="00124CDD"/>
    <w:rsid w:val="00125150"/>
    <w:rsid w:val="001252BF"/>
    <w:rsid w:val="00127070"/>
    <w:rsid w:val="001273C5"/>
    <w:rsid w:val="00131B14"/>
    <w:rsid w:val="00132474"/>
    <w:rsid w:val="001326C2"/>
    <w:rsid w:val="0013327E"/>
    <w:rsid w:val="00135B36"/>
    <w:rsid w:val="001450B6"/>
    <w:rsid w:val="001475FA"/>
    <w:rsid w:val="001500AB"/>
    <w:rsid w:val="00150D75"/>
    <w:rsid w:val="00151489"/>
    <w:rsid w:val="00152A8B"/>
    <w:rsid w:val="00156D15"/>
    <w:rsid w:val="00163F36"/>
    <w:rsid w:val="00164E6C"/>
    <w:rsid w:val="0016764A"/>
    <w:rsid w:val="001679C2"/>
    <w:rsid w:val="001708FE"/>
    <w:rsid w:val="00170B1E"/>
    <w:rsid w:val="00171185"/>
    <w:rsid w:val="00172357"/>
    <w:rsid w:val="00175022"/>
    <w:rsid w:val="00181BFA"/>
    <w:rsid w:val="00184030"/>
    <w:rsid w:val="00185ABC"/>
    <w:rsid w:val="00185F2D"/>
    <w:rsid w:val="00187524"/>
    <w:rsid w:val="00187BEB"/>
    <w:rsid w:val="00191553"/>
    <w:rsid w:val="001920A5"/>
    <w:rsid w:val="00192DC5"/>
    <w:rsid w:val="0019451B"/>
    <w:rsid w:val="001950EE"/>
    <w:rsid w:val="001A118C"/>
    <w:rsid w:val="001A3457"/>
    <w:rsid w:val="001A358E"/>
    <w:rsid w:val="001A4A2B"/>
    <w:rsid w:val="001A5DB2"/>
    <w:rsid w:val="001A6F8B"/>
    <w:rsid w:val="001A714A"/>
    <w:rsid w:val="001B02D0"/>
    <w:rsid w:val="001B1361"/>
    <w:rsid w:val="001B1B3A"/>
    <w:rsid w:val="001B2A51"/>
    <w:rsid w:val="001B37AF"/>
    <w:rsid w:val="001B4C0B"/>
    <w:rsid w:val="001B72F0"/>
    <w:rsid w:val="001C10D8"/>
    <w:rsid w:val="001C1D65"/>
    <w:rsid w:val="001C2B23"/>
    <w:rsid w:val="001C7E9F"/>
    <w:rsid w:val="001D023D"/>
    <w:rsid w:val="001D3828"/>
    <w:rsid w:val="001D441D"/>
    <w:rsid w:val="001D5686"/>
    <w:rsid w:val="001E0685"/>
    <w:rsid w:val="001E332A"/>
    <w:rsid w:val="001E3511"/>
    <w:rsid w:val="001E3FB4"/>
    <w:rsid w:val="001E4386"/>
    <w:rsid w:val="001E4846"/>
    <w:rsid w:val="001E5B9F"/>
    <w:rsid w:val="001E6288"/>
    <w:rsid w:val="001E6F79"/>
    <w:rsid w:val="001F01C9"/>
    <w:rsid w:val="001F18D2"/>
    <w:rsid w:val="001F1BBD"/>
    <w:rsid w:val="001F2925"/>
    <w:rsid w:val="001F45C5"/>
    <w:rsid w:val="001F4B3E"/>
    <w:rsid w:val="001F5C59"/>
    <w:rsid w:val="001F5FF3"/>
    <w:rsid w:val="002020A7"/>
    <w:rsid w:val="00202A5B"/>
    <w:rsid w:val="0020318C"/>
    <w:rsid w:val="00203251"/>
    <w:rsid w:val="00207F89"/>
    <w:rsid w:val="00210E8C"/>
    <w:rsid w:val="00212461"/>
    <w:rsid w:val="00214345"/>
    <w:rsid w:val="002143C5"/>
    <w:rsid w:val="0021482C"/>
    <w:rsid w:val="002152A5"/>
    <w:rsid w:val="00215E01"/>
    <w:rsid w:val="00220839"/>
    <w:rsid w:val="00222FF2"/>
    <w:rsid w:val="00230960"/>
    <w:rsid w:val="00231129"/>
    <w:rsid w:val="002336CC"/>
    <w:rsid w:val="00233B8B"/>
    <w:rsid w:val="00236EB6"/>
    <w:rsid w:val="00241796"/>
    <w:rsid w:val="00241E12"/>
    <w:rsid w:val="00244E10"/>
    <w:rsid w:val="0024556C"/>
    <w:rsid w:val="002460FA"/>
    <w:rsid w:val="00246623"/>
    <w:rsid w:val="002528F3"/>
    <w:rsid w:val="00252A99"/>
    <w:rsid w:val="00252B69"/>
    <w:rsid w:val="002533B0"/>
    <w:rsid w:val="00253B39"/>
    <w:rsid w:val="00253CE5"/>
    <w:rsid w:val="00253E2B"/>
    <w:rsid w:val="002565F3"/>
    <w:rsid w:val="0026107A"/>
    <w:rsid w:val="002612BF"/>
    <w:rsid w:val="0026182E"/>
    <w:rsid w:val="002623BE"/>
    <w:rsid w:val="002629BE"/>
    <w:rsid w:val="0026417C"/>
    <w:rsid w:val="00266DF9"/>
    <w:rsid w:val="0027313B"/>
    <w:rsid w:val="002742CF"/>
    <w:rsid w:val="00276F9F"/>
    <w:rsid w:val="0028015F"/>
    <w:rsid w:val="00281900"/>
    <w:rsid w:val="00281939"/>
    <w:rsid w:val="00283316"/>
    <w:rsid w:val="00283702"/>
    <w:rsid w:val="00283D59"/>
    <w:rsid w:val="00284372"/>
    <w:rsid w:val="002848F0"/>
    <w:rsid w:val="00285B57"/>
    <w:rsid w:val="00287102"/>
    <w:rsid w:val="00287AA8"/>
    <w:rsid w:val="00287CD4"/>
    <w:rsid w:val="00291546"/>
    <w:rsid w:val="00292641"/>
    <w:rsid w:val="00292E19"/>
    <w:rsid w:val="00295CE3"/>
    <w:rsid w:val="002A2BEF"/>
    <w:rsid w:val="002A3002"/>
    <w:rsid w:val="002A49AE"/>
    <w:rsid w:val="002A5EE4"/>
    <w:rsid w:val="002B01C3"/>
    <w:rsid w:val="002C3499"/>
    <w:rsid w:val="002C41F0"/>
    <w:rsid w:val="002C75FC"/>
    <w:rsid w:val="002C7725"/>
    <w:rsid w:val="002D0B3A"/>
    <w:rsid w:val="002D1084"/>
    <w:rsid w:val="002D2205"/>
    <w:rsid w:val="002D26FB"/>
    <w:rsid w:val="002D5D38"/>
    <w:rsid w:val="002D70AB"/>
    <w:rsid w:val="002D75AD"/>
    <w:rsid w:val="002E1F5B"/>
    <w:rsid w:val="002E1FA8"/>
    <w:rsid w:val="002E34E8"/>
    <w:rsid w:val="002E4FE6"/>
    <w:rsid w:val="002E5F4D"/>
    <w:rsid w:val="002E748D"/>
    <w:rsid w:val="002F0246"/>
    <w:rsid w:val="002F08A3"/>
    <w:rsid w:val="002F0A22"/>
    <w:rsid w:val="002F239E"/>
    <w:rsid w:val="002F2CD2"/>
    <w:rsid w:val="002F38E2"/>
    <w:rsid w:val="002F5028"/>
    <w:rsid w:val="002F7F10"/>
    <w:rsid w:val="003016EC"/>
    <w:rsid w:val="00305C9D"/>
    <w:rsid w:val="0030735D"/>
    <w:rsid w:val="00307463"/>
    <w:rsid w:val="00307AE3"/>
    <w:rsid w:val="0031002A"/>
    <w:rsid w:val="00310309"/>
    <w:rsid w:val="003116DC"/>
    <w:rsid w:val="00311725"/>
    <w:rsid w:val="00311DC0"/>
    <w:rsid w:val="00320AAB"/>
    <w:rsid w:val="00320E94"/>
    <w:rsid w:val="003211A9"/>
    <w:rsid w:val="003226E3"/>
    <w:rsid w:val="00324579"/>
    <w:rsid w:val="00332FE6"/>
    <w:rsid w:val="003360B7"/>
    <w:rsid w:val="003367D8"/>
    <w:rsid w:val="00336EEE"/>
    <w:rsid w:val="00337320"/>
    <w:rsid w:val="0034155C"/>
    <w:rsid w:val="0034757B"/>
    <w:rsid w:val="00350920"/>
    <w:rsid w:val="00352F44"/>
    <w:rsid w:val="003560A1"/>
    <w:rsid w:val="003616B0"/>
    <w:rsid w:val="00365074"/>
    <w:rsid w:val="00365844"/>
    <w:rsid w:val="0036602E"/>
    <w:rsid w:val="00367F37"/>
    <w:rsid w:val="003815C1"/>
    <w:rsid w:val="0038278D"/>
    <w:rsid w:val="0038291F"/>
    <w:rsid w:val="00384270"/>
    <w:rsid w:val="003842AB"/>
    <w:rsid w:val="003857A1"/>
    <w:rsid w:val="00387EBD"/>
    <w:rsid w:val="003931F4"/>
    <w:rsid w:val="003939D3"/>
    <w:rsid w:val="00395B17"/>
    <w:rsid w:val="00395DD4"/>
    <w:rsid w:val="00397BEF"/>
    <w:rsid w:val="003A0ADE"/>
    <w:rsid w:val="003A1991"/>
    <w:rsid w:val="003A393C"/>
    <w:rsid w:val="003A42CC"/>
    <w:rsid w:val="003A5555"/>
    <w:rsid w:val="003A6086"/>
    <w:rsid w:val="003A7094"/>
    <w:rsid w:val="003A72CF"/>
    <w:rsid w:val="003B25BA"/>
    <w:rsid w:val="003B4284"/>
    <w:rsid w:val="003B4A00"/>
    <w:rsid w:val="003C0AAC"/>
    <w:rsid w:val="003C2291"/>
    <w:rsid w:val="003C43C1"/>
    <w:rsid w:val="003C7412"/>
    <w:rsid w:val="003C7DED"/>
    <w:rsid w:val="003D0365"/>
    <w:rsid w:val="003D16D7"/>
    <w:rsid w:val="003D1F96"/>
    <w:rsid w:val="003D4796"/>
    <w:rsid w:val="003D7E6E"/>
    <w:rsid w:val="003E2730"/>
    <w:rsid w:val="003E3C61"/>
    <w:rsid w:val="003E4660"/>
    <w:rsid w:val="003E5B1D"/>
    <w:rsid w:val="003E6B4D"/>
    <w:rsid w:val="003E76E9"/>
    <w:rsid w:val="003F0FE0"/>
    <w:rsid w:val="003F1409"/>
    <w:rsid w:val="003F26AC"/>
    <w:rsid w:val="003F3BF3"/>
    <w:rsid w:val="003F3D0A"/>
    <w:rsid w:val="003F5AFF"/>
    <w:rsid w:val="003F5CCE"/>
    <w:rsid w:val="003F682C"/>
    <w:rsid w:val="0040019B"/>
    <w:rsid w:val="00400E4D"/>
    <w:rsid w:val="0040225E"/>
    <w:rsid w:val="00402AA5"/>
    <w:rsid w:val="00404B9B"/>
    <w:rsid w:val="00404F0E"/>
    <w:rsid w:val="004053D5"/>
    <w:rsid w:val="00407A5A"/>
    <w:rsid w:val="00413A1C"/>
    <w:rsid w:val="004153F9"/>
    <w:rsid w:val="004163B5"/>
    <w:rsid w:val="00423210"/>
    <w:rsid w:val="004233C0"/>
    <w:rsid w:val="00433E87"/>
    <w:rsid w:val="00434824"/>
    <w:rsid w:val="00434D8A"/>
    <w:rsid w:val="00446281"/>
    <w:rsid w:val="00450334"/>
    <w:rsid w:val="004511D5"/>
    <w:rsid w:val="00451ABC"/>
    <w:rsid w:val="00452CA4"/>
    <w:rsid w:val="0045371F"/>
    <w:rsid w:val="00454CD9"/>
    <w:rsid w:val="00454FF3"/>
    <w:rsid w:val="004554EA"/>
    <w:rsid w:val="0045740E"/>
    <w:rsid w:val="00460D9F"/>
    <w:rsid w:val="00461554"/>
    <w:rsid w:val="00463C15"/>
    <w:rsid w:val="00464889"/>
    <w:rsid w:val="0046520A"/>
    <w:rsid w:val="00467943"/>
    <w:rsid w:val="004702C7"/>
    <w:rsid w:val="00471616"/>
    <w:rsid w:val="00471860"/>
    <w:rsid w:val="0047195C"/>
    <w:rsid w:val="004732CA"/>
    <w:rsid w:val="00473A1E"/>
    <w:rsid w:val="00473D14"/>
    <w:rsid w:val="00477532"/>
    <w:rsid w:val="00480600"/>
    <w:rsid w:val="00481A59"/>
    <w:rsid w:val="00482AF4"/>
    <w:rsid w:val="00484253"/>
    <w:rsid w:val="004875F9"/>
    <w:rsid w:val="00490B9B"/>
    <w:rsid w:val="00490E07"/>
    <w:rsid w:val="0049105A"/>
    <w:rsid w:val="00492757"/>
    <w:rsid w:val="004976B7"/>
    <w:rsid w:val="004A0E5A"/>
    <w:rsid w:val="004A4826"/>
    <w:rsid w:val="004A68CA"/>
    <w:rsid w:val="004B12B2"/>
    <w:rsid w:val="004B20C4"/>
    <w:rsid w:val="004B30FB"/>
    <w:rsid w:val="004B44F8"/>
    <w:rsid w:val="004B752D"/>
    <w:rsid w:val="004B791C"/>
    <w:rsid w:val="004C32A5"/>
    <w:rsid w:val="004C34BA"/>
    <w:rsid w:val="004C5429"/>
    <w:rsid w:val="004D2D64"/>
    <w:rsid w:val="004D2E96"/>
    <w:rsid w:val="004D4014"/>
    <w:rsid w:val="004D5F6A"/>
    <w:rsid w:val="004D603C"/>
    <w:rsid w:val="004E2D9F"/>
    <w:rsid w:val="004E4CB9"/>
    <w:rsid w:val="004E6D88"/>
    <w:rsid w:val="004F3F5B"/>
    <w:rsid w:val="004F7042"/>
    <w:rsid w:val="004F724A"/>
    <w:rsid w:val="004F77CA"/>
    <w:rsid w:val="00506B0D"/>
    <w:rsid w:val="00510677"/>
    <w:rsid w:val="005122BD"/>
    <w:rsid w:val="00513A03"/>
    <w:rsid w:val="00515813"/>
    <w:rsid w:val="00515C9C"/>
    <w:rsid w:val="00515EE5"/>
    <w:rsid w:val="0051674C"/>
    <w:rsid w:val="005204D5"/>
    <w:rsid w:val="00526FFF"/>
    <w:rsid w:val="00527384"/>
    <w:rsid w:val="00532EA0"/>
    <w:rsid w:val="0053353B"/>
    <w:rsid w:val="0053537A"/>
    <w:rsid w:val="00535FEF"/>
    <w:rsid w:val="00536DD7"/>
    <w:rsid w:val="005400B9"/>
    <w:rsid w:val="005406CC"/>
    <w:rsid w:val="0054395D"/>
    <w:rsid w:val="00543A98"/>
    <w:rsid w:val="00546380"/>
    <w:rsid w:val="005478D8"/>
    <w:rsid w:val="005479C6"/>
    <w:rsid w:val="00547D4F"/>
    <w:rsid w:val="0055238D"/>
    <w:rsid w:val="00552F27"/>
    <w:rsid w:val="00553012"/>
    <w:rsid w:val="005554F3"/>
    <w:rsid w:val="00555CD9"/>
    <w:rsid w:val="00556105"/>
    <w:rsid w:val="005576D8"/>
    <w:rsid w:val="00557801"/>
    <w:rsid w:val="00560C0D"/>
    <w:rsid w:val="00561FF9"/>
    <w:rsid w:val="00562EF3"/>
    <w:rsid w:val="00563326"/>
    <w:rsid w:val="00564079"/>
    <w:rsid w:val="005647BA"/>
    <w:rsid w:val="005659D9"/>
    <w:rsid w:val="00565E34"/>
    <w:rsid w:val="00573734"/>
    <w:rsid w:val="005740D5"/>
    <w:rsid w:val="0057561A"/>
    <w:rsid w:val="00576223"/>
    <w:rsid w:val="00577C9B"/>
    <w:rsid w:val="00595BC4"/>
    <w:rsid w:val="00597962"/>
    <w:rsid w:val="005A0001"/>
    <w:rsid w:val="005A0FCC"/>
    <w:rsid w:val="005A1B66"/>
    <w:rsid w:val="005A1BCD"/>
    <w:rsid w:val="005A2D1B"/>
    <w:rsid w:val="005A35B7"/>
    <w:rsid w:val="005A3AC9"/>
    <w:rsid w:val="005A5FCD"/>
    <w:rsid w:val="005A6B8F"/>
    <w:rsid w:val="005A7BF4"/>
    <w:rsid w:val="005B0BB4"/>
    <w:rsid w:val="005B593D"/>
    <w:rsid w:val="005B5FC2"/>
    <w:rsid w:val="005C1D42"/>
    <w:rsid w:val="005C4602"/>
    <w:rsid w:val="005C4CEF"/>
    <w:rsid w:val="005C53CF"/>
    <w:rsid w:val="005C79C1"/>
    <w:rsid w:val="005D14B1"/>
    <w:rsid w:val="005D1F35"/>
    <w:rsid w:val="005D2DCB"/>
    <w:rsid w:val="005D4BBC"/>
    <w:rsid w:val="005D4D35"/>
    <w:rsid w:val="005D5FC8"/>
    <w:rsid w:val="005D632D"/>
    <w:rsid w:val="005D72B8"/>
    <w:rsid w:val="005E06E2"/>
    <w:rsid w:val="005E0BF1"/>
    <w:rsid w:val="005E2B4C"/>
    <w:rsid w:val="005E393E"/>
    <w:rsid w:val="005E3F95"/>
    <w:rsid w:val="005E730C"/>
    <w:rsid w:val="005E7912"/>
    <w:rsid w:val="005E7E0B"/>
    <w:rsid w:val="005F05E4"/>
    <w:rsid w:val="005F1A1C"/>
    <w:rsid w:val="005F1D94"/>
    <w:rsid w:val="005F28AC"/>
    <w:rsid w:val="00600114"/>
    <w:rsid w:val="00601DBE"/>
    <w:rsid w:val="00605A83"/>
    <w:rsid w:val="0061034E"/>
    <w:rsid w:val="00611355"/>
    <w:rsid w:val="006116FA"/>
    <w:rsid w:val="0061249E"/>
    <w:rsid w:val="006125D7"/>
    <w:rsid w:val="00614C33"/>
    <w:rsid w:val="00616CF4"/>
    <w:rsid w:val="00620098"/>
    <w:rsid w:val="0062672B"/>
    <w:rsid w:val="0062675C"/>
    <w:rsid w:val="00627C9D"/>
    <w:rsid w:val="00635211"/>
    <w:rsid w:val="006353A0"/>
    <w:rsid w:val="00636344"/>
    <w:rsid w:val="006368F9"/>
    <w:rsid w:val="00642F1E"/>
    <w:rsid w:val="00642FFB"/>
    <w:rsid w:val="00643DDC"/>
    <w:rsid w:val="006445E6"/>
    <w:rsid w:val="00645230"/>
    <w:rsid w:val="006462C8"/>
    <w:rsid w:val="006466AF"/>
    <w:rsid w:val="00646D7A"/>
    <w:rsid w:val="00650CD2"/>
    <w:rsid w:val="006528C9"/>
    <w:rsid w:val="0065528D"/>
    <w:rsid w:val="00655413"/>
    <w:rsid w:val="00656076"/>
    <w:rsid w:val="0065671E"/>
    <w:rsid w:val="006568C7"/>
    <w:rsid w:val="00661813"/>
    <w:rsid w:val="00661920"/>
    <w:rsid w:val="0066651F"/>
    <w:rsid w:val="00673096"/>
    <w:rsid w:val="006738F0"/>
    <w:rsid w:val="006810F9"/>
    <w:rsid w:val="0068129E"/>
    <w:rsid w:val="006835A0"/>
    <w:rsid w:val="00684BBF"/>
    <w:rsid w:val="00685936"/>
    <w:rsid w:val="006869A0"/>
    <w:rsid w:val="006872C0"/>
    <w:rsid w:val="00690194"/>
    <w:rsid w:val="006948B3"/>
    <w:rsid w:val="00694C93"/>
    <w:rsid w:val="0069501F"/>
    <w:rsid w:val="006955A0"/>
    <w:rsid w:val="00695A48"/>
    <w:rsid w:val="006968E3"/>
    <w:rsid w:val="00696E55"/>
    <w:rsid w:val="006974CF"/>
    <w:rsid w:val="00697519"/>
    <w:rsid w:val="006A25FE"/>
    <w:rsid w:val="006A2699"/>
    <w:rsid w:val="006A3A6E"/>
    <w:rsid w:val="006A4557"/>
    <w:rsid w:val="006A4DC0"/>
    <w:rsid w:val="006B1AFC"/>
    <w:rsid w:val="006B35A1"/>
    <w:rsid w:val="006B4853"/>
    <w:rsid w:val="006B4C87"/>
    <w:rsid w:val="006B6218"/>
    <w:rsid w:val="006C32E8"/>
    <w:rsid w:val="006C66A6"/>
    <w:rsid w:val="006D30B7"/>
    <w:rsid w:val="006D4F10"/>
    <w:rsid w:val="006D5080"/>
    <w:rsid w:val="006D5699"/>
    <w:rsid w:val="006E0F9A"/>
    <w:rsid w:val="006E5AC4"/>
    <w:rsid w:val="006E5B70"/>
    <w:rsid w:val="006E7774"/>
    <w:rsid w:val="006E786E"/>
    <w:rsid w:val="006F1B27"/>
    <w:rsid w:val="006F6B4C"/>
    <w:rsid w:val="00700646"/>
    <w:rsid w:val="00700BF1"/>
    <w:rsid w:val="007012DF"/>
    <w:rsid w:val="00706908"/>
    <w:rsid w:val="0071440E"/>
    <w:rsid w:val="0071469C"/>
    <w:rsid w:val="00715677"/>
    <w:rsid w:val="00726F73"/>
    <w:rsid w:val="0073035C"/>
    <w:rsid w:val="0073158C"/>
    <w:rsid w:val="007317D7"/>
    <w:rsid w:val="0073229A"/>
    <w:rsid w:val="007334FF"/>
    <w:rsid w:val="00733E6C"/>
    <w:rsid w:val="007366CD"/>
    <w:rsid w:val="007374A8"/>
    <w:rsid w:val="00740461"/>
    <w:rsid w:val="0074162B"/>
    <w:rsid w:val="00741E55"/>
    <w:rsid w:val="00744AA7"/>
    <w:rsid w:val="00746868"/>
    <w:rsid w:val="00750D1B"/>
    <w:rsid w:val="007520C4"/>
    <w:rsid w:val="00752E0C"/>
    <w:rsid w:val="00753D3B"/>
    <w:rsid w:val="00753ECA"/>
    <w:rsid w:val="007547F5"/>
    <w:rsid w:val="00760099"/>
    <w:rsid w:val="00764EAB"/>
    <w:rsid w:val="00766822"/>
    <w:rsid w:val="00767C6C"/>
    <w:rsid w:val="00772A54"/>
    <w:rsid w:val="00775061"/>
    <w:rsid w:val="0077748E"/>
    <w:rsid w:val="00782B24"/>
    <w:rsid w:val="00785918"/>
    <w:rsid w:val="00792C27"/>
    <w:rsid w:val="00793193"/>
    <w:rsid w:val="00793EC8"/>
    <w:rsid w:val="007968FE"/>
    <w:rsid w:val="007972D5"/>
    <w:rsid w:val="007A006C"/>
    <w:rsid w:val="007A019C"/>
    <w:rsid w:val="007A02EE"/>
    <w:rsid w:val="007A16FB"/>
    <w:rsid w:val="007A261A"/>
    <w:rsid w:val="007A526F"/>
    <w:rsid w:val="007A5657"/>
    <w:rsid w:val="007A5FC5"/>
    <w:rsid w:val="007A6796"/>
    <w:rsid w:val="007A7ED1"/>
    <w:rsid w:val="007B211D"/>
    <w:rsid w:val="007B23BC"/>
    <w:rsid w:val="007B37C8"/>
    <w:rsid w:val="007B509C"/>
    <w:rsid w:val="007B65B8"/>
    <w:rsid w:val="007C0899"/>
    <w:rsid w:val="007C1092"/>
    <w:rsid w:val="007C1E53"/>
    <w:rsid w:val="007C23F2"/>
    <w:rsid w:val="007C24A9"/>
    <w:rsid w:val="007C2D01"/>
    <w:rsid w:val="007C41AA"/>
    <w:rsid w:val="007C4DAC"/>
    <w:rsid w:val="007C7776"/>
    <w:rsid w:val="007D3A61"/>
    <w:rsid w:val="007D5225"/>
    <w:rsid w:val="007D58CB"/>
    <w:rsid w:val="007D6D7F"/>
    <w:rsid w:val="007E04F5"/>
    <w:rsid w:val="007E1BDA"/>
    <w:rsid w:val="007E2A3D"/>
    <w:rsid w:val="007E2EB8"/>
    <w:rsid w:val="007E6240"/>
    <w:rsid w:val="007E64C8"/>
    <w:rsid w:val="007E7AAD"/>
    <w:rsid w:val="007E7DD5"/>
    <w:rsid w:val="007F07C4"/>
    <w:rsid w:val="007F180E"/>
    <w:rsid w:val="007F1AB7"/>
    <w:rsid w:val="007F1EE1"/>
    <w:rsid w:val="007F37EE"/>
    <w:rsid w:val="007F39FA"/>
    <w:rsid w:val="007F4039"/>
    <w:rsid w:val="007F58BA"/>
    <w:rsid w:val="007F6BDB"/>
    <w:rsid w:val="007F748D"/>
    <w:rsid w:val="00801702"/>
    <w:rsid w:val="00801F8F"/>
    <w:rsid w:val="00803759"/>
    <w:rsid w:val="00803E96"/>
    <w:rsid w:val="00806A08"/>
    <w:rsid w:val="00807062"/>
    <w:rsid w:val="008071AB"/>
    <w:rsid w:val="008118D0"/>
    <w:rsid w:val="00811E7F"/>
    <w:rsid w:val="008124B6"/>
    <w:rsid w:val="00812580"/>
    <w:rsid w:val="00821025"/>
    <w:rsid w:val="00823811"/>
    <w:rsid w:val="008266EF"/>
    <w:rsid w:val="0082692C"/>
    <w:rsid w:val="00827815"/>
    <w:rsid w:val="00827C53"/>
    <w:rsid w:val="008325FC"/>
    <w:rsid w:val="008335CF"/>
    <w:rsid w:val="00834303"/>
    <w:rsid w:val="008364D5"/>
    <w:rsid w:val="0083693A"/>
    <w:rsid w:val="00840E7A"/>
    <w:rsid w:val="0084376B"/>
    <w:rsid w:val="008452F6"/>
    <w:rsid w:val="00846AB0"/>
    <w:rsid w:val="008475CB"/>
    <w:rsid w:val="00852A79"/>
    <w:rsid w:val="008562E7"/>
    <w:rsid w:val="008563EE"/>
    <w:rsid w:val="00857C5C"/>
    <w:rsid w:val="00860CDE"/>
    <w:rsid w:val="008620C1"/>
    <w:rsid w:val="00862D18"/>
    <w:rsid w:val="00863E6B"/>
    <w:rsid w:val="00874D3A"/>
    <w:rsid w:val="00875B2C"/>
    <w:rsid w:val="008766CE"/>
    <w:rsid w:val="00876D01"/>
    <w:rsid w:val="00876FBF"/>
    <w:rsid w:val="00880B31"/>
    <w:rsid w:val="0088165C"/>
    <w:rsid w:val="00881924"/>
    <w:rsid w:val="00883471"/>
    <w:rsid w:val="00883DBD"/>
    <w:rsid w:val="008847C1"/>
    <w:rsid w:val="00884818"/>
    <w:rsid w:val="00884E5D"/>
    <w:rsid w:val="00885AAB"/>
    <w:rsid w:val="00886D42"/>
    <w:rsid w:val="008935B5"/>
    <w:rsid w:val="00893EE5"/>
    <w:rsid w:val="008941D0"/>
    <w:rsid w:val="0089467E"/>
    <w:rsid w:val="00897169"/>
    <w:rsid w:val="008A06F8"/>
    <w:rsid w:val="008A150E"/>
    <w:rsid w:val="008A2489"/>
    <w:rsid w:val="008A440E"/>
    <w:rsid w:val="008A44D0"/>
    <w:rsid w:val="008A7CA1"/>
    <w:rsid w:val="008B0D01"/>
    <w:rsid w:val="008B38A1"/>
    <w:rsid w:val="008B683D"/>
    <w:rsid w:val="008B7A3D"/>
    <w:rsid w:val="008C31DE"/>
    <w:rsid w:val="008C3BE0"/>
    <w:rsid w:val="008C3D83"/>
    <w:rsid w:val="008C6B1D"/>
    <w:rsid w:val="008C71C0"/>
    <w:rsid w:val="008C7BCB"/>
    <w:rsid w:val="008D1B1A"/>
    <w:rsid w:val="008D1EAB"/>
    <w:rsid w:val="008D2803"/>
    <w:rsid w:val="008D2EAE"/>
    <w:rsid w:val="008D5755"/>
    <w:rsid w:val="008D5EA9"/>
    <w:rsid w:val="008D6C60"/>
    <w:rsid w:val="008D6FD9"/>
    <w:rsid w:val="008E06BF"/>
    <w:rsid w:val="008E0DEB"/>
    <w:rsid w:val="008E0E71"/>
    <w:rsid w:val="008E3973"/>
    <w:rsid w:val="008E6422"/>
    <w:rsid w:val="008E6603"/>
    <w:rsid w:val="008E69E6"/>
    <w:rsid w:val="008F350A"/>
    <w:rsid w:val="00900F9F"/>
    <w:rsid w:val="009033BD"/>
    <w:rsid w:val="00904039"/>
    <w:rsid w:val="0090795E"/>
    <w:rsid w:val="00910401"/>
    <w:rsid w:val="00911A34"/>
    <w:rsid w:val="00912683"/>
    <w:rsid w:val="00912B69"/>
    <w:rsid w:val="00912DD1"/>
    <w:rsid w:val="00920E49"/>
    <w:rsid w:val="0092332B"/>
    <w:rsid w:val="00926553"/>
    <w:rsid w:val="00932E1F"/>
    <w:rsid w:val="009337EB"/>
    <w:rsid w:val="00933FE2"/>
    <w:rsid w:val="0093403C"/>
    <w:rsid w:val="00935387"/>
    <w:rsid w:val="009434B7"/>
    <w:rsid w:val="00944A06"/>
    <w:rsid w:val="0094720E"/>
    <w:rsid w:val="009506BB"/>
    <w:rsid w:val="00953CAC"/>
    <w:rsid w:val="00955571"/>
    <w:rsid w:val="0096063F"/>
    <w:rsid w:val="009620CC"/>
    <w:rsid w:val="009628AD"/>
    <w:rsid w:val="00962DA1"/>
    <w:rsid w:val="0096541E"/>
    <w:rsid w:val="00965F42"/>
    <w:rsid w:val="00967BC8"/>
    <w:rsid w:val="009746FC"/>
    <w:rsid w:val="00975227"/>
    <w:rsid w:val="00980033"/>
    <w:rsid w:val="0098122F"/>
    <w:rsid w:val="00990684"/>
    <w:rsid w:val="0099081D"/>
    <w:rsid w:val="00992F4F"/>
    <w:rsid w:val="00993223"/>
    <w:rsid w:val="009940F3"/>
    <w:rsid w:val="00994774"/>
    <w:rsid w:val="009953A8"/>
    <w:rsid w:val="00996A8E"/>
    <w:rsid w:val="009A03C6"/>
    <w:rsid w:val="009A19C2"/>
    <w:rsid w:val="009A37D5"/>
    <w:rsid w:val="009A683D"/>
    <w:rsid w:val="009B1A0A"/>
    <w:rsid w:val="009B1F92"/>
    <w:rsid w:val="009B44C9"/>
    <w:rsid w:val="009B5929"/>
    <w:rsid w:val="009C1A6D"/>
    <w:rsid w:val="009C55EA"/>
    <w:rsid w:val="009C565D"/>
    <w:rsid w:val="009D0070"/>
    <w:rsid w:val="009D1A61"/>
    <w:rsid w:val="009D1E59"/>
    <w:rsid w:val="009D3FEB"/>
    <w:rsid w:val="009D538A"/>
    <w:rsid w:val="009D7B95"/>
    <w:rsid w:val="009E0BD1"/>
    <w:rsid w:val="009E2BDB"/>
    <w:rsid w:val="009E417E"/>
    <w:rsid w:val="009E52EF"/>
    <w:rsid w:val="009E5947"/>
    <w:rsid w:val="009E761C"/>
    <w:rsid w:val="009F26C0"/>
    <w:rsid w:val="009F308A"/>
    <w:rsid w:val="009F57D1"/>
    <w:rsid w:val="009F5E71"/>
    <w:rsid w:val="009F6E97"/>
    <w:rsid w:val="00A012C7"/>
    <w:rsid w:val="00A03959"/>
    <w:rsid w:val="00A03AD7"/>
    <w:rsid w:val="00A07F91"/>
    <w:rsid w:val="00A107D7"/>
    <w:rsid w:val="00A10D57"/>
    <w:rsid w:val="00A13E2A"/>
    <w:rsid w:val="00A14049"/>
    <w:rsid w:val="00A16B81"/>
    <w:rsid w:val="00A16E58"/>
    <w:rsid w:val="00A2352C"/>
    <w:rsid w:val="00A2445D"/>
    <w:rsid w:val="00A30B87"/>
    <w:rsid w:val="00A32194"/>
    <w:rsid w:val="00A32BCC"/>
    <w:rsid w:val="00A36EBA"/>
    <w:rsid w:val="00A3703E"/>
    <w:rsid w:val="00A3713E"/>
    <w:rsid w:val="00A3786E"/>
    <w:rsid w:val="00A42F8A"/>
    <w:rsid w:val="00A4312D"/>
    <w:rsid w:val="00A47744"/>
    <w:rsid w:val="00A509D3"/>
    <w:rsid w:val="00A51734"/>
    <w:rsid w:val="00A51AD4"/>
    <w:rsid w:val="00A56B9D"/>
    <w:rsid w:val="00A57789"/>
    <w:rsid w:val="00A639B8"/>
    <w:rsid w:val="00A6633B"/>
    <w:rsid w:val="00A6651F"/>
    <w:rsid w:val="00A66710"/>
    <w:rsid w:val="00A67B1E"/>
    <w:rsid w:val="00A72005"/>
    <w:rsid w:val="00A73005"/>
    <w:rsid w:val="00A74C09"/>
    <w:rsid w:val="00A75B0D"/>
    <w:rsid w:val="00A76292"/>
    <w:rsid w:val="00A76DC6"/>
    <w:rsid w:val="00A803C5"/>
    <w:rsid w:val="00A80DB1"/>
    <w:rsid w:val="00A80EB7"/>
    <w:rsid w:val="00A842C0"/>
    <w:rsid w:val="00A93914"/>
    <w:rsid w:val="00A96FA1"/>
    <w:rsid w:val="00AA45F8"/>
    <w:rsid w:val="00AB025E"/>
    <w:rsid w:val="00AB048F"/>
    <w:rsid w:val="00AB4ACE"/>
    <w:rsid w:val="00AB6104"/>
    <w:rsid w:val="00AB79D2"/>
    <w:rsid w:val="00AB7BD4"/>
    <w:rsid w:val="00AC112E"/>
    <w:rsid w:val="00AC1CA0"/>
    <w:rsid w:val="00AC5812"/>
    <w:rsid w:val="00AC5CFD"/>
    <w:rsid w:val="00AC6D47"/>
    <w:rsid w:val="00AD4396"/>
    <w:rsid w:val="00AD5001"/>
    <w:rsid w:val="00AD52F8"/>
    <w:rsid w:val="00AD7F22"/>
    <w:rsid w:val="00AE0F04"/>
    <w:rsid w:val="00AE397A"/>
    <w:rsid w:val="00AE4701"/>
    <w:rsid w:val="00AE66E0"/>
    <w:rsid w:val="00AF5F4E"/>
    <w:rsid w:val="00B0026D"/>
    <w:rsid w:val="00B01AE9"/>
    <w:rsid w:val="00B036EA"/>
    <w:rsid w:val="00B039CA"/>
    <w:rsid w:val="00B06E29"/>
    <w:rsid w:val="00B12805"/>
    <w:rsid w:val="00B13121"/>
    <w:rsid w:val="00B13805"/>
    <w:rsid w:val="00B138F6"/>
    <w:rsid w:val="00B142F1"/>
    <w:rsid w:val="00B14B20"/>
    <w:rsid w:val="00B14FBE"/>
    <w:rsid w:val="00B165A7"/>
    <w:rsid w:val="00B1742F"/>
    <w:rsid w:val="00B23663"/>
    <w:rsid w:val="00B25450"/>
    <w:rsid w:val="00B303ED"/>
    <w:rsid w:val="00B305FC"/>
    <w:rsid w:val="00B314A2"/>
    <w:rsid w:val="00B32B6F"/>
    <w:rsid w:val="00B33E41"/>
    <w:rsid w:val="00B35AD1"/>
    <w:rsid w:val="00B36CC0"/>
    <w:rsid w:val="00B40E55"/>
    <w:rsid w:val="00B437D8"/>
    <w:rsid w:val="00B444E3"/>
    <w:rsid w:val="00B470DA"/>
    <w:rsid w:val="00B51AC8"/>
    <w:rsid w:val="00B520CF"/>
    <w:rsid w:val="00B52269"/>
    <w:rsid w:val="00B54217"/>
    <w:rsid w:val="00B573B1"/>
    <w:rsid w:val="00B60BD4"/>
    <w:rsid w:val="00B614A3"/>
    <w:rsid w:val="00B64711"/>
    <w:rsid w:val="00B65755"/>
    <w:rsid w:val="00B658CD"/>
    <w:rsid w:val="00B66945"/>
    <w:rsid w:val="00B712B3"/>
    <w:rsid w:val="00B71F5A"/>
    <w:rsid w:val="00B74969"/>
    <w:rsid w:val="00B74A19"/>
    <w:rsid w:val="00B75868"/>
    <w:rsid w:val="00B77E61"/>
    <w:rsid w:val="00B80711"/>
    <w:rsid w:val="00B80DD2"/>
    <w:rsid w:val="00B84C3C"/>
    <w:rsid w:val="00B868B3"/>
    <w:rsid w:val="00B95309"/>
    <w:rsid w:val="00B97B9C"/>
    <w:rsid w:val="00BA2CB8"/>
    <w:rsid w:val="00BA2EE9"/>
    <w:rsid w:val="00BA4CD9"/>
    <w:rsid w:val="00BA5EAE"/>
    <w:rsid w:val="00BB0870"/>
    <w:rsid w:val="00BB1EA5"/>
    <w:rsid w:val="00BB4AFE"/>
    <w:rsid w:val="00BB7BE8"/>
    <w:rsid w:val="00BC02FA"/>
    <w:rsid w:val="00BC0A72"/>
    <w:rsid w:val="00BC0CD6"/>
    <w:rsid w:val="00BC2466"/>
    <w:rsid w:val="00BC45C0"/>
    <w:rsid w:val="00BC579A"/>
    <w:rsid w:val="00BC661C"/>
    <w:rsid w:val="00BD0024"/>
    <w:rsid w:val="00BD0533"/>
    <w:rsid w:val="00BD22FE"/>
    <w:rsid w:val="00BD34D3"/>
    <w:rsid w:val="00BD69CF"/>
    <w:rsid w:val="00BE09DE"/>
    <w:rsid w:val="00BE0B32"/>
    <w:rsid w:val="00BE0BA2"/>
    <w:rsid w:val="00BE1755"/>
    <w:rsid w:val="00BE1D2C"/>
    <w:rsid w:val="00BE3BB8"/>
    <w:rsid w:val="00BF02CA"/>
    <w:rsid w:val="00BF1619"/>
    <w:rsid w:val="00BF1AD6"/>
    <w:rsid w:val="00BF1C64"/>
    <w:rsid w:val="00BF6DBE"/>
    <w:rsid w:val="00C03FBA"/>
    <w:rsid w:val="00C07867"/>
    <w:rsid w:val="00C103A5"/>
    <w:rsid w:val="00C10BA8"/>
    <w:rsid w:val="00C122AF"/>
    <w:rsid w:val="00C1246C"/>
    <w:rsid w:val="00C12668"/>
    <w:rsid w:val="00C13A95"/>
    <w:rsid w:val="00C14FE6"/>
    <w:rsid w:val="00C15AB0"/>
    <w:rsid w:val="00C173AC"/>
    <w:rsid w:val="00C17C49"/>
    <w:rsid w:val="00C20104"/>
    <w:rsid w:val="00C20D01"/>
    <w:rsid w:val="00C2301E"/>
    <w:rsid w:val="00C23328"/>
    <w:rsid w:val="00C26A0D"/>
    <w:rsid w:val="00C3751A"/>
    <w:rsid w:val="00C412FF"/>
    <w:rsid w:val="00C41C42"/>
    <w:rsid w:val="00C41F25"/>
    <w:rsid w:val="00C41F5D"/>
    <w:rsid w:val="00C43336"/>
    <w:rsid w:val="00C44560"/>
    <w:rsid w:val="00C44F82"/>
    <w:rsid w:val="00C45CF0"/>
    <w:rsid w:val="00C47BD5"/>
    <w:rsid w:val="00C51A83"/>
    <w:rsid w:val="00C52ADC"/>
    <w:rsid w:val="00C55187"/>
    <w:rsid w:val="00C6259B"/>
    <w:rsid w:val="00C62E58"/>
    <w:rsid w:val="00C638FE"/>
    <w:rsid w:val="00C64186"/>
    <w:rsid w:val="00C65271"/>
    <w:rsid w:val="00C71AEC"/>
    <w:rsid w:val="00C77C1E"/>
    <w:rsid w:val="00C81AC2"/>
    <w:rsid w:val="00C84AD9"/>
    <w:rsid w:val="00C8500E"/>
    <w:rsid w:val="00C92318"/>
    <w:rsid w:val="00C92D1B"/>
    <w:rsid w:val="00C9496D"/>
    <w:rsid w:val="00CA0627"/>
    <w:rsid w:val="00CA0E01"/>
    <w:rsid w:val="00CA2E3E"/>
    <w:rsid w:val="00CA3282"/>
    <w:rsid w:val="00CA33D3"/>
    <w:rsid w:val="00CA6E96"/>
    <w:rsid w:val="00CA71CC"/>
    <w:rsid w:val="00CB2252"/>
    <w:rsid w:val="00CB2A99"/>
    <w:rsid w:val="00CB3B62"/>
    <w:rsid w:val="00CB4B87"/>
    <w:rsid w:val="00CB7C85"/>
    <w:rsid w:val="00CC6C44"/>
    <w:rsid w:val="00CD0AA8"/>
    <w:rsid w:val="00CD2217"/>
    <w:rsid w:val="00CD3108"/>
    <w:rsid w:val="00CD3404"/>
    <w:rsid w:val="00CD4E49"/>
    <w:rsid w:val="00CE21D3"/>
    <w:rsid w:val="00CE394E"/>
    <w:rsid w:val="00CE420F"/>
    <w:rsid w:val="00CE4D84"/>
    <w:rsid w:val="00CE5222"/>
    <w:rsid w:val="00CE60C5"/>
    <w:rsid w:val="00CF0272"/>
    <w:rsid w:val="00CF1E94"/>
    <w:rsid w:val="00CF2858"/>
    <w:rsid w:val="00CF423E"/>
    <w:rsid w:val="00D00A75"/>
    <w:rsid w:val="00D00FF2"/>
    <w:rsid w:val="00D03821"/>
    <w:rsid w:val="00D10094"/>
    <w:rsid w:val="00D10395"/>
    <w:rsid w:val="00D121C3"/>
    <w:rsid w:val="00D12634"/>
    <w:rsid w:val="00D1334E"/>
    <w:rsid w:val="00D1720D"/>
    <w:rsid w:val="00D17B1A"/>
    <w:rsid w:val="00D209D5"/>
    <w:rsid w:val="00D20D87"/>
    <w:rsid w:val="00D2282F"/>
    <w:rsid w:val="00D24556"/>
    <w:rsid w:val="00D26A00"/>
    <w:rsid w:val="00D2747B"/>
    <w:rsid w:val="00D2758B"/>
    <w:rsid w:val="00D27AF4"/>
    <w:rsid w:val="00D35365"/>
    <w:rsid w:val="00D3729B"/>
    <w:rsid w:val="00D37662"/>
    <w:rsid w:val="00D40B37"/>
    <w:rsid w:val="00D42038"/>
    <w:rsid w:val="00D44761"/>
    <w:rsid w:val="00D44E97"/>
    <w:rsid w:val="00D45A25"/>
    <w:rsid w:val="00D46731"/>
    <w:rsid w:val="00D50B49"/>
    <w:rsid w:val="00D50E9F"/>
    <w:rsid w:val="00D528C9"/>
    <w:rsid w:val="00D52FF3"/>
    <w:rsid w:val="00D53A5F"/>
    <w:rsid w:val="00D54C6D"/>
    <w:rsid w:val="00D5565C"/>
    <w:rsid w:val="00D55DB2"/>
    <w:rsid w:val="00D566EB"/>
    <w:rsid w:val="00D57213"/>
    <w:rsid w:val="00D61A58"/>
    <w:rsid w:val="00D61B8D"/>
    <w:rsid w:val="00D62C9C"/>
    <w:rsid w:val="00D63DD7"/>
    <w:rsid w:val="00D66968"/>
    <w:rsid w:val="00D67748"/>
    <w:rsid w:val="00D67F83"/>
    <w:rsid w:val="00D71E40"/>
    <w:rsid w:val="00D76D6A"/>
    <w:rsid w:val="00D7738C"/>
    <w:rsid w:val="00D816A3"/>
    <w:rsid w:val="00D8189F"/>
    <w:rsid w:val="00D81AAB"/>
    <w:rsid w:val="00D8403B"/>
    <w:rsid w:val="00D86BCD"/>
    <w:rsid w:val="00D871E0"/>
    <w:rsid w:val="00D877EA"/>
    <w:rsid w:val="00D931BC"/>
    <w:rsid w:val="00D9405A"/>
    <w:rsid w:val="00D94728"/>
    <w:rsid w:val="00D96D80"/>
    <w:rsid w:val="00DA0241"/>
    <w:rsid w:val="00DA2645"/>
    <w:rsid w:val="00DA537A"/>
    <w:rsid w:val="00DA5A0B"/>
    <w:rsid w:val="00DB049C"/>
    <w:rsid w:val="00DB16C0"/>
    <w:rsid w:val="00DB2F86"/>
    <w:rsid w:val="00DB500B"/>
    <w:rsid w:val="00DB7D85"/>
    <w:rsid w:val="00DC0304"/>
    <w:rsid w:val="00DC227D"/>
    <w:rsid w:val="00DC2719"/>
    <w:rsid w:val="00DC3BE3"/>
    <w:rsid w:val="00DD342E"/>
    <w:rsid w:val="00DD60E7"/>
    <w:rsid w:val="00DD6767"/>
    <w:rsid w:val="00DE0176"/>
    <w:rsid w:val="00DE1E42"/>
    <w:rsid w:val="00DE3999"/>
    <w:rsid w:val="00DE416A"/>
    <w:rsid w:val="00DE76BB"/>
    <w:rsid w:val="00DE76F0"/>
    <w:rsid w:val="00DF0241"/>
    <w:rsid w:val="00DF071B"/>
    <w:rsid w:val="00DF177E"/>
    <w:rsid w:val="00DF1A7E"/>
    <w:rsid w:val="00DF27D7"/>
    <w:rsid w:val="00DF649F"/>
    <w:rsid w:val="00E00C8A"/>
    <w:rsid w:val="00E01FCC"/>
    <w:rsid w:val="00E040C6"/>
    <w:rsid w:val="00E07A62"/>
    <w:rsid w:val="00E11A71"/>
    <w:rsid w:val="00E157A5"/>
    <w:rsid w:val="00E23117"/>
    <w:rsid w:val="00E2494E"/>
    <w:rsid w:val="00E25D0B"/>
    <w:rsid w:val="00E27AC3"/>
    <w:rsid w:val="00E27B9E"/>
    <w:rsid w:val="00E33504"/>
    <w:rsid w:val="00E335F5"/>
    <w:rsid w:val="00E33DED"/>
    <w:rsid w:val="00E34982"/>
    <w:rsid w:val="00E3623C"/>
    <w:rsid w:val="00E37BF1"/>
    <w:rsid w:val="00E43D8D"/>
    <w:rsid w:val="00E43E76"/>
    <w:rsid w:val="00E44349"/>
    <w:rsid w:val="00E457BC"/>
    <w:rsid w:val="00E540DA"/>
    <w:rsid w:val="00E544D1"/>
    <w:rsid w:val="00E602B9"/>
    <w:rsid w:val="00E6067C"/>
    <w:rsid w:val="00E6081B"/>
    <w:rsid w:val="00E6112B"/>
    <w:rsid w:val="00E65843"/>
    <w:rsid w:val="00E70B37"/>
    <w:rsid w:val="00E72D41"/>
    <w:rsid w:val="00E73A68"/>
    <w:rsid w:val="00E742A1"/>
    <w:rsid w:val="00E746AA"/>
    <w:rsid w:val="00E74B07"/>
    <w:rsid w:val="00E802A7"/>
    <w:rsid w:val="00E815F9"/>
    <w:rsid w:val="00E819C7"/>
    <w:rsid w:val="00E82872"/>
    <w:rsid w:val="00E859FE"/>
    <w:rsid w:val="00E91B13"/>
    <w:rsid w:val="00E924AC"/>
    <w:rsid w:val="00E93CA1"/>
    <w:rsid w:val="00E9437E"/>
    <w:rsid w:val="00E95B04"/>
    <w:rsid w:val="00E9678C"/>
    <w:rsid w:val="00E97655"/>
    <w:rsid w:val="00E97FAE"/>
    <w:rsid w:val="00EA1D8F"/>
    <w:rsid w:val="00EB1FFC"/>
    <w:rsid w:val="00EB209D"/>
    <w:rsid w:val="00EB277B"/>
    <w:rsid w:val="00EB323D"/>
    <w:rsid w:val="00EB3DDE"/>
    <w:rsid w:val="00EB3FBA"/>
    <w:rsid w:val="00EB5B27"/>
    <w:rsid w:val="00EC5782"/>
    <w:rsid w:val="00EC5D45"/>
    <w:rsid w:val="00EC5DAC"/>
    <w:rsid w:val="00ED1DE9"/>
    <w:rsid w:val="00ED1FD5"/>
    <w:rsid w:val="00ED4AE2"/>
    <w:rsid w:val="00ED4D4B"/>
    <w:rsid w:val="00ED5E53"/>
    <w:rsid w:val="00ED6853"/>
    <w:rsid w:val="00ED735E"/>
    <w:rsid w:val="00EE19FF"/>
    <w:rsid w:val="00EE5012"/>
    <w:rsid w:val="00EE52CC"/>
    <w:rsid w:val="00EE6E3F"/>
    <w:rsid w:val="00EF11FD"/>
    <w:rsid w:val="00EF5372"/>
    <w:rsid w:val="00EF5936"/>
    <w:rsid w:val="00EF5E0B"/>
    <w:rsid w:val="00EF6150"/>
    <w:rsid w:val="00EF6D48"/>
    <w:rsid w:val="00EF6F7C"/>
    <w:rsid w:val="00F017F7"/>
    <w:rsid w:val="00F03033"/>
    <w:rsid w:val="00F03720"/>
    <w:rsid w:val="00F05C50"/>
    <w:rsid w:val="00F138D1"/>
    <w:rsid w:val="00F148EB"/>
    <w:rsid w:val="00F14FDC"/>
    <w:rsid w:val="00F1500A"/>
    <w:rsid w:val="00F15770"/>
    <w:rsid w:val="00F15923"/>
    <w:rsid w:val="00F1720B"/>
    <w:rsid w:val="00F177F3"/>
    <w:rsid w:val="00F21414"/>
    <w:rsid w:val="00F21502"/>
    <w:rsid w:val="00F22E6E"/>
    <w:rsid w:val="00F24F84"/>
    <w:rsid w:val="00F253F6"/>
    <w:rsid w:val="00F26E05"/>
    <w:rsid w:val="00F2730B"/>
    <w:rsid w:val="00F27576"/>
    <w:rsid w:val="00F32C3C"/>
    <w:rsid w:val="00F32F35"/>
    <w:rsid w:val="00F33A7A"/>
    <w:rsid w:val="00F33DF2"/>
    <w:rsid w:val="00F3506F"/>
    <w:rsid w:val="00F35C0A"/>
    <w:rsid w:val="00F419FE"/>
    <w:rsid w:val="00F41B13"/>
    <w:rsid w:val="00F46B85"/>
    <w:rsid w:val="00F47930"/>
    <w:rsid w:val="00F50E2C"/>
    <w:rsid w:val="00F5165D"/>
    <w:rsid w:val="00F526A1"/>
    <w:rsid w:val="00F52BB0"/>
    <w:rsid w:val="00F55E1C"/>
    <w:rsid w:val="00F56A1C"/>
    <w:rsid w:val="00F56F97"/>
    <w:rsid w:val="00F60B10"/>
    <w:rsid w:val="00F60FA6"/>
    <w:rsid w:val="00F65380"/>
    <w:rsid w:val="00F66A8F"/>
    <w:rsid w:val="00F66D1B"/>
    <w:rsid w:val="00F75D4E"/>
    <w:rsid w:val="00F763EC"/>
    <w:rsid w:val="00F767CD"/>
    <w:rsid w:val="00F80708"/>
    <w:rsid w:val="00F81B23"/>
    <w:rsid w:val="00F8500A"/>
    <w:rsid w:val="00F85D90"/>
    <w:rsid w:val="00F864C4"/>
    <w:rsid w:val="00F86A04"/>
    <w:rsid w:val="00F87B42"/>
    <w:rsid w:val="00F87BF8"/>
    <w:rsid w:val="00F93983"/>
    <w:rsid w:val="00F93CBE"/>
    <w:rsid w:val="00F958EF"/>
    <w:rsid w:val="00F96BCF"/>
    <w:rsid w:val="00F96DD0"/>
    <w:rsid w:val="00F97E91"/>
    <w:rsid w:val="00F97ED2"/>
    <w:rsid w:val="00FA1214"/>
    <w:rsid w:val="00FA1F9A"/>
    <w:rsid w:val="00FA4755"/>
    <w:rsid w:val="00FA5FA6"/>
    <w:rsid w:val="00FA5FBC"/>
    <w:rsid w:val="00FA7197"/>
    <w:rsid w:val="00FB0893"/>
    <w:rsid w:val="00FB2E83"/>
    <w:rsid w:val="00FB5D6E"/>
    <w:rsid w:val="00FB7831"/>
    <w:rsid w:val="00FC1016"/>
    <w:rsid w:val="00FC10F2"/>
    <w:rsid w:val="00FC3582"/>
    <w:rsid w:val="00FC3F9B"/>
    <w:rsid w:val="00FC4659"/>
    <w:rsid w:val="00FC4832"/>
    <w:rsid w:val="00FC5C36"/>
    <w:rsid w:val="00FD03DA"/>
    <w:rsid w:val="00FD0B1B"/>
    <w:rsid w:val="00FD1575"/>
    <w:rsid w:val="00FD26F6"/>
    <w:rsid w:val="00FD57D0"/>
    <w:rsid w:val="00FD65A4"/>
    <w:rsid w:val="00FE0619"/>
    <w:rsid w:val="00FE0DA8"/>
    <w:rsid w:val="00FE27F9"/>
    <w:rsid w:val="00FE28C9"/>
    <w:rsid w:val="00FE53F9"/>
    <w:rsid w:val="00FE5CE0"/>
    <w:rsid w:val="00FE68A6"/>
    <w:rsid w:val="00FF45EB"/>
    <w:rsid w:val="00FF71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AE3602"/>
  <w14:defaultImageDpi w14:val="0"/>
  <w15:docId w15:val="{F5B68D4A-9705-7849-8BB0-3EA05432F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575"/>
    <w:pPr>
      <w:suppressAutoHyphens/>
      <w:spacing w:after="200"/>
    </w:pPr>
    <w:rPr>
      <w:sz w:val="24"/>
    </w:rPr>
  </w:style>
  <w:style w:type="paragraph" w:styleId="Heading1">
    <w:name w:val="heading 1"/>
    <w:basedOn w:val="Normal"/>
    <w:next w:val="Normal"/>
    <w:link w:val="Heading1Char"/>
    <w:uiPriority w:val="9"/>
    <w:qFormat/>
    <w:rsid w:val="00E335F5"/>
    <w:pPr>
      <w:keepNext/>
      <w:keepLines/>
      <w:spacing w:after="360" w:line="700" w:lineRule="exact"/>
      <w:outlineLvl w:val="0"/>
    </w:pPr>
    <w:rPr>
      <w:rFonts w:asciiTheme="majorHAnsi" w:eastAsiaTheme="majorEastAsia" w:hAnsiTheme="majorHAnsi" w:cs="Times New Roman (Headings CS)"/>
      <w:b/>
      <w:bCs/>
      <w:sz w:val="48"/>
      <w:szCs w:val="36"/>
    </w:rPr>
  </w:style>
  <w:style w:type="paragraph" w:styleId="Heading2">
    <w:name w:val="heading 2"/>
    <w:basedOn w:val="Normal"/>
    <w:next w:val="Normal"/>
    <w:link w:val="Heading2Char"/>
    <w:uiPriority w:val="9"/>
    <w:unhideWhenUsed/>
    <w:qFormat/>
    <w:rsid w:val="006974CF"/>
    <w:pPr>
      <w:keepNext/>
      <w:keepLines/>
      <w:spacing w:before="120" w:after="240" w:line="460" w:lineRule="exact"/>
      <w:outlineLvl w:val="1"/>
    </w:pPr>
    <w:rPr>
      <w:rFonts w:asciiTheme="majorHAnsi" w:eastAsiaTheme="majorEastAsia" w:hAnsiTheme="majorHAnsi" w:cs="Times New Roman (Headings CS)"/>
      <w:b/>
      <w:bCs/>
      <w:color w:val="000000" w:themeColor="text1"/>
      <w:sz w:val="36"/>
      <w:szCs w:val="36"/>
    </w:rPr>
  </w:style>
  <w:style w:type="paragraph" w:styleId="Heading3">
    <w:name w:val="heading 3"/>
    <w:basedOn w:val="Normal"/>
    <w:next w:val="Normal"/>
    <w:link w:val="Heading3Char"/>
    <w:uiPriority w:val="9"/>
    <w:unhideWhenUsed/>
    <w:qFormat/>
    <w:rsid w:val="001A3457"/>
    <w:pPr>
      <w:keepNext/>
      <w:keepLines/>
      <w:spacing w:after="240" w:line="400" w:lineRule="exact"/>
      <w:outlineLvl w:val="2"/>
    </w:pPr>
    <w:rPr>
      <w:rFonts w:asciiTheme="majorHAnsi" w:eastAsiaTheme="majorEastAsia" w:hAnsiTheme="majorHAnsi" w:cstheme="majorBidi"/>
      <w:b/>
      <w:bCs/>
      <w:sz w:val="32"/>
      <w:szCs w:val="26"/>
    </w:rPr>
  </w:style>
  <w:style w:type="paragraph" w:styleId="Heading4">
    <w:name w:val="heading 4"/>
    <w:basedOn w:val="Normal"/>
    <w:next w:val="Normal"/>
    <w:link w:val="Heading4Char"/>
    <w:uiPriority w:val="9"/>
    <w:unhideWhenUsed/>
    <w:qFormat/>
    <w:rsid w:val="00E335F5"/>
    <w:pPr>
      <w:keepNext/>
      <w:keepLines/>
      <w:spacing w:before="120" w:after="120" w:line="360" w:lineRule="auto"/>
      <w:outlineLvl w:val="3"/>
    </w:pPr>
    <w:rPr>
      <w:rFonts w:asciiTheme="majorHAnsi" w:eastAsiaTheme="majorEastAsia" w:hAnsiTheme="majorHAnsi" w:cstheme="majorBidi"/>
      <w:b/>
      <w:iCs/>
      <w:color w:val="000000" w:themeColor="text1"/>
      <w:sz w:val="32"/>
    </w:rPr>
  </w:style>
  <w:style w:type="paragraph" w:styleId="Heading5">
    <w:name w:val="heading 5"/>
    <w:basedOn w:val="Normal"/>
    <w:next w:val="Normal"/>
    <w:link w:val="Heading5Char"/>
    <w:uiPriority w:val="9"/>
    <w:unhideWhenUsed/>
    <w:qFormat/>
    <w:rsid w:val="00E335F5"/>
    <w:pPr>
      <w:keepNext/>
      <w:keepLines/>
      <w:spacing w:before="40" w:after="80" w:line="360" w:lineRule="auto"/>
      <w:outlineLvl w:val="4"/>
    </w:pPr>
    <w:rPr>
      <w:rFonts w:asciiTheme="majorHAnsi" w:eastAsiaTheme="majorEastAsia" w:hAnsiTheme="majorHAnsi" w:cstheme="majorBidi"/>
      <w:b/>
      <w:color w:val="000000" w:themeColor="text1"/>
      <w:sz w:val="28"/>
    </w:rPr>
  </w:style>
  <w:style w:type="paragraph" w:styleId="Heading6">
    <w:name w:val="heading 6"/>
    <w:basedOn w:val="Heading5"/>
    <w:next w:val="Normal"/>
    <w:link w:val="Heading6Char"/>
    <w:uiPriority w:val="9"/>
    <w:unhideWhenUsed/>
    <w:qFormat/>
    <w:rsid w:val="00E335F5"/>
    <w:pPr>
      <w:spacing w:after="120"/>
      <w:outlineLvl w:val="5"/>
    </w:pPr>
    <w:rPr>
      <w:sz w:val="24"/>
    </w:rPr>
  </w:style>
  <w:style w:type="paragraph" w:styleId="Heading7">
    <w:name w:val="heading 7"/>
    <w:basedOn w:val="Normal"/>
    <w:next w:val="Normal"/>
    <w:link w:val="Heading7Char"/>
    <w:uiPriority w:val="9"/>
    <w:unhideWhenUsed/>
    <w:qFormat/>
    <w:rsid w:val="00E335F5"/>
    <w:pPr>
      <w:keepNext/>
      <w:keepLines/>
      <w:spacing w:before="120" w:after="120" w:line="360" w:lineRule="auto"/>
      <w:outlineLvl w:val="6"/>
    </w:pPr>
    <w:rPr>
      <w:rFonts w:asciiTheme="majorHAnsi" w:eastAsiaTheme="majorEastAsia" w:hAnsiTheme="majorHAnsi"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eastAsiaTheme="majorEastAsia" w:hAnsiTheme="majorHAnsi"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eastAsiaTheme="majorEastAsia" w:hAnsiTheme="majorHAnsi" w:cstheme="majorBidi"/>
      <w:b/>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customStyle="1" w:styleId="CurrentList9">
    <w:name w:val="Current List9"/>
    <w:uiPriority w:val="99"/>
    <w:rsid w:val="00F138D1"/>
    <w:pPr>
      <w:numPr>
        <w:numId w:val="25"/>
      </w:numPr>
    </w:pPr>
  </w:style>
  <w:style w:type="character" w:customStyle="1" w:styleId="Bold">
    <w:name w:val="Bold"/>
    <w:uiPriority w:val="99"/>
    <w:rPr>
      <w:b/>
      <w:bCs/>
    </w:rPr>
  </w:style>
  <w:style w:type="numbering" w:customStyle="1" w:styleId="CurrentList17">
    <w:name w:val="Current List17"/>
    <w:uiPriority w:val="99"/>
    <w:rsid w:val="00BC02FA"/>
    <w:pPr>
      <w:numPr>
        <w:numId w:val="26"/>
      </w:numPr>
    </w:pPr>
  </w:style>
  <w:style w:type="numbering" w:customStyle="1" w:styleId="CurrentList18">
    <w:name w:val="Current List18"/>
    <w:uiPriority w:val="99"/>
    <w:rsid w:val="00BC02FA"/>
    <w:pPr>
      <w:numPr>
        <w:numId w:val="27"/>
      </w:numPr>
    </w:pPr>
  </w:style>
  <w:style w:type="character" w:customStyle="1" w:styleId="Italic">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customStyle="1" w:styleId="CurrentList10">
    <w:name w:val="Current List10"/>
    <w:uiPriority w:val="99"/>
    <w:rsid w:val="00515813"/>
    <w:pPr>
      <w:numPr>
        <w:numId w:val="15"/>
      </w:numPr>
    </w:pPr>
  </w:style>
  <w:style w:type="paragraph" w:customStyle="1" w:styleId="SubheadingCover">
    <w:name w:val="Sub heading (Cover)"/>
    <w:basedOn w:val="Subtitle"/>
    <w:uiPriority w:val="99"/>
    <w:rsid w:val="00E335F5"/>
  </w:style>
  <w:style w:type="paragraph" w:styleId="Title">
    <w:name w:val="Title"/>
    <w:basedOn w:val="Normal"/>
    <w:next w:val="Normal"/>
    <w:link w:val="TitleChar"/>
    <w:uiPriority w:val="10"/>
    <w:qFormat/>
    <w:rsid w:val="00E335F5"/>
    <w:pPr>
      <w:spacing w:after="240" w:line="1000" w:lineRule="exact"/>
    </w:pPr>
    <w:rPr>
      <w:rFonts w:asciiTheme="majorHAnsi" w:eastAsiaTheme="majorEastAsia" w:hAnsiTheme="majorHAnsi" w:cs="Times New Roman (Headings CS)"/>
      <w:b/>
      <w:bCs/>
      <w:spacing w:val="8"/>
      <w:kern w:val="28"/>
      <w:sz w:val="68"/>
      <w:szCs w:val="58"/>
    </w:rPr>
  </w:style>
  <w:style w:type="character" w:customStyle="1" w:styleId="TitleChar">
    <w:name w:val="Title Char"/>
    <w:basedOn w:val="DefaultParagraphFont"/>
    <w:link w:val="Title"/>
    <w:uiPriority w:val="10"/>
    <w:rsid w:val="00E335F5"/>
    <w:rPr>
      <w:rFonts w:asciiTheme="majorHAnsi" w:eastAsiaTheme="majorEastAsia" w:hAnsiTheme="majorHAnsi" w:cs="Times New Roman (Headings CS)"/>
      <w:b/>
      <w:bCs/>
      <w:spacing w:val="8"/>
      <w:kern w:val="28"/>
      <w:sz w:val="68"/>
      <w:szCs w:val="58"/>
    </w:rPr>
  </w:style>
  <w:style w:type="paragraph" w:styleId="Subtitle">
    <w:name w:val="Subtitle"/>
    <w:basedOn w:val="Normal"/>
    <w:next w:val="Normal"/>
    <w:link w:val="SubtitleChar"/>
    <w:uiPriority w:val="11"/>
    <w:qFormat/>
    <w:rsid w:val="00E335F5"/>
    <w:pPr>
      <w:numPr>
        <w:ilvl w:val="1"/>
      </w:numPr>
      <w:spacing w:before="240" w:after="480" w:line="360" w:lineRule="auto"/>
    </w:pPr>
    <w:rPr>
      <w:b/>
      <w:sz w:val="48"/>
      <w:szCs w:val="36"/>
    </w:rPr>
  </w:style>
  <w:style w:type="character" w:customStyle="1" w:styleId="SubtitleChar">
    <w:name w:val="Subtitle Char"/>
    <w:basedOn w:val="DefaultParagraphFont"/>
    <w:link w:val="Subtitle"/>
    <w:uiPriority w:val="11"/>
    <w:rsid w:val="00E335F5"/>
    <w:rPr>
      <w:b/>
      <w:sz w:val="48"/>
      <w:szCs w:val="36"/>
    </w:rPr>
  </w:style>
  <w:style w:type="paragraph" w:customStyle="1" w:styleId="Boldheader">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customStyle="1" w:styleId="Normalbeforebullets">
    <w:name w:val="Normal before bullets"/>
    <w:basedOn w:val="Normal"/>
    <w:qFormat/>
    <w:rsid w:val="00E27AC3"/>
    <w:pPr>
      <w:keepNext/>
      <w:spacing w:after="60" w:line="480" w:lineRule="auto"/>
    </w:pPr>
  </w:style>
  <w:style w:type="character" w:customStyle="1" w:styleId="Heading1Char">
    <w:name w:val="Heading 1 Char"/>
    <w:basedOn w:val="DefaultParagraphFont"/>
    <w:link w:val="Heading1"/>
    <w:uiPriority w:val="9"/>
    <w:rsid w:val="00E335F5"/>
    <w:rPr>
      <w:rFonts w:asciiTheme="majorHAnsi" w:eastAsiaTheme="majorEastAsia" w:hAnsiTheme="majorHAnsi" w:cs="Times New Roman (Headings CS)"/>
      <w:b/>
      <w:bCs/>
      <w:sz w:val="48"/>
      <w:szCs w:val="36"/>
    </w:rPr>
  </w:style>
  <w:style w:type="paragraph" w:customStyle="1" w:styleId="FiguretitleFiguresImages">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customStyle="1" w:styleId="Listparagraphi">
    <w:name w:val="List paragraph (i.)"/>
    <w:basedOn w:val="ListParagraph"/>
    <w:qFormat/>
    <w:rsid w:val="00320E94"/>
    <w:pPr>
      <w:numPr>
        <w:numId w:val="11"/>
      </w:numPr>
      <w:spacing w:after="120" w:line="288" w:lineRule="auto"/>
      <w:contextualSpacing w:val="0"/>
    </w:pPr>
    <w:rPr>
      <w:lang w:val="en-GB"/>
    </w:rPr>
  </w:style>
  <w:style w:type="character" w:customStyle="1" w:styleId="Heading2Char">
    <w:name w:val="Heading 2 Char"/>
    <w:basedOn w:val="DefaultParagraphFont"/>
    <w:link w:val="Heading2"/>
    <w:uiPriority w:val="9"/>
    <w:rsid w:val="006974CF"/>
    <w:rPr>
      <w:rFonts w:asciiTheme="majorHAnsi" w:eastAsiaTheme="majorEastAsia" w:hAnsiTheme="majorHAnsi" w:cs="Times New Roman (Headings CS)"/>
      <w:b/>
      <w:bCs/>
      <w:color w:val="000000" w:themeColor="text1"/>
      <w:sz w:val="36"/>
      <w:szCs w:val="36"/>
    </w:rPr>
  </w:style>
  <w:style w:type="character" w:customStyle="1" w:styleId="Heading3Char">
    <w:name w:val="Heading 3 Char"/>
    <w:basedOn w:val="DefaultParagraphFont"/>
    <w:link w:val="Heading3"/>
    <w:uiPriority w:val="9"/>
    <w:rsid w:val="001A3457"/>
    <w:rPr>
      <w:rFonts w:asciiTheme="majorHAnsi" w:eastAsiaTheme="majorEastAsia" w:hAnsiTheme="majorHAnsi" w:cstheme="majorBidi"/>
      <w:b/>
      <w:bCs/>
      <w:sz w:val="32"/>
      <w:szCs w:val="26"/>
    </w:rPr>
  </w:style>
  <w:style w:type="character" w:customStyle="1" w:styleId="Heading4Char">
    <w:name w:val="Heading 4 Char"/>
    <w:basedOn w:val="DefaultParagraphFont"/>
    <w:link w:val="Heading4"/>
    <w:uiPriority w:val="9"/>
    <w:rsid w:val="00E335F5"/>
    <w:rPr>
      <w:rFonts w:asciiTheme="majorHAnsi" w:eastAsiaTheme="majorEastAsia" w:hAnsiTheme="majorHAnsi" w:cstheme="majorBidi"/>
      <w:b/>
      <w:iCs/>
      <w:color w:val="000000" w:themeColor="text1"/>
      <w:sz w:val="32"/>
    </w:rPr>
  </w:style>
  <w:style w:type="character" w:customStyle="1" w:styleId="Heading5Char">
    <w:name w:val="Heading 5 Char"/>
    <w:basedOn w:val="DefaultParagraphFont"/>
    <w:link w:val="Heading5"/>
    <w:uiPriority w:val="9"/>
    <w:rsid w:val="00E335F5"/>
    <w:rPr>
      <w:rFonts w:asciiTheme="majorHAnsi" w:eastAsiaTheme="majorEastAsia" w:hAnsiTheme="majorHAnsi" w:cstheme="majorBidi"/>
      <w:b/>
      <w:color w:val="000000" w:themeColor="text1"/>
      <w:sz w:val="28"/>
    </w:rPr>
  </w:style>
  <w:style w:type="character" w:customStyle="1" w:styleId="Heading6Char">
    <w:name w:val="Heading 6 Char"/>
    <w:basedOn w:val="DefaultParagraphFont"/>
    <w:link w:val="Heading6"/>
    <w:uiPriority w:val="9"/>
    <w:rsid w:val="00E335F5"/>
    <w:rPr>
      <w:rFonts w:asciiTheme="majorHAnsi" w:eastAsiaTheme="majorEastAsia" w:hAnsiTheme="majorHAnsi" w:cstheme="majorBidi"/>
      <w:b/>
      <w:color w:val="000000" w:themeColor="text1"/>
      <w:sz w:val="24"/>
    </w:rPr>
  </w:style>
  <w:style w:type="character" w:customStyle="1" w:styleId="Heading7Char">
    <w:name w:val="Heading 7 Char"/>
    <w:basedOn w:val="DefaultParagraphFont"/>
    <w:link w:val="Heading7"/>
    <w:uiPriority w:val="9"/>
    <w:rsid w:val="00E335F5"/>
    <w:rPr>
      <w:rFonts w:asciiTheme="majorHAnsi" w:eastAsiaTheme="majorEastAsia" w:hAnsiTheme="majorHAnsi" w:cstheme="majorBidi"/>
      <w:b/>
      <w:iCs/>
      <w:color w:val="000000" w:themeColor="text1"/>
      <w:sz w:val="24"/>
    </w:rPr>
  </w:style>
  <w:style w:type="character" w:customStyle="1" w:styleId="Heading8Char">
    <w:name w:val="Heading 8 Char"/>
    <w:basedOn w:val="DefaultParagraphFont"/>
    <w:link w:val="Heading8"/>
    <w:uiPriority w:val="9"/>
    <w:semiHidden/>
    <w:rsid w:val="00BC02FA"/>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BC02FA"/>
    <w:rPr>
      <w:rFonts w:asciiTheme="majorHAnsi" w:eastAsiaTheme="majorEastAsia" w:hAnsiTheme="majorHAnsi" w:cstheme="majorBidi"/>
      <w:b/>
      <w:iCs/>
      <w:color w:val="272727" w:themeColor="text1" w:themeTint="D8"/>
      <w:sz w:val="21"/>
      <w:szCs w:val="21"/>
    </w:rPr>
  </w:style>
  <w:style w:type="paragraph" w:customStyle="1" w:styleId="TabletitleTables">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
    <w:name w:val="Table Column Headings"/>
    <w:basedOn w:val="Normal"/>
    <w:qFormat/>
    <w:rsid w:val="00A56B9D"/>
    <w:pPr>
      <w:spacing w:before="60" w:after="60" w:line="240" w:lineRule="auto"/>
    </w:pPr>
    <w:rPr>
      <w:b/>
      <w:bCs/>
      <w:lang w:val="en-GB"/>
    </w:rPr>
  </w:style>
  <w:style w:type="paragraph" w:customStyle="1" w:styleId="Tabletext">
    <w:name w:val="Table text"/>
    <w:basedOn w:val="BodyText"/>
    <w:qFormat/>
    <w:rsid w:val="00E335F5"/>
    <w:pPr>
      <w:spacing w:after="120" w:line="400" w:lineRule="exact"/>
    </w:pPr>
  </w:style>
  <w:style w:type="numbering" w:customStyle="1" w:styleId="CurrentList11">
    <w:name w:val="Current List11"/>
    <w:uiPriority w:val="99"/>
    <w:rsid w:val="00515813"/>
    <w:pPr>
      <w:numPr>
        <w:numId w:val="16"/>
      </w:numPr>
    </w:pPr>
  </w:style>
  <w:style w:type="paragraph" w:customStyle="1" w:styleId="Bullet2">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customStyle="1" w:styleId="Listparagrapha">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BDB"/>
  </w:style>
  <w:style w:type="paragraph" w:styleId="TOC1">
    <w:name w:val="toc 1"/>
    <w:basedOn w:val="Normal"/>
    <w:next w:val="Normal"/>
    <w:uiPriority w:val="39"/>
    <w:unhideWhenUsed/>
    <w:rsid w:val="00FD65A4"/>
    <w:pPr>
      <w:spacing w:before="240" w:after="60" w:line="360" w:lineRule="auto"/>
    </w:pPr>
    <w:rPr>
      <w:rFonts w:asciiTheme="majorHAnsi" w:hAnsiTheme="majorHAnsi" w:cs="Arial (Headings)"/>
      <w:bCs/>
      <w:szCs w:val="24"/>
    </w:rPr>
  </w:style>
  <w:style w:type="paragraph" w:styleId="TOC2">
    <w:name w:val="toc 2"/>
    <w:basedOn w:val="Normal"/>
    <w:next w:val="Normal"/>
    <w:uiPriority w:val="39"/>
    <w:unhideWhenUsed/>
    <w:rsid w:val="00E82872"/>
    <w:pPr>
      <w:spacing w:before="60" w:after="60" w:line="360" w:lineRule="auto"/>
    </w:pPr>
    <w:rPr>
      <w:rFonts w:cstheme="minorHAnsi"/>
      <w:bCs/>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iPriority w:val="99"/>
    <w:unhideWhenUsed/>
    <w:rsid w:val="00E335F5"/>
    <w:pPr>
      <w:spacing w:after="240" w:line="480" w:lineRule="auto"/>
    </w:pPr>
    <w:rPr>
      <w:rFonts w:cs="Times New Roman (Body CS)"/>
      <w:kern w:val="24"/>
    </w:rPr>
  </w:style>
  <w:style w:type="character" w:customStyle="1" w:styleId="BodyTextChar">
    <w:name w:val="Body Text Char"/>
    <w:basedOn w:val="DefaultParagraphFont"/>
    <w:link w:val="BodyText"/>
    <w:uiPriority w:val="99"/>
    <w:rsid w:val="00E335F5"/>
    <w:rPr>
      <w:rFonts w:cs="Times New Roman (Body CS)"/>
      <w:kern w:val="24"/>
      <w:sz w:val="24"/>
    </w:rPr>
  </w:style>
  <w:style w:type="paragraph" w:styleId="ListBullet">
    <w:name w:val="List Bullet"/>
    <w:basedOn w:val="BodyText"/>
    <w:uiPriority w:val="99"/>
    <w:unhideWhenUsed/>
    <w:rsid w:val="00E335F5"/>
    <w:pPr>
      <w:numPr>
        <w:numId w:val="2"/>
      </w:numPr>
      <w:spacing w:after="120"/>
      <w:ind w:left="227" w:hanging="227"/>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E335F5"/>
    <w:pPr>
      <w:numPr>
        <w:numId w:val="3"/>
      </w:numPr>
      <w:ind w:left="584" w:hanging="22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335F5"/>
    <w:pPr>
      <w:spacing w:before="120" w:after="120" w:line="360" w:lineRule="auto"/>
    </w:pPr>
    <w:rPr>
      <w:b/>
      <w:iCs/>
      <w:color w:val="000000" w:themeColor="text1"/>
      <w:szCs w:val="18"/>
    </w:rPr>
  </w:style>
  <w:style w:type="numbering" w:customStyle="1" w:styleId="CurrentList1">
    <w:name w:val="Current List1"/>
    <w:uiPriority w:val="99"/>
    <w:rsid w:val="007B211D"/>
    <w:pPr>
      <w:numPr>
        <w:numId w:val="5"/>
      </w:numPr>
    </w:pPr>
  </w:style>
  <w:style w:type="numbering" w:customStyle="1" w:styleId="CurrentList2">
    <w:name w:val="Current List2"/>
    <w:uiPriority w:val="99"/>
    <w:rsid w:val="00E11A71"/>
    <w:pPr>
      <w:numPr>
        <w:numId w:val="6"/>
      </w:numPr>
    </w:pPr>
  </w:style>
  <w:style w:type="numbering" w:customStyle="1" w:styleId="CurrentList3">
    <w:name w:val="Current List3"/>
    <w:uiPriority w:val="99"/>
    <w:rsid w:val="00E11A71"/>
    <w:pPr>
      <w:numPr>
        <w:numId w:val="8"/>
      </w:numPr>
    </w:pPr>
  </w:style>
  <w:style w:type="numbering" w:customStyle="1" w:styleId="CurrentList4">
    <w:name w:val="Current List4"/>
    <w:uiPriority w:val="99"/>
    <w:rsid w:val="00E11A71"/>
    <w:pPr>
      <w:numPr>
        <w:numId w:val="9"/>
      </w:numPr>
    </w:pPr>
  </w:style>
  <w:style w:type="numbering" w:customStyle="1" w:styleId="CurrentList5">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E335F5"/>
    <w:pPr>
      <w:spacing w:before="240" w:after="240" w:line="360" w:lineRule="auto"/>
    </w:pPr>
    <w:rPr>
      <w:rFonts w:asciiTheme="majorHAnsi" w:eastAsiaTheme="majorEastAsia" w:hAnsiTheme="majorHAnsi" w:cs="Times New Roman (Headings CS)"/>
      <w:b/>
      <w:bCs/>
      <w:sz w:val="44"/>
      <w:szCs w:val="24"/>
    </w:rPr>
  </w:style>
  <w:style w:type="numbering" w:customStyle="1" w:styleId="CurrentList6">
    <w:name w:val="Current List6"/>
    <w:uiPriority w:val="99"/>
    <w:rsid w:val="00904039"/>
    <w:pPr>
      <w:numPr>
        <w:numId w:val="12"/>
      </w:numPr>
    </w:pPr>
  </w:style>
  <w:style w:type="numbering" w:customStyle="1" w:styleId="CurrentList7">
    <w:name w:val="Current List7"/>
    <w:uiPriority w:val="99"/>
    <w:rsid w:val="00904039"/>
    <w:pPr>
      <w:numPr>
        <w:numId w:val="13"/>
      </w:numPr>
    </w:pPr>
  </w:style>
  <w:style w:type="numbering" w:customStyle="1" w:styleId="CurrentList8">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annotation text"/>
    <w:basedOn w:val="Normal"/>
    <w:link w:val="CommentTextChar"/>
    <w:uiPriority w:val="99"/>
    <w:unhideWhenUsed/>
    <w:rsid w:val="00DC0304"/>
    <w:pPr>
      <w:spacing w:line="240" w:lineRule="auto"/>
    </w:pPr>
    <w:rPr>
      <w:sz w:val="20"/>
      <w:szCs w:val="20"/>
    </w:rPr>
  </w:style>
  <w:style w:type="character" w:customStyle="1" w:styleId="CommentTextChar">
    <w:name w:val="Comment Text Char"/>
    <w:basedOn w:val="DefaultParagraphFont"/>
    <w:link w:val="CommentText"/>
    <w:uiPriority w:val="99"/>
    <w:rsid w:val="00DC0304"/>
    <w:rPr>
      <w:sz w:val="20"/>
      <w:szCs w:val="20"/>
    </w:rPr>
  </w:style>
  <w:style w:type="numbering" w:customStyle="1" w:styleId="CurrentList12">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Style2">
    <w:name w:val="Style2"/>
    <w:basedOn w:val="TableNormal"/>
    <w:uiPriority w:val="99"/>
    <w:rsid w:val="00885AAB"/>
    <w:pPr>
      <w:spacing w:after="0" w:line="360" w:lineRule="auto"/>
    </w:pPr>
    <w:rPr>
      <w:sz w:val="24"/>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customStyle="1" w:styleId="CaseStudyHeading">
    <w:name w:val="Case Study Heading"/>
    <w:basedOn w:val="BodyText"/>
    <w:qFormat/>
    <w:rsid w:val="00E335F5"/>
    <w:rPr>
      <w:b/>
      <w:bCs/>
      <w:sz w:val="32"/>
      <w:szCs w:val="32"/>
    </w:rPr>
  </w:style>
  <w:style w:type="table" w:styleId="Colou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TableTextBullet">
    <w:name w:val="Table Text Bullet"/>
    <w:basedOn w:val="Tabletext"/>
    <w:qFormat/>
    <w:rsid w:val="00E335F5"/>
    <w:pPr>
      <w:numPr>
        <w:numId w:val="20"/>
      </w:numPr>
      <w:spacing w:after="180" w:line="312" w:lineRule="auto"/>
      <w:ind w:left="227" w:hanging="227"/>
    </w:pPr>
  </w:style>
  <w:style w:type="character" w:styleId="Emphasis">
    <w:name w:val="Emphasis"/>
    <w:basedOn w:val="DefaultParagraphFont"/>
    <w:uiPriority w:val="20"/>
    <w:qFormat/>
    <w:rsid w:val="002E748D"/>
    <w:rPr>
      <w:i/>
      <w:iCs/>
    </w:rPr>
  </w:style>
  <w:style w:type="numbering" w:customStyle="1" w:styleId="CurrentList13">
    <w:name w:val="Current List13"/>
    <w:uiPriority w:val="99"/>
    <w:rsid w:val="006125D7"/>
    <w:pPr>
      <w:numPr>
        <w:numId w:val="21"/>
      </w:numPr>
    </w:pPr>
  </w:style>
  <w:style w:type="paragraph" w:customStyle="1" w:styleId="LastBulletinList">
    <w:name w:val="Last Bullet in List"/>
    <w:basedOn w:val="ListBullet"/>
    <w:qFormat/>
    <w:rsid w:val="00E335F5"/>
    <w:pPr>
      <w:spacing w:after="280"/>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customStyle="1" w:styleId="CurrentList14">
    <w:name w:val="Current List14"/>
    <w:uiPriority w:val="99"/>
    <w:rsid w:val="00395DD4"/>
    <w:pPr>
      <w:numPr>
        <w:numId w:val="22"/>
      </w:numPr>
    </w:pPr>
  </w:style>
  <w:style w:type="numbering" w:customStyle="1" w:styleId="CurrentList15">
    <w:name w:val="Current List15"/>
    <w:uiPriority w:val="99"/>
    <w:rsid w:val="0074162B"/>
    <w:pPr>
      <w:numPr>
        <w:numId w:val="23"/>
      </w:numPr>
    </w:pPr>
  </w:style>
  <w:style w:type="numbering" w:customStyle="1" w:styleId="CurrentList16">
    <w:name w:val="Current List16"/>
    <w:uiPriority w:val="99"/>
    <w:rsid w:val="00B54217"/>
    <w:pPr>
      <w:numPr>
        <w:numId w:val="24"/>
      </w:numPr>
    </w:pPr>
  </w:style>
  <w:style w:type="character" w:customStyle="1" w:styleId="Bodyitalic">
    <w:name w:val="Body italic"/>
    <w:uiPriority w:val="99"/>
    <w:rsid w:val="00C1246C"/>
    <w:rPr>
      <w:i/>
      <w:iCs/>
    </w:rPr>
  </w:style>
  <w:style w:type="character" w:customStyle="1" w:styleId="Superscript">
    <w:name w:val="Superscript"/>
    <w:uiPriority w:val="99"/>
    <w:rsid w:val="00C1246C"/>
    <w:rPr>
      <w:color w:val="000000"/>
      <w:vertAlign w:val="superscript"/>
    </w:rPr>
  </w:style>
  <w:style w:type="paragraph" w:customStyle="1" w:styleId="Introductoryparagraph">
    <w:name w:val="Introductory paragraph"/>
    <w:basedOn w:val="BodyText"/>
    <w:qFormat/>
    <w:rsid w:val="00806A08"/>
    <w:rPr>
      <w:b/>
      <w:bCs/>
      <w:sz w:val="28"/>
      <w:szCs w:val="28"/>
    </w:rPr>
  </w:style>
  <w:style w:type="paragraph" w:styleId="FootnoteText">
    <w:name w:val="footnote text"/>
    <w:basedOn w:val="Normal"/>
    <w:link w:val="FootnoteTextChar"/>
    <w:uiPriority w:val="99"/>
    <w:semiHidden/>
    <w:unhideWhenUsed/>
    <w:rsid w:val="00806A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6A08"/>
    <w:rPr>
      <w:sz w:val="20"/>
      <w:szCs w:val="20"/>
    </w:rPr>
  </w:style>
  <w:style w:type="character" w:styleId="FootnoteReference">
    <w:name w:val="footnote reference"/>
    <w:basedOn w:val="DefaultParagraphFont"/>
    <w:semiHidden/>
    <w:unhideWhenUsed/>
    <w:rsid w:val="00806A08"/>
    <w:rPr>
      <w:vertAlign w:val="superscript"/>
    </w:rPr>
  </w:style>
  <w:style w:type="paragraph" w:customStyle="1" w:styleId="HightlightBox">
    <w:name w:val="Hightlight Box"/>
    <w:basedOn w:val="BodyText"/>
    <w:qFormat/>
    <w:rsid w:val="00806A08"/>
    <w:pPr>
      <w:pBdr>
        <w:top w:val="single" w:sz="8" w:space="24" w:color="auto"/>
        <w:left w:val="single" w:sz="8" w:space="12" w:color="auto"/>
        <w:bottom w:val="single" w:sz="8" w:space="12" w:color="auto"/>
        <w:right w:val="single" w:sz="8" w:space="12" w:color="auto"/>
      </w:pBdr>
      <w:shd w:val="clear" w:color="auto" w:fill="F2F2F2" w:themeFill="background1" w:themeFillShade="F2"/>
      <w:spacing w:after="480"/>
      <w:ind w:left="283" w:right="283"/>
    </w:pPr>
  </w:style>
  <w:style w:type="paragraph" w:customStyle="1" w:styleId="Heading2-BreakoutBox">
    <w:name w:val="Heading 2 - Breakout Box"/>
    <w:basedOn w:val="HightlightBox"/>
    <w:qFormat/>
    <w:rsid w:val="00E335F5"/>
    <w:pPr>
      <w:spacing w:after="0"/>
    </w:pPr>
    <w:rPr>
      <w:b/>
      <w:bCs/>
      <w:sz w:val="36"/>
      <w:szCs w:val="36"/>
    </w:rPr>
  </w:style>
  <w:style w:type="character" w:styleId="UnresolvedMention">
    <w:name w:val="Unresolved Mention"/>
    <w:basedOn w:val="DefaultParagraphFont"/>
    <w:uiPriority w:val="99"/>
    <w:semiHidden/>
    <w:unhideWhenUsed/>
    <w:rsid w:val="005647BA"/>
    <w:rPr>
      <w:color w:val="605E5C"/>
      <w:shd w:val="clear" w:color="auto" w:fill="E1DFDD"/>
    </w:rPr>
  </w:style>
  <w:style w:type="character" w:customStyle="1" w:styleId="Medium">
    <w:name w:val="Medium"/>
    <w:uiPriority w:val="99"/>
    <w:rsid w:val="001A3457"/>
    <w:rPr>
      <w:rFonts w:ascii="VIC Medium" w:hAnsi="VIC Medium" w:cs="VIC Medium"/>
    </w:rPr>
  </w:style>
  <w:style w:type="character" w:styleId="PlaceholderText">
    <w:name w:val="Placeholder Text"/>
    <w:basedOn w:val="DefaultParagraphFont"/>
    <w:uiPriority w:val="99"/>
    <w:semiHidden/>
    <w:rsid w:val="004C34BA"/>
    <w:rPr>
      <w:color w:val="595959"/>
    </w:rPr>
  </w:style>
  <w:style w:type="numbering" w:styleId="111111">
    <w:name w:val="Outline List 2"/>
    <w:basedOn w:val="NoList"/>
    <w:uiPriority w:val="99"/>
    <w:semiHidden/>
    <w:unhideWhenUsed/>
    <w:rsid w:val="008266EF"/>
    <w:pPr>
      <w:numPr>
        <w:numId w:val="28"/>
      </w:numPr>
    </w:pPr>
  </w:style>
  <w:style w:type="numbering" w:styleId="1ai">
    <w:name w:val="Outline List 1"/>
    <w:basedOn w:val="NoList"/>
    <w:uiPriority w:val="99"/>
    <w:semiHidden/>
    <w:unhideWhenUsed/>
    <w:rsid w:val="008266EF"/>
    <w:pPr>
      <w:numPr>
        <w:numId w:val="29"/>
      </w:numPr>
    </w:pPr>
  </w:style>
  <w:style w:type="numbering" w:styleId="ArticleSection">
    <w:name w:val="Outline List 3"/>
    <w:basedOn w:val="NoList"/>
    <w:uiPriority w:val="99"/>
    <w:semiHidden/>
    <w:unhideWhenUsed/>
    <w:rsid w:val="008266EF"/>
    <w:pPr>
      <w:numPr>
        <w:numId w:val="30"/>
      </w:numPr>
    </w:pPr>
  </w:style>
  <w:style w:type="paragraph" w:styleId="BalloonText">
    <w:name w:val="Balloon Text"/>
    <w:basedOn w:val="Normal"/>
    <w:link w:val="BalloonTextChar"/>
    <w:uiPriority w:val="99"/>
    <w:semiHidden/>
    <w:unhideWhenUsed/>
    <w:rsid w:val="008266E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266EF"/>
    <w:rPr>
      <w:rFonts w:ascii="Times New Roman" w:hAnsi="Times New Roman" w:cs="Times New Roman"/>
      <w:sz w:val="18"/>
      <w:szCs w:val="18"/>
    </w:rPr>
  </w:style>
  <w:style w:type="paragraph" w:styleId="Bibliography">
    <w:name w:val="Bibliography"/>
    <w:basedOn w:val="Normal"/>
    <w:next w:val="Normal"/>
    <w:uiPriority w:val="37"/>
    <w:semiHidden/>
    <w:unhideWhenUsed/>
    <w:rsid w:val="008266EF"/>
  </w:style>
  <w:style w:type="paragraph" w:styleId="BlockText">
    <w:name w:val="Block Text"/>
    <w:basedOn w:val="Normal"/>
    <w:uiPriority w:val="99"/>
    <w:semiHidden/>
    <w:unhideWhenUsed/>
    <w:rsid w:val="008266E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2">
    <w:name w:val="Body Text 2"/>
    <w:basedOn w:val="Normal"/>
    <w:link w:val="BodyText2Char"/>
    <w:uiPriority w:val="99"/>
    <w:semiHidden/>
    <w:unhideWhenUsed/>
    <w:rsid w:val="008266EF"/>
    <w:pPr>
      <w:spacing w:after="120" w:line="480" w:lineRule="auto"/>
    </w:pPr>
  </w:style>
  <w:style w:type="character" w:customStyle="1" w:styleId="BodyText2Char">
    <w:name w:val="Body Text 2 Char"/>
    <w:basedOn w:val="DefaultParagraphFont"/>
    <w:link w:val="BodyText2"/>
    <w:uiPriority w:val="99"/>
    <w:semiHidden/>
    <w:rsid w:val="008266EF"/>
    <w:rPr>
      <w:sz w:val="24"/>
    </w:rPr>
  </w:style>
  <w:style w:type="paragraph" w:styleId="BodyText3">
    <w:name w:val="Body Text 3"/>
    <w:basedOn w:val="Normal"/>
    <w:link w:val="BodyText3Char"/>
    <w:uiPriority w:val="99"/>
    <w:semiHidden/>
    <w:unhideWhenUsed/>
    <w:rsid w:val="008266EF"/>
    <w:pPr>
      <w:spacing w:after="120"/>
    </w:pPr>
    <w:rPr>
      <w:sz w:val="16"/>
      <w:szCs w:val="16"/>
    </w:rPr>
  </w:style>
  <w:style w:type="character" w:customStyle="1" w:styleId="BodyText3Char">
    <w:name w:val="Body Text 3 Char"/>
    <w:basedOn w:val="DefaultParagraphFont"/>
    <w:link w:val="BodyText3"/>
    <w:uiPriority w:val="99"/>
    <w:semiHidden/>
    <w:rsid w:val="008266EF"/>
    <w:rPr>
      <w:sz w:val="16"/>
      <w:szCs w:val="16"/>
    </w:rPr>
  </w:style>
  <w:style w:type="paragraph" w:styleId="BodyTextFirstIndent">
    <w:name w:val="Body Text First Indent"/>
    <w:basedOn w:val="BodyText"/>
    <w:link w:val="BodyTextFirstIndentChar"/>
    <w:uiPriority w:val="99"/>
    <w:semiHidden/>
    <w:unhideWhenUsed/>
    <w:rsid w:val="008266EF"/>
    <w:pPr>
      <w:spacing w:after="200" w:line="259" w:lineRule="auto"/>
      <w:ind w:firstLine="360"/>
    </w:pPr>
    <w:rPr>
      <w:rFonts w:cstheme="minorBidi"/>
      <w:kern w:val="0"/>
    </w:rPr>
  </w:style>
  <w:style w:type="character" w:customStyle="1" w:styleId="BodyTextFirstIndentChar">
    <w:name w:val="Body Text First Indent Char"/>
    <w:basedOn w:val="BodyTextChar"/>
    <w:link w:val="BodyTextFirstIndent"/>
    <w:uiPriority w:val="99"/>
    <w:semiHidden/>
    <w:rsid w:val="008266EF"/>
    <w:rPr>
      <w:rFonts w:cs="Times New Roman (Body CS)"/>
      <w:kern w:val="24"/>
      <w:sz w:val="24"/>
    </w:rPr>
  </w:style>
  <w:style w:type="paragraph" w:styleId="BodyTextIndent">
    <w:name w:val="Body Text Indent"/>
    <w:basedOn w:val="Normal"/>
    <w:link w:val="BodyTextIndentChar"/>
    <w:uiPriority w:val="99"/>
    <w:semiHidden/>
    <w:unhideWhenUsed/>
    <w:rsid w:val="008266EF"/>
    <w:pPr>
      <w:spacing w:after="120"/>
      <w:ind w:left="283"/>
    </w:pPr>
  </w:style>
  <w:style w:type="character" w:customStyle="1" w:styleId="BodyTextIndentChar">
    <w:name w:val="Body Text Indent Char"/>
    <w:basedOn w:val="DefaultParagraphFont"/>
    <w:link w:val="BodyTextIndent"/>
    <w:uiPriority w:val="99"/>
    <w:semiHidden/>
    <w:rsid w:val="008266EF"/>
    <w:rPr>
      <w:sz w:val="24"/>
    </w:rPr>
  </w:style>
  <w:style w:type="paragraph" w:styleId="BodyTextFirstIndent2">
    <w:name w:val="Body Text First Indent 2"/>
    <w:basedOn w:val="BodyTextIndent"/>
    <w:link w:val="BodyTextFirstIndent2Char"/>
    <w:uiPriority w:val="99"/>
    <w:semiHidden/>
    <w:unhideWhenUsed/>
    <w:rsid w:val="008266E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8266EF"/>
    <w:rPr>
      <w:sz w:val="24"/>
    </w:rPr>
  </w:style>
  <w:style w:type="paragraph" w:styleId="BodyTextIndent2">
    <w:name w:val="Body Text Indent 2"/>
    <w:basedOn w:val="Normal"/>
    <w:link w:val="BodyTextIndent2Char"/>
    <w:uiPriority w:val="99"/>
    <w:semiHidden/>
    <w:unhideWhenUsed/>
    <w:rsid w:val="008266EF"/>
    <w:pPr>
      <w:spacing w:after="120" w:line="480" w:lineRule="auto"/>
      <w:ind w:left="283"/>
    </w:pPr>
  </w:style>
  <w:style w:type="character" w:customStyle="1" w:styleId="BodyTextIndent2Char">
    <w:name w:val="Body Text Indent 2 Char"/>
    <w:basedOn w:val="DefaultParagraphFont"/>
    <w:link w:val="BodyTextIndent2"/>
    <w:uiPriority w:val="99"/>
    <w:semiHidden/>
    <w:rsid w:val="008266EF"/>
    <w:rPr>
      <w:sz w:val="24"/>
    </w:rPr>
  </w:style>
  <w:style w:type="paragraph" w:styleId="BodyTextIndent3">
    <w:name w:val="Body Text Indent 3"/>
    <w:basedOn w:val="Normal"/>
    <w:link w:val="BodyTextIndent3Char"/>
    <w:uiPriority w:val="99"/>
    <w:semiHidden/>
    <w:unhideWhenUsed/>
    <w:rsid w:val="008266E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266EF"/>
    <w:rPr>
      <w:sz w:val="16"/>
      <w:szCs w:val="16"/>
    </w:rPr>
  </w:style>
  <w:style w:type="character" w:styleId="BookTitle">
    <w:name w:val="Book Title"/>
    <w:basedOn w:val="DefaultParagraphFont"/>
    <w:uiPriority w:val="33"/>
    <w:qFormat/>
    <w:rsid w:val="008266EF"/>
    <w:rPr>
      <w:b/>
      <w:bCs/>
      <w:i/>
      <w:iCs/>
      <w:spacing w:val="5"/>
    </w:rPr>
  </w:style>
  <w:style w:type="paragraph" w:styleId="Closing">
    <w:name w:val="Closing"/>
    <w:basedOn w:val="Normal"/>
    <w:link w:val="ClosingChar"/>
    <w:uiPriority w:val="99"/>
    <w:semiHidden/>
    <w:unhideWhenUsed/>
    <w:rsid w:val="008266EF"/>
    <w:pPr>
      <w:spacing w:after="0" w:line="240" w:lineRule="auto"/>
      <w:ind w:left="4252"/>
    </w:pPr>
  </w:style>
  <w:style w:type="character" w:customStyle="1" w:styleId="ClosingChar">
    <w:name w:val="Closing Char"/>
    <w:basedOn w:val="DefaultParagraphFont"/>
    <w:link w:val="Closing"/>
    <w:uiPriority w:val="99"/>
    <w:semiHidden/>
    <w:rsid w:val="008266EF"/>
    <w:rPr>
      <w:sz w:val="24"/>
    </w:rPr>
  </w:style>
  <w:style w:type="table" w:styleId="ColourfulGrid">
    <w:name w:val="Colorful Grid"/>
    <w:basedOn w:val="TableNormal"/>
    <w:uiPriority w:val="73"/>
    <w:semiHidden/>
    <w:unhideWhenUsed/>
    <w:rsid w:val="008266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8266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8266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8266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8266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8266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semiHidden/>
    <w:unhideWhenUsed/>
    <w:rsid w:val="008266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unhideWhenUsed/>
    <w:rsid w:val="008266E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2">
    <w:name w:val="Colorful List Accent 2"/>
    <w:basedOn w:val="TableNormal"/>
    <w:uiPriority w:val="72"/>
    <w:semiHidden/>
    <w:unhideWhenUsed/>
    <w:rsid w:val="008266E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8266E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8266E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8266EF"/>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semiHidden/>
    <w:unhideWhenUsed/>
    <w:rsid w:val="008266E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unhideWhenUsed/>
    <w:rsid w:val="008266E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8266EF"/>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8266E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8266E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8266E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8266EF"/>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8266EF"/>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8266EF"/>
    <w:rPr>
      <w:sz w:val="16"/>
      <w:szCs w:val="16"/>
    </w:rPr>
  </w:style>
  <w:style w:type="paragraph" w:styleId="CommentSubject">
    <w:name w:val="annotation subject"/>
    <w:basedOn w:val="CommentText"/>
    <w:next w:val="CommentText"/>
    <w:link w:val="CommentSubjectChar"/>
    <w:uiPriority w:val="99"/>
    <w:semiHidden/>
    <w:unhideWhenUsed/>
    <w:rsid w:val="008266EF"/>
    <w:rPr>
      <w:b/>
      <w:bCs/>
    </w:rPr>
  </w:style>
  <w:style w:type="character" w:customStyle="1" w:styleId="CommentSubjectChar">
    <w:name w:val="Comment Subject Char"/>
    <w:basedOn w:val="CommentTextChar"/>
    <w:link w:val="CommentSubject"/>
    <w:uiPriority w:val="99"/>
    <w:semiHidden/>
    <w:rsid w:val="008266EF"/>
    <w:rPr>
      <w:b/>
      <w:bCs/>
      <w:sz w:val="20"/>
      <w:szCs w:val="20"/>
    </w:rPr>
  </w:style>
  <w:style w:type="table" w:styleId="DarkList">
    <w:name w:val="Dark List"/>
    <w:basedOn w:val="TableNormal"/>
    <w:uiPriority w:val="70"/>
    <w:semiHidden/>
    <w:unhideWhenUsed/>
    <w:rsid w:val="008266E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266EF"/>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266E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266E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266E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266EF"/>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266E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8266EF"/>
  </w:style>
  <w:style w:type="character" w:customStyle="1" w:styleId="DateChar">
    <w:name w:val="Date Char"/>
    <w:basedOn w:val="DefaultParagraphFont"/>
    <w:link w:val="Date"/>
    <w:uiPriority w:val="99"/>
    <w:semiHidden/>
    <w:rsid w:val="008266EF"/>
    <w:rPr>
      <w:sz w:val="24"/>
    </w:rPr>
  </w:style>
  <w:style w:type="paragraph" w:styleId="DocumentMap">
    <w:name w:val="Document Map"/>
    <w:basedOn w:val="Normal"/>
    <w:link w:val="DocumentMapChar"/>
    <w:uiPriority w:val="99"/>
    <w:semiHidden/>
    <w:unhideWhenUsed/>
    <w:rsid w:val="008266EF"/>
    <w:pPr>
      <w:spacing w:after="0" w:line="240" w:lineRule="auto"/>
    </w:pPr>
    <w:rPr>
      <w:rFonts w:ascii="Helvetica" w:hAnsi="Helvetica"/>
      <w:sz w:val="26"/>
      <w:szCs w:val="26"/>
    </w:rPr>
  </w:style>
  <w:style w:type="character" w:customStyle="1" w:styleId="DocumentMapChar">
    <w:name w:val="Document Map Char"/>
    <w:basedOn w:val="DefaultParagraphFont"/>
    <w:link w:val="DocumentMap"/>
    <w:uiPriority w:val="99"/>
    <w:semiHidden/>
    <w:rsid w:val="008266EF"/>
    <w:rPr>
      <w:rFonts w:ascii="Helvetica" w:hAnsi="Helvetica"/>
      <w:sz w:val="26"/>
      <w:szCs w:val="26"/>
    </w:rPr>
  </w:style>
  <w:style w:type="paragraph" w:styleId="EmailSignature">
    <w:name w:val="E-mail Signature"/>
    <w:basedOn w:val="Normal"/>
    <w:link w:val="EmailSignatureChar"/>
    <w:uiPriority w:val="99"/>
    <w:semiHidden/>
    <w:unhideWhenUsed/>
    <w:rsid w:val="008266EF"/>
    <w:pPr>
      <w:spacing w:after="0" w:line="240" w:lineRule="auto"/>
    </w:pPr>
  </w:style>
  <w:style w:type="character" w:customStyle="1" w:styleId="EmailSignatureChar">
    <w:name w:val="Email Signature Char"/>
    <w:basedOn w:val="DefaultParagraphFont"/>
    <w:link w:val="EmailSignature"/>
    <w:uiPriority w:val="99"/>
    <w:semiHidden/>
    <w:rsid w:val="008266EF"/>
    <w:rPr>
      <w:sz w:val="24"/>
    </w:rPr>
  </w:style>
  <w:style w:type="character" w:styleId="EndnoteReference">
    <w:name w:val="endnote reference"/>
    <w:basedOn w:val="DefaultParagraphFont"/>
    <w:uiPriority w:val="99"/>
    <w:semiHidden/>
    <w:unhideWhenUsed/>
    <w:rsid w:val="008266EF"/>
    <w:rPr>
      <w:vertAlign w:val="superscript"/>
    </w:rPr>
  </w:style>
  <w:style w:type="paragraph" w:styleId="EndnoteText">
    <w:name w:val="endnote text"/>
    <w:basedOn w:val="Normal"/>
    <w:link w:val="EndnoteTextChar"/>
    <w:uiPriority w:val="99"/>
    <w:semiHidden/>
    <w:unhideWhenUsed/>
    <w:rsid w:val="008266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266EF"/>
    <w:rPr>
      <w:sz w:val="20"/>
      <w:szCs w:val="20"/>
    </w:rPr>
  </w:style>
  <w:style w:type="paragraph" w:styleId="EnvelopeAddress">
    <w:name w:val="envelope address"/>
    <w:basedOn w:val="Normal"/>
    <w:uiPriority w:val="99"/>
    <w:semiHidden/>
    <w:unhideWhenUsed/>
    <w:rsid w:val="008266EF"/>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8266EF"/>
    <w:pPr>
      <w:spacing w:after="0" w:line="240" w:lineRule="auto"/>
    </w:pPr>
    <w:rPr>
      <w:rFonts w:asciiTheme="majorHAnsi" w:eastAsiaTheme="majorEastAsia" w:hAnsiTheme="majorHAnsi" w:cstheme="majorBidi"/>
      <w:sz w:val="20"/>
      <w:szCs w:val="20"/>
    </w:rPr>
  </w:style>
  <w:style w:type="table" w:styleId="GridTable1Light">
    <w:name w:val="Grid Table 1 Light"/>
    <w:basedOn w:val="TableNormal"/>
    <w:uiPriority w:val="46"/>
    <w:rsid w:val="008266E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66E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66E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66E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66E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66E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66E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
    <w:name w:val="Grid Table 2"/>
    <w:basedOn w:val="TableNormal"/>
    <w:uiPriority w:val="47"/>
    <w:rsid w:val="008266E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66E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266E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266E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266E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266E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266E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266E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66E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266E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266E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266E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266E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266E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266E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66E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266E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266E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266E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266E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266E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8266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266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266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266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266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266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rsid w:val="008266E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8266E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urfulAccent2">
    <w:name w:val="Grid Table 6 Colorful Accent 2"/>
    <w:basedOn w:val="TableNormal"/>
    <w:uiPriority w:val="51"/>
    <w:rsid w:val="008266E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urfulAccent3">
    <w:name w:val="Grid Table 6 Colorful Accent 3"/>
    <w:basedOn w:val="TableNormal"/>
    <w:uiPriority w:val="51"/>
    <w:rsid w:val="008266E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4">
    <w:name w:val="Grid Table 6 Colorful Accent 4"/>
    <w:basedOn w:val="TableNormal"/>
    <w:uiPriority w:val="51"/>
    <w:rsid w:val="008266E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urfulAccent5">
    <w:name w:val="Grid Table 6 Colorful Accent 5"/>
    <w:basedOn w:val="TableNormal"/>
    <w:uiPriority w:val="51"/>
    <w:rsid w:val="008266E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urfulAccent6">
    <w:name w:val="Grid Table 6 Colorful Accent 6"/>
    <w:basedOn w:val="TableNormal"/>
    <w:uiPriority w:val="51"/>
    <w:rsid w:val="008266E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rsid w:val="008266E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8266E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urfulAccent2">
    <w:name w:val="Grid Table 7 Colorful Accent 2"/>
    <w:basedOn w:val="TableNormal"/>
    <w:uiPriority w:val="52"/>
    <w:rsid w:val="008266E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urfulAccent3">
    <w:name w:val="Grid Table 7 Colorful Accent 3"/>
    <w:basedOn w:val="TableNormal"/>
    <w:uiPriority w:val="52"/>
    <w:rsid w:val="008266E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urfulAccent4">
    <w:name w:val="Grid Table 7 Colorful Accent 4"/>
    <w:basedOn w:val="TableNormal"/>
    <w:uiPriority w:val="52"/>
    <w:rsid w:val="008266E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urfulAccent5">
    <w:name w:val="Grid Table 7 Colorful Accent 5"/>
    <w:basedOn w:val="TableNormal"/>
    <w:uiPriority w:val="52"/>
    <w:rsid w:val="008266E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urfulAccent6">
    <w:name w:val="Grid Table 7 Colorful Accent 6"/>
    <w:basedOn w:val="TableNormal"/>
    <w:uiPriority w:val="52"/>
    <w:rsid w:val="008266E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8266EF"/>
    <w:rPr>
      <w:color w:val="2B579A"/>
      <w:shd w:val="clear" w:color="auto" w:fill="E1DFDD"/>
    </w:rPr>
  </w:style>
  <w:style w:type="character" w:styleId="HTMLAcronym">
    <w:name w:val="HTML Acronym"/>
    <w:basedOn w:val="DefaultParagraphFont"/>
    <w:uiPriority w:val="99"/>
    <w:semiHidden/>
    <w:unhideWhenUsed/>
    <w:rsid w:val="008266EF"/>
  </w:style>
  <w:style w:type="paragraph" w:styleId="HTMLAddress">
    <w:name w:val="HTML Address"/>
    <w:basedOn w:val="Normal"/>
    <w:link w:val="HTMLAddressChar"/>
    <w:uiPriority w:val="99"/>
    <w:semiHidden/>
    <w:unhideWhenUsed/>
    <w:rsid w:val="008266EF"/>
    <w:pPr>
      <w:spacing w:after="0" w:line="240" w:lineRule="auto"/>
    </w:pPr>
    <w:rPr>
      <w:i/>
      <w:iCs/>
    </w:rPr>
  </w:style>
  <w:style w:type="character" w:customStyle="1" w:styleId="HTMLAddressChar">
    <w:name w:val="HTML Address Char"/>
    <w:basedOn w:val="DefaultParagraphFont"/>
    <w:link w:val="HTMLAddress"/>
    <w:uiPriority w:val="99"/>
    <w:semiHidden/>
    <w:rsid w:val="008266EF"/>
    <w:rPr>
      <w:i/>
      <w:iCs/>
      <w:sz w:val="24"/>
    </w:rPr>
  </w:style>
  <w:style w:type="character" w:styleId="HTMLCite">
    <w:name w:val="HTML Cite"/>
    <w:basedOn w:val="DefaultParagraphFont"/>
    <w:uiPriority w:val="99"/>
    <w:semiHidden/>
    <w:unhideWhenUsed/>
    <w:rsid w:val="008266EF"/>
    <w:rPr>
      <w:i/>
      <w:iCs/>
    </w:rPr>
  </w:style>
  <w:style w:type="character" w:styleId="HTMLCode">
    <w:name w:val="HTML Code"/>
    <w:basedOn w:val="DefaultParagraphFont"/>
    <w:uiPriority w:val="99"/>
    <w:semiHidden/>
    <w:unhideWhenUsed/>
    <w:rsid w:val="008266EF"/>
    <w:rPr>
      <w:rFonts w:ascii="Consolas" w:hAnsi="Consolas" w:cs="Consolas"/>
      <w:sz w:val="20"/>
      <w:szCs w:val="20"/>
    </w:rPr>
  </w:style>
  <w:style w:type="character" w:styleId="HTMLDefinition">
    <w:name w:val="HTML Definition"/>
    <w:basedOn w:val="DefaultParagraphFont"/>
    <w:uiPriority w:val="99"/>
    <w:semiHidden/>
    <w:unhideWhenUsed/>
    <w:rsid w:val="008266EF"/>
    <w:rPr>
      <w:i/>
      <w:iCs/>
    </w:rPr>
  </w:style>
  <w:style w:type="character" w:styleId="HTMLKeyboard">
    <w:name w:val="HTML Keyboard"/>
    <w:basedOn w:val="DefaultParagraphFont"/>
    <w:uiPriority w:val="99"/>
    <w:semiHidden/>
    <w:unhideWhenUsed/>
    <w:rsid w:val="008266EF"/>
    <w:rPr>
      <w:rFonts w:ascii="Consolas" w:hAnsi="Consolas" w:cs="Consolas"/>
      <w:sz w:val="20"/>
      <w:szCs w:val="20"/>
    </w:rPr>
  </w:style>
  <w:style w:type="paragraph" w:styleId="HTMLPreformatted">
    <w:name w:val="HTML Preformatted"/>
    <w:basedOn w:val="Normal"/>
    <w:link w:val="HTMLPreformattedChar"/>
    <w:uiPriority w:val="99"/>
    <w:semiHidden/>
    <w:unhideWhenUsed/>
    <w:rsid w:val="008266EF"/>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266EF"/>
    <w:rPr>
      <w:rFonts w:ascii="Consolas" w:hAnsi="Consolas" w:cs="Consolas"/>
      <w:sz w:val="20"/>
      <w:szCs w:val="20"/>
    </w:rPr>
  </w:style>
  <w:style w:type="character" w:styleId="HTMLSample">
    <w:name w:val="HTML Sample"/>
    <w:basedOn w:val="DefaultParagraphFont"/>
    <w:uiPriority w:val="99"/>
    <w:semiHidden/>
    <w:unhideWhenUsed/>
    <w:rsid w:val="008266EF"/>
    <w:rPr>
      <w:rFonts w:ascii="Consolas" w:hAnsi="Consolas" w:cs="Consolas"/>
      <w:sz w:val="24"/>
      <w:szCs w:val="24"/>
    </w:rPr>
  </w:style>
  <w:style w:type="character" w:styleId="HTMLTypewriter">
    <w:name w:val="HTML Typewriter"/>
    <w:basedOn w:val="DefaultParagraphFont"/>
    <w:uiPriority w:val="99"/>
    <w:semiHidden/>
    <w:unhideWhenUsed/>
    <w:rsid w:val="008266EF"/>
    <w:rPr>
      <w:rFonts w:ascii="Consolas" w:hAnsi="Consolas" w:cs="Consolas"/>
      <w:sz w:val="20"/>
      <w:szCs w:val="20"/>
    </w:rPr>
  </w:style>
  <w:style w:type="character" w:styleId="HTMLVariable">
    <w:name w:val="HTML Variable"/>
    <w:basedOn w:val="DefaultParagraphFont"/>
    <w:uiPriority w:val="99"/>
    <w:semiHidden/>
    <w:unhideWhenUsed/>
    <w:rsid w:val="008266EF"/>
    <w:rPr>
      <w:i/>
      <w:iCs/>
    </w:rPr>
  </w:style>
  <w:style w:type="paragraph" w:styleId="Index1">
    <w:name w:val="index 1"/>
    <w:basedOn w:val="Normal"/>
    <w:next w:val="Normal"/>
    <w:autoRedefine/>
    <w:uiPriority w:val="99"/>
    <w:semiHidden/>
    <w:unhideWhenUsed/>
    <w:rsid w:val="008266EF"/>
    <w:pPr>
      <w:spacing w:after="0" w:line="240" w:lineRule="auto"/>
      <w:ind w:left="240" w:hanging="240"/>
    </w:pPr>
  </w:style>
  <w:style w:type="paragraph" w:styleId="Index2">
    <w:name w:val="index 2"/>
    <w:basedOn w:val="Normal"/>
    <w:next w:val="Normal"/>
    <w:autoRedefine/>
    <w:uiPriority w:val="99"/>
    <w:semiHidden/>
    <w:unhideWhenUsed/>
    <w:rsid w:val="008266EF"/>
    <w:pPr>
      <w:spacing w:after="0" w:line="240" w:lineRule="auto"/>
      <w:ind w:left="480" w:hanging="240"/>
    </w:pPr>
  </w:style>
  <w:style w:type="paragraph" w:styleId="Index3">
    <w:name w:val="index 3"/>
    <w:basedOn w:val="Normal"/>
    <w:next w:val="Normal"/>
    <w:autoRedefine/>
    <w:uiPriority w:val="99"/>
    <w:semiHidden/>
    <w:unhideWhenUsed/>
    <w:rsid w:val="008266EF"/>
    <w:pPr>
      <w:spacing w:after="0" w:line="240" w:lineRule="auto"/>
      <w:ind w:left="720" w:hanging="240"/>
    </w:pPr>
  </w:style>
  <w:style w:type="paragraph" w:styleId="Index4">
    <w:name w:val="index 4"/>
    <w:basedOn w:val="Normal"/>
    <w:next w:val="Normal"/>
    <w:autoRedefine/>
    <w:uiPriority w:val="99"/>
    <w:semiHidden/>
    <w:unhideWhenUsed/>
    <w:rsid w:val="008266EF"/>
    <w:pPr>
      <w:spacing w:after="0" w:line="240" w:lineRule="auto"/>
      <w:ind w:left="960" w:hanging="240"/>
    </w:pPr>
  </w:style>
  <w:style w:type="paragraph" w:styleId="Index5">
    <w:name w:val="index 5"/>
    <w:basedOn w:val="Normal"/>
    <w:next w:val="Normal"/>
    <w:autoRedefine/>
    <w:uiPriority w:val="99"/>
    <w:semiHidden/>
    <w:unhideWhenUsed/>
    <w:rsid w:val="008266EF"/>
    <w:pPr>
      <w:spacing w:after="0" w:line="240" w:lineRule="auto"/>
      <w:ind w:left="1200" w:hanging="240"/>
    </w:pPr>
  </w:style>
  <w:style w:type="paragraph" w:styleId="Index6">
    <w:name w:val="index 6"/>
    <w:basedOn w:val="Normal"/>
    <w:next w:val="Normal"/>
    <w:autoRedefine/>
    <w:uiPriority w:val="99"/>
    <w:semiHidden/>
    <w:unhideWhenUsed/>
    <w:rsid w:val="008266EF"/>
    <w:pPr>
      <w:spacing w:after="0" w:line="240" w:lineRule="auto"/>
      <w:ind w:left="1440" w:hanging="240"/>
    </w:pPr>
  </w:style>
  <w:style w:type="paragraph" w:styleId="Index7">
    <w:name w:val="index 7"/>
    <w:basedOn w:val="Normal"/>
    <w:next w:val="Normal"/>
    <w:autoRedefine/>
    <w:uiPriority w:val="99"/>
    <w:semiHidden/>
    <w:unhideWhenUsed/>
    <w:rsid w:val="008266EF"/>
    <w:pPr>
      <w:spacing w:after="0" w:line="240" w:lineRule="auto"/>
      <w:ind w:left="1680" w:hanging="240"/>
    </w:pPr>
  </w:style>
  <w:style w:type="paragraph" w:styleId="Index8">
    <w:name w:val="index 8"/>
    <w:basedOn w:val="Normal"/>
    <w:next w:val="Normal"/>
    <w:autoRedefine/>
    <w:uiPriority w:val="99"/>
    <w:semiHidden/>
    <w:unhideWhenUsed/>
    <w:rsid w:val="008266EF"/>
    <w:pPr>
      <w:spacing w:after="0" w:line="240" w:lineRule="auto"/>
      <w:ind w:left="1920" w:hanging="240"/>
    </w:pPr>
  </w:style>
  <w:style w:type="paragraph" w:styleId="Index9">
    <w:name w:val="index 9"/>
    <w:basedOn w:val="Normal"/>
    <w:next w:val="Normal"/>
    <w:autoRedefine/>
    <w:uiPriority w:val="99"/>
    <w:semiHidden/>
    <w:unhideWhenUsed/>
    <w:rsid w:val="008266EF"/>
    <w:pPr>
      <w:spacing w:after="0" w:line="240" w:lineRule="auto"/>
      <w:ind w:left="2160" w:hanging="240"/>
    </w:pPr>
  </w:style>
  <w:style w:type="paragraph" w:styleId="IndexHeading">
    <w:name w:val="index heading"/>
    <w:basedOn w:val="Normal"/>
    <w:next w:val="Index1"/>
    <w:uiPriority w:val="99"/>
    <w:semiHidden/>
    <w:unhideWhenUsed/>
    <w:rsid w:val="008266EF"/>
    <w:rPr>
      <w:rFonts w:asciiTheme="majorHAnsi" w:eastAsiaTheme="majorEastAsia" w:hAnsiTheme="majorHAnsi" w:cstheme="majorBidi"/>
      <w:b/>
      <w:bCs/>
    </w:rPr>
  </w:style>
  <w:style w:type="character" w:styleId="IntenseEmphasis">
    <w:name w:val="Intense Emphasis"/>
    <w:basedOn w:val="DefaultParagraphFont"/>
    <w:uiPriority w:val="21"/>
    <w:qFormat/>
    <w:rsid w:val="008266EF"/>
    <w:rPr>
      <w:i/>
      <w:iCs/>
      <w:color w:val="4472C4" w:themeColor="accent1"/>
    </w:rPr>
  </w:style>
  <w:style w:type="paragraph" w:styleId="IntenseQuote">
    <w:name w:val="Intense Quote"/>
    <w:basedOn w:val="Normal"/>
    <w:next w:val="Normal"/>
    <w:link w:val="IntenseQuoteChar"/>
    <w:uiPriority w:val="30"/>
    <w:qFormat/>
    <w:rsid w:val="008266E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266EF"/>
    <w:rPr>
      <w:i/>
      <w:iCs/>
      <w:color w:val="4472C4" w:themeColor="accent1"/>
      <w:sz w:val="24"/>
    </w:rPr>
  </w:style>
  <w:style w:type="character" w:styleId="IntenseReference">
    <w:name w:val="Intense Reference"/>
    <w:basedOn w:val="DefaultParagraphFont"/>
    <w:uiPriority w:val="32"/>
    <w:qFormat/>
    <w:rsid w:val="008266EF"/>
    <w:rPr>
      <w:b/>
      <w:bCs/>
      <w:smallCaps/>
      <w:color w:val="4472C4" w:themeColor="accent1"/>
      <w:spacing w:val="5"/>
    </w:rPr>
  </w:style>
  <w:style w:type="table" w:styleId="LightGrid">
    <w:name w:val="Light Grid"/>
    <w:basedOn w:val="TableNormal"/>
    <w:uiPriority w:val="62"/>
    <w:semiHidden/>
    <w:unhideWhenUsed/>
    <w:rsid w:val="008266E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266E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266E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266E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266E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266E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266E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266E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266E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266E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266E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266E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266E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266E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266E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266E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266E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266E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266E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266E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266E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266EF"/>
  </w:style>
  <w:style w:type="paragraph" w:styleId="List">
    <w:name w:val="List"/>
    <w:basedOn w:val="Normal"/>
    <w:uiPriority w:val="99"/>
    <w:semiHidden/>
    <w:unhideWhenUsed/>
    <w:rsid w:val="008266EF"/>
    <w:pPr>
      <w:ind w:left="283" w:hanging="283"/>
      <w:contextualSpacing/>
    </w:pPr>
  </w:style>
  <w:style w:type="paragraph" w:styleId="List3">
    <w:name w:val="List 3"/>
    <w:basedOn w:val="Normal"/>
    <w:uiPriority w:val="99"/>
    <w:semiHidden/>
    <w:unhideWhenUsed/>
    <w:rsid w:val="008266EF"/>
    <w:pPr>
      <w:ind w:left="849" w:hanging="283"/>
      <w:contextualSpacing/>
    </w:pPr>
  </w:style>
  <w:style w:type="paragraph" w:styleId="List4">
    <w:name w:val="List 4"/>
    <w:basedOn w:val="Normal"/>
    <w:uiPriority w:val="99"/>
    <w:semiHidden/>
    <w:unhideWhenUsed/>
    <w:rsid w:val="008266EF"/>
    <w:pPr>
      <w:ind w:left="1132" w:hanging="283"/>
      <w:contextualSpacing/>
    </w:pPr>
  </w:style>
  <w:style w:type="paragraph" w:styleId="List5">
    <w:name w:val="List 5"/>
    <w:basedOn w:val="Normal"/>
    <w:uiPriority w:val="99"/>
    <w:semiHidden/>
    <w:unhideWhenUsed/>
    <w:rsid w:val="008266EF"/>
    <w:pPr>
      <w:ind w:left="1415" w:hanging="283"/>
      <w:contextualSpacing/>
    </w:pPr>
  </w:style>
  <w:style w:type="paragraph" w:styleId="ListBullet4">
    <w:name w:val="List Bullet 4"/>
    <w:basedOn w:val="Normal"/>
    <w:uiPriority w:val="99"/>
    <w:semiHidden/>
    <w:unhideWhenUsed/>
    <w:rsid w:val="008266EF"/>
    <w:pPr>
      <w:numPr>
        <w:numId w:val="31"/>
      </w:numPr>
      <w:contextualSpacing/>
    </w:pPr>
  </w:style>
  <w:style w:type="paragraph" w:styleId="ListBullet5">
    <w:name w:val="List Bullet 5"/>
    <w:basedOn w:val="Normal"/>
    <w:uiPriority w:val="99"/>
    <w:semiHidden/>
    <w:unhideWhenUsed/>
    <w:rsid w:val="008266EF"/>
    <w:pPr>
      <w:numPr>
        <w:numId w:val="32"/>
      </w:numPr>
      <w:contextualSpacing/>
    </w:pPr>
  </w:style>
  <w:style w:type="paragraph" w:styleId="ListContinue">
    <w:name w:val="List Continue"/>
    <w:basedOn w:val="Normal"/>
    <w:uiPriority w:val="99"/>
    <w:semiHidden/>
    <w:unhideWhenUsed/>
    <w:rsid w:val="008266EF"/>
    <w:pPr>
      <w:spacing w:after="120"/>
      <w:ind w:left="283"/>
      <w:contextualSpacing/>
    </w:pPr>
  </w:style>
  <w:style w:type="paragraph" w:styleId="ListContinue2">
    <w:name w:val="List Continue 2"/>
    <w:basedOn w:val="Normal"/>
    <w:uiPriority w:val="99"/>
    <w:semiHidden/>
    <w:unhideWhenUsed/>
    <w:rsid w:val="008266EF"/>
    <w:pPr>
      <w:spacing w:after="120"/>
      <w:ind w:left="566"/>
      <w:contextualSpacing/>
    </w:pPr>
  </w:style>
  <w:style w:type="paragraph" w:styleId="ListContinue3">
    <w:name w:val="List Continue 3"/>
    <w:basedOn w:val="Normal"/>
    <w:uiPriority w:val="99"/>
    <w:semiHidden/>
    <w:unhideWhenUsed/>
    <w:rsid w:val="008266EF"/>
    <w:pPr>
      <w:spacing w:after="120"/>
      <w:ind w:left="849"/>
      <w:contextualSpacing/>
    </w:pPr>
  </w:style>
  <w:style w:type="paragraph" w:styleId="ListContinue4">
    <w:name w:val="List Continue 4"/>
    <w:basedOn w:val="Normal"/>
    <w:uiPriority w:val="99"/>
    <w:semiHidden/>
    <w:unhideWhenUsed/>
    <w:rsid w:val="008266EF"/>
    <w:pPr>
      <w:spacing w:after="120"/>
      <w:ind w:left="1132"/>
      <w:contextualSpacing/>
    </w:pPr>
  </w:style>
  <w:style w:type="paragraph" w:styleId="ListContinue5">
    <w:name w:val="List Continue 5"/>
    <w:basedOn w:val="Normal"/>
    <w:uiPriority w:val="99"/>
    <w:semiHidden/>
    <w:unhideWhenUsed/>
    <w:rsid w:val="008266EF"/>
    <w:pPr>
      <w:spacing w:after="120"/>
      <w:ind w:left="1415"/>
      <w:contextualSpacing/>
    </w:pPr>
  </w:style>
  <w:style w:type="paragraph" w:styleId="ListNumber3">
    <w:name w:val="List Number 3"/>
    <w:basedOn w:val="Normal"/>
    <w:uiPriority w:val="99"/>
    <w:semiHidden/>
    <w:unhideWhenUsed/>
    <w:rsid w:val="008266EF"/>
    <w:pPr>
      <w:numPr>
        <w:numId w:val="33"/>
      </w:numPr>
      <w:contextualSpacing/>
    </w:pPr>
  </w:style>
  <w:style w:type="paragraph" w:styleId="ListNumber4">
    <w:name w:val="List Number 4"/>
    <w:basedOn w:val="Normal"/>
    <w:uiPriority w:val="99"/>
    <w:semiHidden/>
    <w:unhideWhenUsed/>
    <w:rsid w:val="008266EF"/>
    <w:pPr>
      <w:numPr>
        <w:numId w:val="34"/>
      </w:numPr>
      <w:contextualSpacing/>
    </w:pPr>
  </w:style>
  <w:style w:type="paragraph" w:styleId="ListNumber5">
    <w:name w:val="List Number 5"/>
    <w:basedOn w:val="Normal"/>
    <w:uiPriority w:val="99"/>
    <w:semiHidden/>
    <w:unhideWhenUsed/>
    <w:rsid w:val="008266EF"/>
    <w:pPr>
      <w:numPr>
        <w:numId w:val="35"/>
      </w:numPr>
      <w:contextualSpacing/>
    </w:pPr>
  </w:style>
  <w:style w:type="table" w:styleId="ListTable1Light">
    <w:name w:val="List Table 1 Light"/>
    <w:basedOn w:val="TableNormal"/>
    <w:uiPriority w:val="46"/>
    <w:rsid w:val="008266E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66EF"/>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266E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266E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266E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266EF"/>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266E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266E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66EF"/>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266E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266E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266E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266EF"/>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266E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266E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66E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266E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266E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266E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266EF"/>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266E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266E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66E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266E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266E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266E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266E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266E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266E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66EF"/>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66E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66E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66E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66EF"/>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66E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8266E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8266EF"/>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urfulAccent2">
    <w:name w:val="List Table 6 Colorful Accent 2"/>
    <w:basedOn w:val="TableNormal"/>
    <w:uiPriority w:val="51"/>
    <w:rsid w:val="008266E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urfulAccent3">
    <w:name w:val="List Table 6 Colorful Accent 3"/>
    <w:basedOn w:val="TableNormal"/>
    <w:uiPriority w:val="51"/>
    <w:rsid w:val="008266E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urfulAccent4">
    <w:name w:val="List Table 6 Colorful Accent 4"/>
    <w:basedOn w:val="TableNormal"/>
    <w:uiPriority w:val="51"/>
    <w:rsid w:val="008266E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urfulAccent5">
    <w:name w:val="List Table 6 Colorful Accent 5"/>
    <w:basedOn w:val="TableNormal"/>
    <w:uiPriority w:val="51"/>
    <w:rsid w:val="008266EF"/>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urfulAccent6">
    <w:name w:val="List Table 6 Colorful Accent 6"/>
    <w:basedOn w:val="TableNormal"/>
    <w:uiPriority w:val="51"/>
    <w:rsid w:val="008266E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rsid w:val="008266E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8266EF"/>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8266E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8266E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8266E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8266EF"/>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8266E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266EF"/>
    <w:pPr>
      <w:tabs>
        <w:tab w:val="left" w:pos="480"/>
        <w:tab w:val="left" w:pos="960"/>
        <w:tab w:val="left" w:pos="1440"/>
        <w:tab w:val="left" w:pos="1920"/>
        <w:tab w:val="left" w:pos="2400"/>
        <w:tab w:val="left" w:pos="2880"/>
        <w:tab w:val="left" w:pos="3360"/>
        <w:tab w:val="left" w:pos="3840"/>
        <w:tab w:val="left" w:pos="4320"/>
      </w:tabs>
      <w:suppressAutoHyphen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8266EF"/>
    <w:rPr>
      <w:rFonts w:ascii="Consolas" w:hAnsi="Consolas" w:cs="Consolas"/>
      <w:sz w:val="20"/>
      <w:szCs w:val="20"/>
    </w:rPr>
  </w:style>
  <w:style w:type="table" w:styleId="MediumGrid1">
    <w:name w:val="Medium Grid 1"/>
    <w:basedOn w:val="TableNormal"/>
    <w:uiPriority w:val="67"/>
    <w:semiHidden/>
    <w:unhideWhenUsed/>
    <w:rsid w:val="008266E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266E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266E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266E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266E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266E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266E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266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266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266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266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266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266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266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266E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266EF"/>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266E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266E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266E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266EF"/>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266E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266E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266E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266E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266E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266E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266E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266E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266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266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266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266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266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266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266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8266EF"/>
    <w:rPr>
      <w:color w:val="2B579A"/>
      <w:shd w:val="clear" w:color="auto" w:fill="E1DFDD"/>
    </w:rPr>
  </w:style>
  <w:style w:type="paragraph" w:styleId="MessageHeader">
    <w:name w:val="Message Header"/>
    <w:basedOn w:val="Normal"/>
    <w:link w:val="MessageHeaderChar"/>
    <w:uiPriority w:val="99"/>
    <w:semiHidden/>
    <w:unhideWhenUsed/>
    <w:rsid w:val="008266E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266EF"/>
    <w:rPr>
      <w:rFonts w:asciiTheme="majorHAnsi" w:eastAsiaTheme="majorEastAsia" w:hAnsiTheme="majorHAnsi" w:cstheme="majorBidi"/>
      <w:sz w:val="24"/>
      <w:szCs w:val="24"/>
      <w:shd w:val="pct20" w:color="auto" w:fill="auto"/>
    </w:rPr>
  </w:style>
  <w:style w:type="paragraph" w:styleId="NoSpacing">
    <w:name w:val="No Spacing"/>
    <w:uiPriority w:val="1"/>
    <w:qFormat/>
    <w:rsid w:val="008266EF"/>
    <w:pPr>
      <w:suppressAutoHyphens/>
      <w:spacing w:after="0" w:line="240" w:lineRule="auto"/>
    </w:pPr>
    <w:rPr>
      <w:sz w:val="24"/>
    </w:rPr>
  </w:style>
  <w:style w:type="paragraph" w:styleId="NormalWeb">
    <w:name w:val="Normal (Web)"/>
    <w:basedOn w:val="Normal"/>
    <w:uiPriority w:val="99"/>
    <w:semiHidden/>
    <w:unhideWhenUsed/>
    <w:rsid w:val="008266EF"/>
    <w:rPr>
      <w:rFonts w:ascii="Times New Roman" w:hAnsi="Times New Roman" w:cs="Times New Roman"/>
      <w:szCs w:val="24"/>
    </w:rPr>
  </w:style>
  <w:style w:type="paragraph" w:styleId="NormalIndent">
    <w:name w:val="Normal Indent"/>
    <w:basedOn w:val="Normal"/>
    <w:uiPriority w:val="99"/>
    <w:semiHidden/>
    <w:unhideWhenUsed/>
    <w:rsid w:val="008266EF"/>
    <w:pPr>
      <w:ind w:left="720"/>
    </w:pPr>
  </w:style>
  <w:style w:type="paragraph" w:styleId="NoteHeading">
    <w:name w:val="Note Heading"/>
    <w:basedOn w:val="Normal"/>
    <w:next w:val="Normal"/>
    <w:link w:val="NoteHeadingChar"/>
    <w:uiPriority w:val="99"/>
    <w:semiHidden/>
    <w:unhideWhenUsed/>
    <w:rsid w:val="008266EF"/>
    <w:pPr>
      <w:spacing w:after="0" w:line="240" w:lineRule="auto"/>
    </w:pPr>
  </w:style>
  <w:style w:type="character" w:customStyle="1" w:styleId="NoteHeadingChar">
    <w:name w:val="Note Heading Char"/>
    <w:basedOn w:val="DefaultParagraphFont"/>
    <w:link w:val="NoteHeading"/>
    <w:uiPriority w:val="99"/>
    <w:semiHidden/>
    <w:rsid w:val="008266EF"/>
    <w:rPr>
      <w:sz w:val="24"/>
    </w:rPr>
  </w:style>
  <w:style w:type="table" w:styleId="PlainTable1">
    <w:name w:val="Plain Table 1"/>
    <w:basedOn w:val="TableNormal"/>
    <w:uiPriority w:val="41"/>
    <w:rsid w:val="008266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66E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66E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66E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66E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266E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8266EF"/>
    <w:rPr>
      <w:rFonts w:ascii="Consolas" w:hAnsi="Consolas" w:cs="Consolas"/>
      <w:sz w:val="21"/>
      <w:szCs w:val="21"/>
    </w:rPr>
  </w:style>
  <w:style w:type="paragraph" w:styleId="Quote">
    <w:name w:val="Quote"/>
    <w:basedOn w:val="Normal"/>
    <w:next w:val="Normal"/>
    <w:link w:val="QuoteChar"/>
    <w:uiPriority w:val="29"/>
    <w:qFormat/>
    <w:rsid w:val="008266E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266EF"/>
    <w:rPr>
      <w:i/>
      <w:iCs/>
      <w:color w:val="404040" w:themeColor="text1" w:themeTint="BF"/>
      <w:sz w:val="24"/>
    </w:rPr>
  </w:style>
  <w:style w:type="paragraph" w:styleId="Salutation">
    <w:name w:val="Salutation"/>
    <w:basedOn w:val="Normal"/>
    <w:next w:val="Normal"/>
    <w:link w:val="SalutationChar"/>
    <w:uiPriority w:val="99"/>
    <w:semiHidden/>
    <w:unhideWhenUsed/>
    <w:rsid w:val="008266EF"/>
  </w:style>
  <w:style w:type="character" w:customStyle="1" w:styleId="SalutationChar">
    <w:name w:val="Salutation Char"/>
    <w:basedOn w:val="DefaultParagraphFont"/>
    <w:link w:val="Salutation"/>
    <w:uiPriority w:val="99"/>
    <w:semiHidden/>
    <w:rsid w:val="008266EF"/>
    <w:rPr>
      <w:sz w:val="24"/>
    </w:rPr>
  </w:style>
  <w:style w:type="paragraph" w:styleId="Signature">
    <w:name w:val="Signature"/>
    <w:basedOn w:val="Normal"/>
    <w:link w:val="SignatureChar"/>
    <w:uiPriority w:val="99"/>
    <w:semiHidden/>
    <w:unhideWhenUsed/>
    <w:rsid w:val="008266EF"/>
    <w:pPr>
      <w:spacing w:after="0" w:line="240" w:lineRule="auto"/>
      <w:ind w:left="4252"/>
    </w:pPr>
  </w:style>
  <w:style w:type="character" w:customStyle="1" w:styleId="SignatureChar">
    <w:name w:val="Signature Char"/>
    <w:basedOn w:val="DefaultParagraphFont"/>
    <w:link w:val="Signature"/>
    <w:uiPriority w:val="99"/>
    <w:semiHidden/>
    <w:rsid w:val="008266EF"/>
    <w:rPr>
      <w:sz w:val="24"/>
    </w:rPr>
  </w:style>
  <w:style w:type="character" w:styleId="SmartHyperlink">
    <w:name w:val="Smart Hyperlink"/>
    <w:basedOn w:val="DefaultParagraphFont"/>
    <w:uiPriority w:val="99"/>
    <w:semiHidden/>
    <w:unhideWhenUsed/>
    <w:rsid w:val="008266EF"/>
    <w:rPr>
      <w:u w:val="dotted"/>
    </w:rPr>
  </w:style>
  <w:style w:type="character" w:styleId="SmartLink">
    <w:name w:val="Smart Link"/>
    <w:basedOn w:val="DefaultParagraphFont"/>
    <w:uiPriority w:val="99"/>
    <w:semiHidden/>
    <w:unhideWhenUsed/>
    <w:rsid w:val="008266EF"/>
    <w:rPr>
      <w:color w:val="0000FF"/>
      <w:u w:val="single"/>
      <w:shd w:val="clear" w:color="auto" w:fill="F3F2F1"/>
    </w:rPr>
  </w:style>
  <w:style w:type="character" w:styleId="SubtleEmphasis">
    <w:name w:val="Subtle Emphasis"/>
    <w:basedOn w:val="DefaultParagraphFont"/>
    <w:uiPriority w:val="19"/>
    <w:qFormat/>
    <w:rsid w:val="008266EF"/>
    <w:rPr>
      <w:i/>
      <w:iCs/>
      <w:color w:val="404040" w:themeColor="text1" w:themeTint="BF"/>
    </w:rPr>
  </w:style>
  <w:style w:type="character" w:styleId="SubtleReference">
    <w:name w:val="Subtle Reference"/>
    <w:basedOn w:val="DefaultParagraphFont"/>
    <w:uiPriority w:val="31"/>
    <w:qFormat/>
    <w:rsid w:val="008266EF"/>
    <w:rPr>
      <w:smallCaps/>
      <w:color w:val="5A5A5A" w:themeColor="text1" w:themeTint="A5"/>
    </w:rPr>
  </w:style>
  <w:style w:type="table" w:styleId="Table3Deffects1">
    <w:name w:val="Table 3D effects 1"/>
    <w:basedOn w:val="TableNormal"/>
    <w:uiPriority w:val="99"/>
    <w:semiHidden/>
    <w:unhideWhenUsed/>
    <w:rsid w:val="008266EF"/>
    <w:pPr>
      <w:suppressAutoHyphens/>
      <w:spacing w:after="20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266EF"/>
    <w:pPr>
      <w:suppressAutoHyphens/>
      <w:spacing w:after="20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266EF"/>
    <w:pPr>
      <w:suppressAutoHyphens/>
      <w:spacing w:after="20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266EF"/>
    <w:pPr>
      <w:suppressAutoHyphens/>
      <w:spacing w:after="20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266EF"/>
    <w:pPr>
      <w:suppressAutoHyphens/>
      <w:spacing w:after="20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266EF"/>
    <w:pPr>
      <w:suppressAutoHyphens/>
      <w:spacing w:after="20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266EF"/>
    <w:pPr>
      <w:suppressAutoHyphens/>
      <w:spacing w:after="20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8266EF"/>
    <w:pPr>
      <w:suppressAutoHyphens/>
      <w:spacing w:after="20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8266EF"/>
    <w:pPr>
      <w:suppressAutoHyphens/>
      <w:spacing w:after="20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8266EF"/>
    <w:pPr>
      <w:suppressAutoHyphens/>
      <w:spacing w:after="20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266EF"/>
    <w:pPr>
      <w:suppressAutoHyphens/>
      <w:spacing w:after="20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266EF"/>
    <w:pPr>
      <w:suppressAutoHyphens/>
      <w:spacing w:after="20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266EF"/>
    <w:pPr>
      <w:suppressAutoHyphens/>
      <w:spacing w:after="20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266EF"/>
    <w:pPr>
      <w:suppressAutoHyphens/>
      <w:spacing w:after="20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266EF"/>
    <w:pPr>
      <w:suppressAutoHyphens/>
      <w:spacing w:after="20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266EF"/>
    <w:pPr>
      <w:suppressAutoHyphens/>
      <w:spacing w:after="2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266EF"/>
    <w:pPr>
      <w:suppressAutoHyphens/>
      <w:spacing w:after="20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266E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266EF"/>
    <w:pPr>
      <w:suppressAutoHyphens/>
      <w:spacing w:after="2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266EF"/>
    <w:pPr>
      <w:suppressAutoHyphens/>
      <w:spacing w:after="20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266EF"/>
    <w:pPr>
      <w:suppressAutoHyphens/>
      <w:spacing w:after="20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266EF"/>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266EF"/>
    <w:pPr>
      <w:suppressAutoHyphens/>
      <w:spacing w:after="20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266EF"/>
    <w:pPr>
      <w:suppressAutoHyphens/>
      <w:spacing w:after="20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266EF"/>
    <w:pPr>
      <w:suppressAutoHyphens/>
      <w:spacing w:after="20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66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266EF"/>
    <w:pPr>
      <w:suppressAutoHyphens/>
      <w:spacing w:after="20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266EF"/>
    <w:pPr>
      <w:suppressAutoHyphens/>
      <w:spacing w:after="20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266EF"/>
    <w:pPr>
      <w:suppressAutoHyphens/>
      <w:spacing w:after="20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266EF"/>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266E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266EF"/>
    <w:pPr>
      <w:suppressAutoHyphens/>
      <w:spacing w:after="20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266EF"/>
    <w:pPr>
      <w:suppressAutoHyphens/>
      <w:spacing w:after="20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266EF"/>
    <w:pPr>
      <w:suppressAutoHyphens/>
      <w:spacing w:after="20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266EF"/>
    <w:pPr>
      <w:spacing w:after="0"/>
      <w:ind w:left="240" w:hanging="240"/>
    </w:pPr>
  </w:style>
  <w:style w:type="paragraph" w:styleId="TableofFigures">
    <w:name w:val="table of figures"/>
    <w:basedOn w:val="Normal"/>
    <w:next w:val="Normal"/>
    <w:uiPriority w:val="99"/>
    <w:semiHidden/>
    <w:unhideWhenUsed/>
    <w:rsid w:val="008266EF"/>
    <w:pPr>
      <w:spacing w:after="0"/>
    </w:pPr>
  </w:style>
  <w:style w:type="table" w:styleId="TableProfessional">
    <w:name w:val="Table Professional"/>
    <w:basedOn w:val="TableNormal"/>
    <w:uiPriority w:val="99"/>
    <w:semiHidden/>
    <w:unhideWhenUsed/>
    <w:rsid w:val="008266E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266EF"/>
    <w:pPr>
      <w:suppressAutoHyphens/>
      <w:spacing w:after="20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266EF"/>
    <w:pPr>
      <w:suppressAutoHyphens/>
      <w:spacing w:after="20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266EF"/>
    <w:pPr>
      <w:suppressAutoHyphens/>
      <w:spacing w:after="20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266EF"/>
    <w:pPr>
      <w:suppressAutoHyphens/>
      <w:spacing w:after="20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266EF"/>
    <w:pPr>
      <w:suppressAutoHyphens/>
      <w:spacing w:after="20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266EF"/>
    <w:pPr>
      <w:suppressAutoHyphens/>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266EF"/>
    <w:pPr>
      <w:suppressAutoHyphens/>
      <w:spacing w:after="20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266EF"/>
    <w:pPr>
      <w:suppressAutoHyphens/>
      <w:spacing w:after="20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266EF"/>
    <w:pPr>
      <w:suppressAutoHyphens/>
      <w:spacing w:after="20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worksafe.vic.gov.au/bushfires" TargetMode="External"/><Relationship Id="rId21" Type="http://schemas.openxmlformats.org/officeDocument/2006/relationships/hyperlink" Target="https://traffic.transport.vic.gov.au/" TargetMode="External"/><Relationship Id="rId42" Type="http://schemas.openxmlformats.org/officeDocument/2006/relationships/hyperlink" Target="mailto:recovery@agriculture.vic.gov.au" TargetMode="External"/><Relationship Id="rId47" Type="http://schemas.openxmlformats.org/officeDocument/2006/relationships/hyperlink" Target="http://epa.vic.gov.au/make-report" TargetMode="External"/><Relationship Id="rId63" Type="http://schemas.openxmlformats.org/officeDocument/2006/relationships/hyperlink" Target="https://psychology.org.au/" TargetMode="External"/><Relationship Id="rId68" Type="http://schemas.openxmlformats.org/officeDocument/2006/relationships/hyperlink" Target="http://www.deeca.vic.gov.au/" TargetMode="External"/><Relationship Id="rId2" Type="http://schemas.openxmlformats.org/officeDocument/2006/relationships/numbering" Target="numbering.xml"/><Relationship Id="rId16" Type="http://schemas.openxmlformats.org/officeDocument/2006/relationships/hyperlink" Target="https://poweroutages.jemena.com.au/" TargetMode="External"/><Relationship Id="rId29" Type="http://schemas.openxmlformats.org/officeDocument/2006/relationships/hyperlink" Target="https://www.cfa.vic.gov.au/plan-prepare/before-and-during-a-fire/defending-your-property" TargetMode="External"/><Relationship Id="rId11" Type="http://schemas.openxmlformats.org/officeDocument/2006/relationships/footer" Target="footer2.xml"/><Relationship Id="rId24" Type="http://schemas.openxmlformats.org/officeDocument/2006/relationships/hyperlink" Target="http://vff.org.au/" TargetMode="External"/><Relationship Id="rId32" Type="http://schemas.openxmlformats.org/officeDocument/2006/relationships/hyperlink" Target="https://emergency.vic.gov.au/" TargetMode="External"/><Relationship Id="rId37" Type="http://schemas.openxmlformats.org/officeDocument/2006/relationships/hyperlink" Target="https://agriculture.vic.gov.au/" TargetMode="External"/><Relationship Id="rId40" Type="http://schemas.openxmlformats.org/officeDocument/2006/relationships/hyperlink" Target="https://www.cfa.vic.gov.au/warnings-restrictions/find-your-fire-weather-district" TargetMode="External"/><Relationship Id="rId45" Type="http://schemas.openxmlformats.org/officeDocument/2006/relationships/hyperlink" Target="https://www.epa.vic.gov.au/waste-fires" TargetMode="External"/><Relationship Id="rId53" Type="http://schemas.openxmlformats.org/officeDocument/2006/relationships/hyperlink" Target="https://agriculture.vic.gov.au/farm-management/business-management/rural-financial-counselling-service" TargetMode="External"/><Relationship Id="rId58" Type="http://schemas.openxmlformats.org/officeDocument/2006/relationships/hyperlink" Target="https://farmerhealth.org.au/" TargetMode="External"/><Relationship Id="rId66" Type="http://schemas.openxmlformats.org/officeDocument/2006/relationships/hyperlink" Target="mailto:customer.service@deeca.vic.gov.au" TargetMode="External"/><Relationship Id="rId5" Type="http://schemas.openxmlformats.org/officeDocument/2006/relationships/webSettings" Target="webSettings.xml"/><Relationship Id="rId61" Type="http://schemas.openxmlformats.org/officeDocument/2006/relationships/hyperlink" Target="https://agriculture.vic.gov.au/farm-management/prepare/farm-business-resilience-program?utm_source=agriculture-vic-gov-au&amp;utm_medium=vanity-url-301ssredirect&amp;utm_content=fbrp&amp;utm_campaign=agriculture" TargetMode="External"/><Relationship Id="rId19" Type="http://schemas.openxmlformats.org/officeDocument/2006/relationships/hyperlink" Target="https://www.emv.vic.gov.au/official-emergency-broadcasters-in-victoria" TargetMode="External"/><Relationship Id="rId14" Type="http://schemas.openxmlformats.org/officeDocument/2006/relationships/hyperlink" Target="https://www.outagetracker.com.au/" TargetMode="External"/><Relationship Id="rId22" Type="http://schemas.openxmlformats.org/officeDocument/2006/relationships/hyperlink" Target="https://emergency.vic.gov.au/respond/" TargetMode="External"/><Relationship Id="rId27" Type="http://schemas.openxmlformats.org/officeDocument/2006/relationships/image" Target="media/image1.png"/><Relationship Id="rId30" Type="http://schemas.openxmlformats.org/officeDocument/2006/relationships/hyperlink" Target="https://fireplanner.vic.gov.au/" TargetMode="External"/><Relationship Id="rId35" Type="http://schemas.openxmlformats.org/officeDocument/2006/relationships/hyperlink" Target="https://myclimateview.com.au/" TargetMode="External"/><Relationship Id="rId43" Type="http://schemas.openxmlformats.org/officeDocument/2006/relationships/hyperlink" Target="https://agriculture.vic.gov.au/support-and-resources/resources/resource-directory" TargetMode="External"/><Relationship Id="rId48" Type="http://schemas.openxmlformats.org/officeDocument/2006/relationships/hyperlink" Target="https://www.epa.vic.gov.au/check-air-and-water-quality" TargetMode="External"/><Relationship Id="rId56" Type="http://schemas.openxmlformats.org/officeDocument/2006/relationships/hyperlink" Target="https://ndh.org.au/debt-problems/council-rates" TargetMode="External"/><Relationship Id="rId64" Type="http://schemas.openxmlformats.org/officeDocument/2006/relationships/hyperlink" Target="https://agriculture.vic.gov.au/farm-management/property-identification-codes" TargetMode="External"/><Relationship Id="rId69" Type="http://schemas.openxmlformats.org/officeDocument/2006/relationships/hyperlink" Target="http://agriculture.vic.gov.au" TargetMode="External"/><Relationship Id="rId8" Type="http://schemas.openxmlformats.org/officeDocument/2006/relationships/header" Target="header1.xml"/><Relationship Id="rId51" Type="http://schemas.openxmlformats.org/officeDocument/2006/relationships/hyperlink" Target="https://fpsc-anz.com/wp-content/uploads/2021/12/FPSC-FactSheet-Bushfires-and-Produce-Safety.pdf" TargetMode="External"/><Relationship Id="rId72"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powercor.com.au/power-outages-and-emergencies/live-outage-map/" TargetMode="External"/><Relationship Id="rId25" Type="http://schemas.openxmlformats.org/officeDocument/2006/relationships/hyperlink" Target="https://agriculture.vic.gov.au/farm-management/emergency-management/bushfires" TargetMode="External"/><Relationship Id="rId33" Type="http://schemas.openxmlformats.org/officeDocument/2006/relationships/hyperlink" Target="http://www.worksafe.vic.gov.au/bushfires" TargetMode="External"/><Relationship Id="rId38" Type="http://schemas.openxmlformats.org/officeDocument/2006/relationships/hyperlink" Target="https://agriculture.vic.gov.au/farm-management/emergency-management/bushfires/what-to-do-after-a-bushfire/disposing-of-carcasses-after-bushfire-flood-or-drought" TargetMode="External"/><Relationship Id="rId46" Type="http://schemas.openxmlformats.org/officeDocument/2006/relationships/hyperlink" Target="https://www.epa.vic.gov.au/17211-fire-retardants-and-health" TargetMode="External"/><Relationship Id="rId59" Type="http://schemas.openxmlformats.org/officeDocument/2006/relationships/hyperlink" Target="https://farmerhealth.org.au/managing-stress-book" TargetMode="External"/><Relationship Id="rId67" Type="http://schemas.openxmlformats.org/officeDocument/2006/relationships/hyperlink" Target="http://www.accesshub.gov.au/" TargetMode="External"/><Relationship Id="rId20" Type="http://schemas.openxmlformats.org/officeDocument/2006/relationships/hyperlink" Target="http://www.bom.gov.au/australia/meteye/" TargetMode="External"/><Relationship Id="rId41" Type="http://schemas.openxmlformats.org/officeDocument/2006/relationships/hyperlink" Target="https://www.cfa.vic.gov.au/warnings-restrictions/fire-danger-period/fire-restriction-dates" TargetMode="External"/><Relationship Id="rId54" Type="http://schemas.openxmlformats.org/officeDocument/2006/relationships/hyperlink" Target="https://www.ric.gov.au/" TargetMode="External"/><Relationship Id="rId62" Type="http://schemas.openxmlformats.org/officeDocument/2006/relationships/hyperlink" Target="https://www.redcross.org.au/globalassets/cms/documents/learn/lookingafteryourselfandyourfamilyafterdisaster_1.pdf" TargetMode="External"/><Relationship Id="rId7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owercor.com.au/power-outages-and-emergencies/live-outage-map/" TargetMode="External"/><Relationship Id="rId23" Type="http://schemas.openxmlformats.org/officeDocument/2006/relationships/hyperlink" Target="https://www.energysafe.vic.gov.au/community-safety/emergencies/electrical-emergencies" TargetMode="External"/><Relationship Id="rId28" Type="http://schemas.openxmlformats.org/officeDocument/2006/relationships/hyperlink" Target="https://fireplanner.vic.gov.au/" TargetMode="External"/><Relationship Id="rId36" Type="http://schemas.openxmlformats.org/officeDocument/2006/relationships/hyperlink" Target="https://www.climatechangeinaustralia.gov.au/" TargetMode="External"/><Relationship Id="rId49" Type="http://schemas.openxmlformats.org/officeDocument/2006/relationships/hyperlink" Target="https://agriculture.vic.gov.au/biosecurity/food-safety/agriculture-victoria-food-safety-functions/food-safety-for-horticulture-producers/Water-Testing-Fact-Sheet.pdf" TargetMode="External"/><Relationship Id="rId57" Type="http://schemas.openxmlformats.org/officeDocument/2006/relationships/hyperlink" Target="https://agriculture.vic.gov.au/support-and-resources/resources/resource-directory" TargetMode="External"/><Relationship Id="rId10" Type="http://schemas.openxmlformats.org/officeDocument/2006/relationships/footer" Target="footer1.xml"/><Relationship Id="rId31" Type="http://schemas.openxmlformats.org/officeDocument/2006/relationships/hyperlink" Target="https://www.cfa.vic.gov.au/ArticleDocuments/1765/Factsheet-Water-Supply-Connections-Explained.pdf" TargetMode="External"/><Relationship Id="rId44" Type="http://schemas.openxmlformats.org/officeDocument/2006/relationships/hyperlink" Target="https://agriculture.vic.gov.au" TargetMode="External"/><Relationship Id="rId52" Type="http://schemas.openxmlformats.org/officeDocument/2006/relationships/hyperlink" Target="http://hin.com.au/current-initiatives/Horticulture-recovery-from-extreme-events" TargetMode="External"/><Relationship Id="rId60" Type="http://schemas.openxmlformats.org/officeDocument/2006/relationships/hyperlink" Target="https://www.dpird.nsw.gov.au/__data/assets/pdf_file/0007/1592665/Bushfire-recovery-guide-web.pdf" TargetMode="External"/><Relationship Id="rId65" Type="http://schemas.openxmlformats.org/officeDocument/2006/relationships/hyperlink" Target="https://pic.agriculture.vic.gov.au/"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www.unitedenergy.com.au/outage-map/" TargetMode="External"/><Relationship Id="rId39" Type="http://schemas.openxmlformats.org/officeDocument/2006/relationships/hyperlink" Target="https://agriculture.vic.gov.au/farm-management/emergency-management/bushfires/fire-toolkit" TargetMode="External"/><Relationship Id="rId34" Type="http://schemas.openxmlformats.org/officeDocument/2006/relationships/hyperlink" Target="https://www.bom.gov.au/climate/ahead/" TargetMode="External"/><Relationship Id="rId50" Type="http://schemas.openxmlformats.org/officeDocument/2006/relationships/hyperlink" Target="https://www.awri.com.au/industry_support/winemaking_resources/smoke-taint/" TargetMode="External"/><Relationship Id="rId55" Type="http://schemas.openxmlformats.org/officeDocument/2006/relationships/hyperlink" Target="https://www.servicesaustralia.gov.au/farm-household-allowance" TargetMode="External"/><Relationship Id="rId7" Type="http://schemas.openxmlformats.org/officeDocument/2006/relationships/endnotes" Target="endnotes.xml"/><Relationship Id="rId71"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Samsung%20Backup/DEECA%20Work/Document_accessible_APR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E5AFBB56D912144B2396B03010E7F59"/>
        <w:category>
          <w:name w:val="General"/>
          <w:gallery w:val="placeholder"/>
        </w:category>
        <w:types>
          <w:type w:val="bbPlcHdr"/>
        </w:types>
        <w:behaviors>
          <w:behavior w:val="content"/>
        </w:behaviors>
        <w:guid w:val="{040689F5-1F65-1847-B3CB-7C4BAC2F6BA4}"/>
      </w:docPartPr>
      <w:docPartBody>
        <w:p w:rsidR="00006584" w:rsidRDefault="00A831F2" w:rsidP="00A831F2">
          <w:pPr>
            <w:pStyle w:val="EE5AFBB56D912144B2396B03010E7F59"/>
          </w:pPr>
          <w:r w:rsidRPr="00FB438F">
            <w:rPr>
              <w:rStyle w:val="PlaceholderText"/>
            </w:rPr>
            <w:t>Type your checklist item here.</w:t>
          </w:r>
        </w:p>
      </w:docPartBody>
    </w:docPart>
    <w:docPart>
      <w:docPartPr>
        <w:name w:val="9407439B9638A84295921B6409DBADAC"/>
        <w:category>
          <w:name w:val="General"/>
          <w:gallery w:val="placeholder"/>
        </w:category>
        <w:types>
          <w:type w:val="bbPlcHdr"/>
        </w:types>
        <w:behaviors>
          <w:behavior w:val="content"/>
        </w:behaviors>
        <w:guid w:val="{4E74012D-29C2-2444-B258-E7CCE83AACE8}"/>
      </w:docPartPr>
      <w:docPartBody>
        <w:p w:rsidR="00006584" w:rsidRDefault="00A831F2" w:rsidP="00A831F2">
          <w:pPr>
            <w:pStyle w:val="9407439B9638A84295921B6409DBADAC"/>
          </w:pPr>
          <w:r w:rsidRPr="00FB438F">
            <w:rPr>
              <w:rStyle w:val="PlaceholderText"/>
            </w:rPr>
            <w:t>Type your checklist item here.</w:t>
          </w:r>
        </w:p>
      </w:docPartBody>
    </w:docPart>
    <w:docPart>
      <w:docPartPr>
        <w:name w:val="60862ACD5E019C48A3A5649D3B22EDC1"/>
        <w:category>
          <w:name w:val="General"/>
          <w:gallery w:val="placeholder"/>
        </w:category>
        <w:types>
          <w:type w:val="bbPlcHdr"/>
        </w:types>
        <w:behaviors>
          <w:behavior w:val="content"/>
        </w:behaviors>
        <w:guid w:val="{489BF848-9058-904D-8A33-244FD1C0EC75}"/>
      </w:docPartPr>
      <w:docPartBody>
        <w:p w:rsidR="00006584" w:rsidRDefault="00A831F2" w:rsidP="00A831F2">
          <w:pPr>
            <w:pStyle w:val="60862ACD5E019C48A3A5649D3B22EDC1"/>
          </w:pPr>
          <w:r w:rsidRPr="00FB438F">
            <w:rPr>
              <w:rStyle w:val="PlaceholderText"/>
            </w:rPr>
            <w:t>Type your checklist item here.</w:t>
          </w:r>
        </w:p>
      </w:docPartBody>
    </w:docPart>
    <w:docPart>
      <w:docPartPr>
        <w:name w:val="42A7FC5DC648E54383105090B71873BD"/>
        <w:category>
          <w:name w:val="General"/>
          <w:gallery w:val="placeholder"/>
        </w:category>
        <w:types>
          <w:type w:val="bbPlcHdr"/>
        </w:types>
        <w:behaviors>
          <w:behavior w:val="content"/>
        </w:behaviors>
        <w:guid w:val="{800C765C-1E8C-DC4D-B91C-6CDFDAE73D7E}"/>
      </w:docPartPr>
      <w:docPartBody>
        <w:p w:rsidR="00006584" w:rsidRDefault="00A831F2" w:rsidP="00A831F2">
          <w:pPr>
            <w:pStyle w:val="42A7FC5DC648E54383105090B71873BD"/>
          </w:pPr>
          <w:r w:rsidRPr="00FB438F">
            <w:rPr>
              <w:rStyle w:val="PlaceholderText"/>
            </w:rPr>
            <w:t>Type your checklist item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VIC (OTF) Light Italic">
    <w:altName w:val="VIC"/>
    <w:panose1 w:val="00000400000000000000"/>
    <w:charset w:val="4D"/>
    <w:family w:val="auto"/>
    <w:notTrueType/>
    <w:pitch w:val="variable"/>
    <w:sig w:usb0="00000007" w:usb1="00000000" w:usb2="00000000" w:usb3="00000000" w:csb0="00000093" w:csb1="00000000"/>
  </w:font>
  <w:font w:name="VIC (OTF) SemiBold">
    <w:altName w:val="VIC"/>
    <w:panose1 w:val="00000700000000000000"/>
    <w:charset w:val="4D"/>
    <w:family w:val="auto"/>
    <w:notTrueType/>
    <w:pitch w:val="variable"/>
    <w:sig w:usb0="00000007" w:usb1="00000000" w:usb2="00000000" w:usb3="00000000" w:csb0="00000093" w:csb1="00000000"/>
  </w:font>
  <w:font w:name="Times New Roman (Body CS)">
    <w:altName w:val="Times New Roman"/>
    <w:panose1 w:val="020B0604020202020204"/>
    <w:charset w:val="00"/>
    <w:family w:val="roman"/>
    <w:notTrueType/>
    <w:pitch w:val="default"/>
  </w:font>
  <w:font w:name="Arial (Headings)">
    <w:altName w:val="Arial"/>
    <w:panose1 w:val="020B0604020202020204"/>
    <w:charset w:val="00"/>
    <w:family w:val="roman"/>
    <w:pitch w:val="default"/>
  </w:font>
  <w:font w:name="VIC Medium">
    <w:panose1 w:val="00000600000000000000"/>
    <w:charset w:val="4D"/>
    <w:family w:val="auto"/>
    <w:notTrueType/>
    <w:pitch w:val="variable"/>
    <w:sig w:usb0="00000007" w:usb1="00000000" w:usb2="00000000" w:usb3="00000000" w:csb0="00000093" w:csb1="00000000"/>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1F2"/>
    <w:rsid w:val="00006584"/>
    <w:rsid w:val="001C10C2"/>
    <w:rsid w:val="003E4660"/>
    <w:rsid w:val="0071024C"/>
    <w:rsid w:val="00A831F2"/>
    <w:rsid w:val="00EF61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31F2"/>
    <w:rPr>
      <w:color w:val="666666"/>
    </w:rPr>
  </w:style>
  <w:style w:type="paragraph" w:customStyle="1" w:styleId="EE5AFBB56D912144B2396B03010E7F59">
    <w:name w:val="EE5AFBB56D912144B2396B03010E7F59"/>
    <w:rsid w:val="00A831F2"/>
  </w:style>
  <w:style w:type="paragraph" w:customStyle="1" w:styleId="9407439B9638A84295921B6409DBADAC">
    <w:name w:val="9407439B9638A84295921B6409DBADAC"/>
    <w:rsid w:val="00A831F2"/>
  </w:style>
  <w:style w:type="paragraph" w:customStyle="1" w:styleId="60862ACD5E019C48A3A5649D3B22EDC1">
    <w:name w:val="60862ACD5E019C48A3A5649D3B22EDC1"/>
    <w:rsid w:val="00A831F2"/>
  </w:style>
  <w:style w:type="paragraph" w:customStyle="1" w:styleId="42A7FC5DC648E54383105090B71873BD">
    <w:name w:val="42A7FC5DC648E54383105090B71873BD"/>
    <w:rsid w:val="00A831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BB992C-176B-7A4E-894C-6831AFADC7DF}">
  <we:reference id="wa200010725" version="1.0.0.1" store="en-US" storeType="OMEX"/>
  <we:alternateReferences>
    <we:reference id="WA200010725" version="1.0.0.1" store="" storeType="OMEX"/>
  </we:alternateReferences>
  <we:properties>
    <we:property name="claude.fileId" value="&quot;ef0199af-1006-4006-81e7-59452219f8e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Document_accessible_APR2026.dotx</Template>
  <TotalTime>19</TotalTime>
  <Pages>45</Pages>
  <Words>6893</Words>
  <Characters>39296</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Horticulture Bushfire Toolkit</vt:lpstr>
    </vt:vector>
  </TitlesOfParts>
  <Manager>N/A</Manager>
  <Company>Department of Energy, Environment and Climate Action </Company>
  <LinksUpToDate>false</LinksUpToDate>
  <CharactersWithSpaces>46097</CharactersWithSpaces>
  <SharedDoc>false</SharedDoc>
  <HyperlinkBase>www.deeca.vic.gov.au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Horticulture Bushfire Toolkit</dc:title>
  <dc:subject>Horticulture Bushfire Toolkit</dc:subject>
  <dc:creator>Department of Energy, Environment and Climate Action </dc:creator>
  <cp:keywords>bushfire; horticulture; fire preparedness; bushfire survival plan; fire danger ratings; emergency kit; farm safety; orchard; bushfire recovery; Agriculture Victoria</cp:keywords>
  <dc:description>© The State of Victoria Department of Energy, Environment and Climate Action 2026</dc:description>
  <cp:lastModifiedBy>Andrea Wilcock (DEECA)</cp:lastModifiedBy>
  <cp:revision>7</cp:revision>
  <cp:lastPrinted>2026-10-15T00:42:00Z</cp:lastPrinted>
  <dcterms:created xsi:type="dcterms:W3CDTF">2026-10-15T01:05:00Z</dcterms:created>
  <dcterms:modified xsi:type="dcterms:W3CDTF">2026-10-15T06:25:00Z</dcterms:modified>
  <cp:category>Toolkit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ies>
</file>